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63A" w:rsidRDefault="007D063A">
      <w:pPr>
        <w:pStyle w:val="Heading1"/>
      </w:pPr>
      <w:bookmarkStart w:id="0" w:name="_Toc535725453"/>
      <w:bookmarkStart w:id="1" w:name="_Toc349831309"/>
      <w:bookmarkStart w:id="2" w:name="_GoBack"/>
      <w:bookmarkEnd w:id="2"/>
      <w:proofErr w:type="gramStart"/>
      <w:r>
        <w:t>APPENDIX A.</w:t>
      </w:r>
      <w:proofErr w:type="gramEnd"/>
      <w:r>
        <w:t xml:space="preserve">  </w:t>
      </w:r>
      <w:bookmarkEnd w:id="0"/>
      <w:r w:rsidR="00131DEB">
        <w:t xml:space="preserve">WEATHERING STEEL W-BEAM GUARDRAIL INSPECTION </w:t>
      </w:r>
      <w:r w:rsidR="00DA60A5">
        <w:t xml:space="preserve">MANUAL AND </w:t>
      </w:r>
      <w:r w:rsidR="00131DEB">
        <w:t>FORMS</w:t>
      </w:r>
      <w:bookmarkEnd w:id="1"/>
    </w:p>
    <w:p w:rsidR="007D063A" w:rsidRDefault="007D063A"/>
    <w:p w:rsidR="007D063A" w:rsidRDefault="007D063A"/>
    <w:p w:rsidR="007D063A" w:rsidRDefault="007D063A"/>
    <w:p w:rsidR="00F134AC" w:rsidRDefault="00F134AC">
      <w:pPr>
        <w:sectPr w:rsidR="00F134AC" w:rsidSect="002B3136">
          <w:headerReference w:type="even" r:id="rId9"/>
          <w:headerReference w:type="default" r:id="rId10"/>
          <w:footerReference w:type="default" r:id="rId11"/>
          <w:headerReference w:type="first" r:id="rId12"/>
          <w:type w:val="oddPage"/>
          <w:pgSz w:w="12240" w:h="15840" w:code="1"/>
          <w:pgMar w:top="1440" w:right="1440" w:bottom="1080" w:left="1440" w:header="720" w:footer="720" w:gutter="0"/>
          <w:cols w:space="720"/>
          <w:docGrid w:linePitch="360"/>
        </w:sectPr>
      </w:pPr>
    </w:p>
    <w:p w:rsidR="00F134AC" w:rsidRPr="00056B44" w:rsidRDefault="00F134AC" w:rsidP="00F134AC">
      <w:pPr>
        <w:jc w:val="center"/>
        <w:rPr>
          <w:b/>
          <w:sz w:val="28"/>
        </w:rPr>
      </w:pPr>
      <w:r w:rsidRPr="00056B44">
        <w:rPr>
          <w:b/>
          <w:sz w:val="28"/>
        </w:rPr>
        <w:lastRenderedPageBreak/>
        <w:t>Weathering Steel W-beam Guardrail Inspection</w:t>
      </w:r>
    </w:p>
    <w:p w:rsidR="007D063A" w:rsidRPr="00F134AC" w:rsidRDefault="00F134AC" w:rsidP="00F134AC">
      <w:pPr>
        <w:jc w:val="center"/>
        <w:rPr>
          <w:b/>
          <w:sz w:val="28"/>
        </w:rPr>
      </w:pPr>
      <w:r w:rsidRPr="00F134AC">
        <w:rPr>
          <w:b/>
          <w:sz w:val="28"/>
        </w:rPr>
        <w:t>Instructions</w:t>
      </w:r>
    </w:p>
    <w:p w:rsidR="00B1652B" w:rsidRDefault="00B1652B"/>
    <w:p w:rsidR="00F134AC" w:rsidRPr="0040408C" w:rsidRDefault="00B1652B">
      <w:pPr>
        <w:rPr>
          <w:sz w:val="22"/>
        </w:rPr>
      </w:pPr>
      <w:r w:rsidRPr="0040408C">
        <w:rPr>
          <w:sz w:val="22"/>
        </w:rPr>
        <w:t xml:space="preserve">Weathering steel W-beam guardrail should be inspected periodically to ensure that the guardrail has not corroded significantly, and that the rail has the required structural integrity for containing and redirecting errant vehicles.  This inspection is to be carried out by measuring the rail thickness without requiring disassembly of the rail.  The </w:t>
      </w:r>
      <w:proofErr w:type="gramStart"/>
      <w:r w:rsidRPr="0040408C">
        <w:rPr>
          <w:sz w:val="22"/>
        </w:rPr>
        <w:t xml:space="preserve">procedures described herein </w:t>
      </w:r>
      <w:r w:rsidR="003E7D78">
        <w:rPr>
          <w:sz w:val="22"/>
        </w:rPr>
        <w:t>is</w:t>
      </w:r>
      <w:proofErr w:type="gramEnd"/>
      <w:r w:rsidR="003E7D78">
        <w:rPr>
          <w:sz w:val="22"/>
        </w:rPr>
        <w:t xml:space="preserve"> recommended for</w:t>
      </w:r>
      <w:r w:rsidRPr="0040408C">
        <w:rPr>
          <w:sz w:val="22"/>
        </w:rPr>
        <w:t xml:space="preserve"> </w:t>
      </w:r>
      <w:r w:rsidR="00DA60A5">
        <w:rPr>
          <w:sz w:val="22"/>
        </w:rPr>
        <w:t xml:space="preserve">this </w:t>
      </w:r>
      <w:r w:rsidRPr="0040408C">
        <w:rPr>
          <w:sz w:val="22"/>
        </w:rPr>
        <w:t>inspection.</w:t>
      </w:r>
    </w:p>
    <w:p w:rsidR="00F134AC" w:rsidRPr="0040408C" w:rsidRDefault="00F134AC">
      <w:pPr>
        <w:rPr>
          <w:sz w:val="22"/>
        </w:rPr>
      </w:pPr>
    </w:p>
    <w:p w:rsidR="00F134AC" w:rsidRPr="0040408C" w:rsidRDefault="00F134AC">
      <w:pPr>
        <w:rPr>
          <w:b/>
          <w:sz w:val="22"/>
        </w:rPr>
      </w:pPr>
      <w:r w:rsidRPr="0040408C">
        <w:rPr>
          <w:b/>
          <w:sz w:val="22"/>
        </w:rPr>
        <w:t>NDT Device</w:t>
      </w:r>
    </w:p>
    <w:p w:rsidR="00B636A7" w:rsidRPr="0040408C" w:rsidRDefault="00B636A7">
      <w:pPr>
        <w:rPr>
          <w:sz w:val="22"/>
        </w:rPr>
      </w:pPr>
      <w:r w:rsidRPr="0040408C">
        <w:rPr>
          <w:sz w:val="22"/>
        </w:rPr>
        <w:t xml:space="preserve">An ultrasonic corrosion thickness gauge, which is a non-destructive testing (NDT) </w:t>
      </w:r>
      <w:r w:rsidR="00426A28" w:rsidRPr="0040408C">
        <w:rPr>
          <w:sz w:val="22"/>
        </w:rPr>
        <w:t>device,</w:t>
      </w:r>
      <w:r w:rsidRPr="0040408C">
        <w:rPr>
          <w:sz w:val="22"/>
        </w:rPr>
        <w:t xml:space="preserve"> can be used for the purposes of</w:t>
      </w:r>
      <w:r w:rsidR="00195C70">
        <w:rPr>
          <w:sz w:val="22"/>
        </w:rPr>
        <w:t xml:space="preserve"> weathering steel guardrail</w:t>
      </w:r>
      <w:r w:rsidRPr="0040408C">
        <w:rPr>
          <w:sz w:val="22"/>
        </w:rPr>
        <w:t xml:space="preserve"> inspection. Using a</w:t>
      </w:r>
      <w:r w:rsidR="0040408C" w:rsidRPr="0040408C">
        <w:rPr>
          <w:sz w:val="22"/>
        </w:rPr>
        <w:t>n</w:t>
      </w:r>
      <w:r w:rsidRPr="0040408C">
        <w:rPr>
          <w:sz w:val="22"/>
        </w:rPr>
        <w:t xml:space="preserve"> ultrasonic thickness gauge eliminates the need to disassemble the guardrail, especially in overlapping splice areas. </w:t>
      </w:r>
      <w:r w:rsidR="0040408C" w:rsidRPr="0040408C">
        <w:rPr>
          <w:sz w:val="22"/>
        </w:rPr>
        <w:t>Detailed instructions on using a specific make and model of an ultrasonic thickness gauge device are best obtained from the user’s manual.</w:t>
      </w:r>
      <w:r w:rsidR="00760CFD">
        <w:rPr>
          <w:sz w:val="22"/>
        </w:rPr>
        <w:t xml:space="preserve">  These devices have an approximate price range of $1,500 to $3,000.</w:t>
      </w:r>
    </w:p>
    <w:p w:rsidR="0040408C" w:rsidRPr="0040408C" w:rsidRDefault="0040408C">
      <w:pP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0408C" w:rsidRPr="0040408C" w:rsidTr="0040408C">
        <w:tc>
          <w:tcPr>
            <w:tcW w:w="4788" w:type="dxa"/>
            <w:vAlign w:val="center"/>
          </w:tcPr>
          <w:p w:rsidR="0040408C" w:rsidRPr="0040408C" w:rsidRDefault="0040408C" w:rsidP="0040408C">
            <w:pPr>
              <w:jc w:val="center"/>
              <w:rPr>
                <w:sz w:val="22"/>
              </w:rPr>
            </w:pPr>
            <w:r w:rsidRPr="0040408C">
              <w:rPr>
                <w:noProof/>
                <w:sz w:val="22"/>
              </w:rPr>
              <w:drawing>
                <wp:inline distT="0" distB="0" distL="0" distR="0" wp14:anchorId="524E62D9" wp14:editId="2432FCB8">
                  <wp:extent cx="2029619" cy="1507253"/>
                  <wp:effectExtent l="0" t="0" r="889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35380" cy="1511531"/>
                          </a:xfrm>
                          <a:prstGeom prst="rect">
                            <a:avLst/>
                          </a:prstGeom>
                        </pic:spPr>
                      </pic:pic>
                    </a:graphicData>
                  </a:graphic>
                </wp:inline>
              </w:drawing>
            </w:r>
          </w:p>
          <w:p w:rsidR="0040408C" w:rsidRPr="0040408C" w:rsidRDefault="0040408C" w:rsidP="0040408C">
            <w:pPr>
              <w:jc w:val="center"/>
              <w:rPr>
                <w:sz w:val="22"/>
              </w:rPr>
            </w:pPr>
            <w:r w:rsidRPr="0040408C">
              <w:rPr>
                <w:sz w:val="22"/>
              </w:rPr>
              <w:t>Olympus</w:t>
            </w:r>
            <w:r>
              <w:t xml:space="preserve"> </w:t>
            </w:r>
            <w:r w:rsidRPr="0040408C">
              <w:rPr>
                <w:sz w:val="22"/>
              </w:rPr>
              <w:t>MG2 Series</w:t>
            </w:r>
          </w:p>
        </w:tc>
        <w:tc>
          <w:tcPr>
            <w:tcW w:w="4788" w:type="dxa"/>
            <w:vAlign w:val="center"/>
          </w:tcPr>
          <w:p w:rsidR="0040408C" w:rsidRPr="0040408C" w:rsidRDefault="0040408C" w:rsidP="0040408C">
            <w:pPr>
              <w:jc w:val="center"/>
              <w:rPr>
                <w:sz w:val="22"/>
              </w:rPr>
            </w:pPr>
            <w:r w:rsidRPr="0040408C">
              <w:rPr>
                <w:noProof/>
                <w:sz w:val="22"/>
              </w:rPr>
              <w:drawing>
                <wp:inline distT="0" distB="0" distL="0" distR="0" wp14:anchorId="5315E92C" wp14:editId="0A9F1E05">
                  <wp:extent cx="1811988" cy="1486371"/>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16158" cy="1489792"/>
                          </a:xfrm>
                          <a:prstGeom prst="rect">
                            <a:avLst/>
                          </a:prstGeom>
                        </pic:spPr>
                      </pic:pic>
                    </a:graphicData>
                  </a:graphic>
                </wp:inline>
              </w:drawing>
            </w:r>
          </w:p>
          <w:p w:rsidR="0040408C" w:rsidRPr="0040408C" w:rsidRDefault="0040408C" w:rsidP="0040408C">
            <w:pPr>
              <w:jc w:val="center"/>
              <w:rPr>
                <w:sz w:val="22"/>
              </w:rPr>
            </w:pPr>
            <w:r w:rsidRPr="0040408C">
              <w:rPr>
                <w:sz w:val="22"/>
              </w:rPr>
              <w:t>Calibration Block</w:t>
            </w:r>
          </w:p>
        </w:tc>
      </w:tr>
    </w:tbl>
    <w:p w:rsidR="0040408C" w:rsidRPr="0040408C" w:rsidRDefault="0040408C">
      <w:pPr>
        <w:rPr>
          <w:b/>
          <w:sz w:val="22"/>
        </w:rPr>
      </w:pPr>
      <w:r w:rsidRPr="0040408C">
        <w:rPr>
          <w:b/>
          <w:sz w:val="22"/>
        </w:rPr>
        <w:t>Device Calibration</w:t>
      </w:r>
    </w:p>
    <w:p w:rsidR="0040408C" w:rsidRPr="0040408C" w:rsidRDefault="00195C70">
      <w:pPr>
        <w:rPr>
          <w:sz w:val="22"/>
        </w:rPr>
      </w:pPr>
      <w:r>
        <w:rPr>
          <w:sz w:val="22"/>
        </w:rPr>
        <w:t>An</w:t>
      </w:r>
      <w:r w:rsidR="0040408C" w:rsidRPr="0040408C">
        <w:rPr>
          <w:sz w:val="22"/>
        </w:rPr>
        <w:t xml:space="preserve"> ultrasonic thickness gauge</w:t>
      </w:r>
      <w:r w:rsidR="003E7D78">
        <w:rPr>
          <w:sz w:val="22"/>
        </w:rPr>
        <w:t xml:space="preserve"> (similar to the one show above left)</w:t>
      </w:r>
      <w:r w:rsidR="0040408C" w:rsidRPr="0040408C">
        <w:rPr>
          <w:sz w:val="22"/>
        </w:rPr>
        <w:t xml:space="preserve"> must be calibrated using a certified calibration block (such as the one </w:t>
      </w:r>
      <w:r w:rsidR="003E7D78">
        <w:rPr>
          <w:sz w:val="22"/>
        </w:rPr>
        <w:t>sh</w:t>
      </w:r>
      <w:r w:rsidR="0040408C" w:rsidRPr="0040408C">
        <w:rPr>
          <w:sz w:val="22"/>
        </w:rPr>
        <w:t xml:space="preserve">own </w:t>
      </w:r>
      <w:r w:rsidR="003E7D78">
        <w:rPr>
          <w:sz w:val="22"/>
        </w:rPr>
        <w:t>above right)</w:t>
      </w:r>
      <w:r w:rsidR="0040408C" w:rsidRPr="0040408C">
        <w:rPr>
          <w:sz w:val="22"/>
        </w:rPr>
        <w:t xml:space="preserve"> according to </w:t>
      </w:r>
      <w:r w:rsidR="003E7D78">
        <w:rPr>
          <w:sz w:val="22"/>
        </w:rPr>
        <w:t xml:space="preserve">the </w:t>
      </w:r>
      <w:r w:rsidR="0040408C" w:rsidRPr="0040408C">
        <w:rPr>
          <w:sz w:val="22"/>
        </w:rPr>
        <w:t xml:space="preserve">device manufacturer’s instructions.  Calibration is usually performed by measuring two or more known thicknesses from the calibration block. Device calibration is a simple, but necessary step to ensure reliable thickness measurements and should never be ignored. </w:t>
      </w:r>
    </w:p>
    <w:p w:rsidR="00F134AC" w:rsidRPr="0040408C" w:rsidRDefault="00F134AC">
      <w:pPr>
        <w:rPr>
          <w:sz w:val="22"/>
        </w:rPr>
      </w:pPr>
    </w:p>
    <w:p w:rsidR="00F134AC" w:rsidRPr="001D3310" w:rsidRDefault="00F134AC" w:rsidP="00F134AC">
      <w:pPr>
        <w:rPr>
          <w:b/>
          <w:sz w:val="22"/>
          <w:szCs w:val="22"/>
        </w:rPr>
      </w:pPr>
      <w:r w:rsidRPr="001D3310">
        <w:rPr>
          <w:b/>
          <w:sz w:val="22"/>
          <w:szCs w:val="22"/>
        </w:rPr>
        <w:t>Surface Preparation</w:t>
      </w:r>
    </w:p>
    <w:p w:rsidR="00F134AC" w:rsidRPr="001D3310" w:rsidRDefault="001D3310" w:rsidP="00F134AC">
      <w:pPr>
        <w:rPr>
          <w:sz w:val="22"/>
          <w:szCs w:val="22"/>
        </w:rPr>
      </w:pPr>
      <w:r w:rsidRPr="001D3310">
        <w:rPr>
          <w:sz w:val="22"/>
          <w:szCs w:val="22"/>
        </w:rPr>
        <w:t>Before measuring the thickness</w:t>
      </w:r>
      <w:r w:rsidR="003E7D78">
        <w:rPr>
          <w:sz w:val="22"/>
          <w:szCs w:val="22"/>
        </w:rPr>
        <w:t xml:space="preserve"> of the rail</w:t>
      </w:r>
      <w:r w:rsidRPr="001D3310">
        <w:rPr>
          <w:sz w:val="22"/>
          <w:szCs w:val="22"/>
        </w:rPr>
        <w:t xml:space="preserve">, the surface should be cleaned of any dirt, residue, loose rust flakes, etc.  </w:t>
      </w:r>
      <w:r w:rsidR="003E7D78">
        <w:rPr>
          <w:sz w:val="22"/>
          <w:szCs w:val="22"/>
        </w:rPr>
        <w:t>The s</w:t>
      </w:r>
      <w:r w:rsidRPr="001D3310">
        <w:rPr>
          <w:sz w:val="22"/>
          <w:szCs w:val="22"/>
        </w:rPr>
        <w:t xml:space="preserve">urface can </w:t>
      </w:r>
      <w:r w:rsidR="003E7D78">
        <w:rPr>
          <w:sz w:val="22"/>
          <w:szCs w:val="22"/>
        </w:rPr>
        <w:t xml:space="preserve">generally be adequately </w:t>
      </w:r>
      <w:r w:rsidRPr="001D3310">
        <w:rPr>
          <w:sz w:val="22"/>
          <w:szCs w:val="22"/>
        </w:rPr>
        <w:t xml:space="preserve">cleaned </w:t>
      </w:r>
      <w:r w:rsidR="00195C70">
        <w:rPr>
          <w:sz w:val="22"/>
          <w:szCs w:val="22"/>
        </w:rPr>
        <w:t>by rubbing</w:t>
      </w:r>
      <w:r w:rsidR="003E7D78">
        <w:rPr>
          <w:sz w:val="22"/>
          <w:szCs w:val="22"/>
        </w:rPr>
        <w:t xml:space="preserve"> it</w:t>
      </w:r>
      <w:r w:rsidR="00195C70">
        <w:rPr>
          <w:sz w:val="22"/>
          <w:szCs w:val="22"/>
        </w:rPr>
        <w:t xml:space="preserve"> with a </w:t>
      </w:r>
      <w:r w:rsidRPr="001D3310">
        <w:rPr>
          <w:sz w:val="22"/>
          <w:szCs w:val="22"/>
        </w:rPr>
        <w:t>cotton rag.</w:t>
      </w:r>
    </w:p>
    <w:p w:rsidR="001D3310" w:rsidRDefault="001D3310" w:rsidP="00F134AC">
      <w:pPr>
        <w:rPr>
          <w:sz w:val="22"/>
          <w:szCs w:val="22"/>
        </w:rPr>
      </w:pPr>
    </w:p>
    <w:p w:rsidR="001D3310" w:rsidRPr="00195C70" w:rsidRDefault="001D3310" w:rsidP="00F134AC">
      <w:pPr>
        <w:rPr>
          <w:b/>
          <w:sz w:val="22"/>
          <w:szCs w:val="22"/>
        </w:rPr>
      </w:pPr>
      <w:r w:rsidRPr="00195C70">
        <w:rPr>
          <w:b/>
          <w:sz w:val="22"/>
          <w:szCs w:val="22"/>
        </w:rPr>
        <w:t>Setting the Probe</w:t>
      </w:r>
    </w:p>
    <w:p w:rsidR="00572EB5" w:rsidRPr="00195C70" w:rsidRDefault="00195C70" w:rsidP="00195C70">
      <w:pPr>
        <w:rPr>
          <w:sz w:val="22"/>
          <w:szCs w:val="22"/>
        </w:rPr>
      </w:pPr>
      <w:r w:rsidRPr="00195C70">
        <w:rPr>
          <w:sz w:val="22"/>
          <w:szCs w:val="22"/>
        </w:rPr>
        <w:t>When taking a thickness measurement, i</w:t>
      </w:r>
      <w:r w:rsidR="00572EB5" w:rsidRPr="00195C70">
        <w:rPr>
          <w:sz w:val="22"/>
          <w:szCs w:val="22"/>
        </w:rPr>
        <w:t xml:space="preserve">t is important to set </w:t>
      </w:r>
      <w:r w:rsidRPr="00195C70">
        <w:rPr>
          <w:sz w:val="22"/>
          <w:szCs w:val="22"/>
        </w:rPr>
        <w:t xml:space="preserve">the tip of the probe </w:t>
      </w:r>
      <w:r w:rsidR="003E7D78">
        <w:rPr>
          <w:sz w:val="22"/>
          <w:szCs w:val="22"/>
        </w:rPr>
        <w:t>in full contact with</w:t>
      </w:r>
      <w:r w:rsidR="00572EB5" w:rsidRPr="00195C70">
        <w:rPr>
          <w:sz w:val="22"/>
          <w:szCs w:val="22"/>
        </w:rPr>
        <w:t xml:space="preserve"> the metal surface. </w:t>
      </w:r>
      <w:r w:rsidRPr="00195C70">
        <w:rPr>
          <w:sz w:val="22"/>
          <w:szCs w:val="22"/>
        </w:rPr>
        <w:t xml:space="preserve"> </w:t>
      </w:r>
      <w:r w:rsidR="00572EB5" w:rsidRPr="00195C70">
        <w:rPr>
          <w:sz w:val="22"/>
          <w:szCs w:val="22"/>
        </w:rPr>
        <w:t xml:space="preserve">If the probe is not set properly </w:t>
      </w:r>
      <w:r w:rsidR="00DA60A5">
        <w:rPr>
          <w:sz w:val="22"/>
          <w:szCs w:val="22"/>
        </w:rPr>
        <w:t>on</w:t>
      </w:r>
      <w:r w:rsidR="00572EB5" w:rsidRPr="00195C70">
        <w:rPr>
          <w:sz w:val="22"/>
          <w:szCs w:val="22"/>
        </w:rPr>
        <w:t xml:space="preserve"> the metal surface, an erroneous reading is likely.  Thus readings should be avoided on surfaces that are very irregular, or at locations of sharp changes in surface profile.  </w:t>
      </w:r>
    </w:p>
    <w:p w:rsidR="001D3310" w:rsidRPr="001D3310" w:rsidRDefault="001D3310" w:rsidP="00F134AC">
      <w:pPr>
        <w:rPr>
          <w:sz w:val="22"/>
          <w:szCs w:val="22"/>
        </w:rPr>
      </w:pPr>
    </w:p>
    <w:p w:rsidR="00F134AC" w:rsidRPr="009D3EFB" w:rsidRDefault="00F134AC">
      <w:pPr>
        <w:rPr>
          <w:b/>
          <w:sz w:val="22"/>
        </w:rPr>
      </w:pPr>
      <w:proofErr w:type="spellStart"/>
      <w:r w:rsidRPr="009D3EFB">
        <w:rPr>
          <w:b/>
          <w:sz w:val="22"/>
        </w:rPr>
        <w:t>Couplant</w:t>
      </w:r>
      <w:proofErr w:type="spellEnd"/>
      <w:r w:rsidRPr="009D3EFB">
        <w:rPr>
          <w:b/>
          <w:sz w:val="22"/>
        </w:rPr>
        <w:t xml:space="preserve"> Gel</w:t>
      </w:r>
    </w:p>
    <w:p w:rsidR="00F134AC" w:rsidRPr="009D3EFB" w:rsidRDefault="009D3EFB">
      <w:pPr>
        <w:rPr>
          <w:sz w:val="22"/>
          <w:szCs w:val="22"/>
        </w:rPr>
      </w:pPr>
      <w:r w:rsidRPr="009D3EFB">
        <w:rPr>
          <w:sz w:val="22"/>
          <w:szCs w:val="22"/>
        </w:rPr>
        <w:t xml:space="preserve">Ultrasonic thickness gauges require </w:t>
      </w:r>
      <w:r w:rsidR="003E7D78">
        <w:rPr>
          <w:sz w:val="22"/>
          <w:szCs w:val="22"/>
        </w:rPr>
        <w:t xml:space="preserve">application of </w:t>
      </w:r>
      <w:r w:rsidRPr="009D3EFB">
        <w:rPr>
          <w:sz w:val="22"/>
          <w:szCs w:val="22"/>
        </w:rPr>
        <w:t xml:space="preserve">a small quantity of a </w:t>
      </w:r>
      <w:proofErr w:type="spellStart"/>
      <w:r w:rsidRPr="009D3EFB">
        <w:rPr>
          <w:sz w:val="22"/>
          <w:szCs w:val="22"/>
        </w:rPr>
        <w:t>couplant</w:t>
      </w:r>
      <w:proofErr w:type="spellEnd"/>
      <w:r w:rsidRPr="009D3EFB">
        <w:rPr>
          <w:sz w:val="22"/>
          <w:szCs w:val="22"/>
        </w:rPr>
        <w:t xml:space="preserve"> gel to the spot where </w:t>
      </w:r>
      <w:r w:rsidR="00DA60A5">
        <w:rPr>
          <w:sz w:val="22"/>
          <w:szCs w:val="22"/>
        </w:rPr>
        <w:t xml:space="preserve">the </w:t>
      </w:r>
      <w:r w:rsidRPr="009D3EFB">
        <w:rPr>
          <w:sz w:val="22"/>
          <w:szCs w:val="22"/>
        </w:rPr>
        <w:t xml:space="preserve">probe will be placed to take a thickness measurement. This gel provides a continuous medium for transmitting ultrasonic waves between the probe and the metal sheet.  The </w:t>
      </w:r>
      <w:proofErr w:type="spellStart"/>
      <w:r w:rsidRPr="009D3EFB">
        <w:rPr>
          <w:sz w:val="22"/>
          <w:szCs w:val="22"/>
        </w:rPr>
        <w:t>couplant</w:t>
      </w:r>
      <w:proofErr w:type="spellEnd"/>
      <w:r w:rsidRPr="009D3EFB">
        <w:rPr>
          <w:sz w:val="22"/>
          <w:szCs w:val="22"/>
        </w:rPr>
        <w:t xml:space="preserve"> gel must be applied after cleaning the surface at </w:t>
      </w:r>
      <w:r w:rsidR="003E7D78">
        <w:rPr>
          <w:sz w:val="22"/>
          <w:szCs w:val="22"/>
        </w:rPr>
        <w:t>an</w:t>
      </w:r>
      <w:r w:rsidRPr="009D3EFB">
        <w:rPr>
          <w:sz w:val="22"/>
          <w:szCs w:val="22"/>
        </w:rPr>
        <w:t>y spot</w:t>
      </w:r>
      <w:r w:rsidR="00DA60A5">
        <w:rPr>
          <w:sz w:val="22"/>
          <w:szCs w:val="22"/>
        </w:rPr>
        <w:t xml:space="preserve"> where</w:t>
      </w:r>
      <w:r w:rsidRPr="009D3EFB">
        <w:rPr>
          <w:sz w:val="22"/>
          <w:szCs w:val="22"/>
        </w:rPr>
        <w:t xml:space="preserve"> thickness is measured</w:t>
      </w:r>
      <w:r>
        <w:rPr>
          <w:sz w:val="22"/>
          <w:szCs w:val="22"/>
        </w:rPr>
        <w:t>.</w:t>
      </w:r>
    </w:p>
    <w:p w:rsidR="009D3EFB" w:rsidRPr="009D3EFB" w:rsidRDefault="009D3EFB">
      <w:pPr>
        <w:rPr>
          <w:sz w:val="22"/>
          <w:szCs w:val="22"/>
        </w:rPr>
      </w:pPr>
    </w:p>
    <w:p w:rsidR="00F134AC" w:rsidRPr="009D3EFB" w:rsidRDefault="00F134AC">
      <w:pPr>
        <w:rPr>
          <w:b/>
          <w:sz w:val="22"/>
        </w:rPr>
      </w:pPr>
      <w:r w:rsidRPr="009D3EFB">
        <w:rPr>
          <w:b/>
          <w:sz w:val="22"/>
        </w:rPr>
        <w:t>Fail Thickness Threshold</w:t>
      </w:r>
    </w:p>
    <w:p w:rsidR="009D3EFB" w:rsidRDefault="009D3EFB" w:rsidP="008C1329">
      <w:r>
        <w:rPr>
          <w:sz w:val="22"/>
        </w:rPr>
        <w:t xml:space="preserve">Fail thickness threshold for the weathering steel W-beam guardrail is 0.096 inches. </w:t>
      </w:r>
      <w:r>
        <w:t xml:space="preserve">Thus if the measured thickness at a </w:t>
      </w:r>
      <w:r w:rsidR="003E7D78">
        <w:t>rail location</w:t>
      </w:r>
      <w:r>
        <w:t xml:space="preserve"> is less than 0.096</w:t>
      </w:r>
      <w:r w:rsidR="00A60007">
        <w:t xml:space="preserve"> inches</w:t>
      </w:r>
      <w:r>
        <w:t xml:space="preserve">, </w:t>
      </w:r>
      <w:r w:rsidR="00A60007">
        <w:t>it</w:t>
      </w:r>
      <w:r>
        <w:t xml:space="preserve"> would be marked as failed.</w:t>
      </w:r>
      <w:r w:rsidR="00A60007">
        <w:t xml:space="preserve"> </w:t>
      </w:r>
    </w:p>
    <w:p w:rsidR="006D3C4B" w:rsidRDefault="006D3C4B">
      <w:pPr>
        <w:rPr>
          <w:b/>
          <w:sz w:val="22"/>
        </w:rPr>
      </w:pPr>
      <w:r>
        <w:rPr>
          <w:b/>
          <w:sz w:val="22"/>
        </w:rPr>
        <w:lastRenderedPageBreak/>
        <w:t>Inspection Procedure</w:t>
      </w:r>
    </w:p>
    <w:p w:rsidR="006D3C4B" w:rsidRPr="006D3C4B" w:rsidRDefault="006D3C4B">
      <w:pPr>
        <w:rPr>
          <w:sz w:val="22"/>
          <w:szCs w:val="22"/>
        </w:rPr>
      </w:pPr>
      <w:r w:rsidRPr="006D3C4B">
        <w:rPr>
          <w:sz w:val="22"/>
          <w:szCs w:val="22"/>
        </w:rPr>
        <w:t>Inspection of the weathering steel guardrail is to be conducted using a two-level approach.  In the first-level inspection, fewer spots are checked along the length of the guardrail system.  If</w:t>
      </w:r>
      <w:r w:rsidR="004154B2">
        <w:rPr>
          <w:sz w:val="22"/>
          <w:szCs w:val="22"/>
        </w:rPr>
        <w:t>,</w:t>
      </w:r>
      <w:r w:rsidRPr="006D3C4B">
        <w:rPr>
          <w:sz w:val="22"/>
          <w:szCs w:val="22"/>
        </w:rPr>
        <w:t xml:space="preserve"> however</w:t>
      </w:r>
      <w:r w:rsidR="004154B2">
        <w:rPr>
          <w:sz w:val="22"/>
          <w:szCs w:val="22"/>
        </w:rPr>
        <w:t>,</w:t>
      </w:r>
      <w:r w:rsidRPr="006D3C4B">
        <w:rPr>
          <w:sz w:val="22"/>
          <w:szCs w:val="22"/>
        </w:rPr>
        <w:t xml:space="preserve"> a spot fails in the first-level inspection, a second-level inspection is performed.  In the second-level, more thorough inspection is performed upstream and downstream of the failed spot. In both levels, visual inspection is also performed. Visual inspection, first-level inspection, and second-level inspection procedures are described below. These inspections should be performed by using the inspection forms provided.</w:t>
      </w:r>
    </w:p>
    <w:p w:rsidR="006D3C4B" w:rsidRPr="006D3C4B" w:rsidRDefault="006D3C4B">
      <w:pPr>
        <w:rPr>
          <w:sz w:val="22"/>
          <w:szCs w:val="22"/>
        </w:rPr>
      </w:pPr>
    </w:p>
    <w:p w:rsidR="00F134AC" w:rsidRPr="006D3C4B" w:rsidRDefault="00F134AC">
      <w:pPr>
        <w:rPr>
          <w:b/>
          <w:i/>
          <w:sz w:val="22"/>
        </w:rPr>
      </w:pPr>
      <w:r w:rsidRPr="006D3C4B">
        <w:rPr>
          <w:b/>
          <w:i/>
          <w:sz w:val="22"/>
        </w:rPr>
        <w:t>Visual Inspection</w:t>
      </w:r>
    </w:p>
    <w:p w:rsidR="00785630" w:rsidRDefault="008B4D78">
      <w:pPr>
        <w:rPr>
          <w:sz w:val="22"/>
          <w:szCs w:val="22"/>
        </w:rPr>
      </w:pPr>
      <w:r w:rsidRPr="008B4D78">
        <w:rPr>
          <w:sz w:val="22"/>
          <w:szCs w:val="22"/>
        </w:rPr>
        <w:t>Visual inspection</w:t>
      </w:r>
      <w:r w:rsidR="00785630">
        <w:rPr>
          <w:sz w:val="22"/>
          <w:szCs w:val="22"/>
        </w:rPr>
        <w:t xml:space="preserve"> should be performed at all stages of the guardrail inspection. </w:t>
      </w:r>
      <w:r w:rsidRPr="008B4D78">
        <w:rPr>
          <w:sz w:val="22"/>
          <w:szCs w:val="22"/>
        </w:rPr>
        <w:t xml:space="preserve">If at any time during the inspection (first or second-level), visible signs of advanced corrosion are observed with tears or holes in the rail, or other signs indicating </w:t>
      </w:r>
      <w:r w:rsidR="004154B2">
        <w:rPr>
          <w:sz w:val="22"/>
          <w:szCs w:val="22"/>
        </w:rPr>
        <w:t xml:space="preserve">excessive section </w:t>
      </w:r>
      <w:r w:rsidRPr="008B4D78">
        <w:rPr>
          <w:sz w:val="22"/>
          <w:szCs w:val="22"/>
        </w:rPr>
        <w:t xml:space="preserve">loss, or imminent loss of </w:t>
      </w:r>
      <w:r w:rsidR="004154B2">
        <w:rPr>
          <w:sz w:val="22"/>
          <w:szCs w:val="22"/>
        </w:rPr>
        <w:t xml:space="preserve">the </w:t>
      </w:r>
      <w:r w:rsidRPr="008B4D78">
        <w:rPr>
          <w:sz w:val="22"/>
          <w:szCs w:val="22"/>
        </w:rPr>
        <w:t xml:space="preserve">system's functionality, the effected parts should be </w:t>
      </w:r>
      <w:r w:rsidR="00FC3660" w:rsidRPr="00FC3660">
        <w:rPr>
          <w:sz w:val="22"/>
          <w:szCs w:val="22"/>
        </w:rPr>
        <w:t xml:space="preserve">identified as having inadequate structural integrity </w:t>
      </w:r>
      <w:r w:rsidR="00785630">
        <w:rPr>
          <w:sz w:val="22"/>
          <w:szCs w:val="22"/>
        </w:rPr>
        <w:t>(see examples below)</w:t>
      </w:r>
      <w:r w:rsidRPr="008B4D78">
        <w:rPr>
          <w:sz w:val="22"/>
          <w:szCs w:val="22"/>
        </w:rPr>
        <w:t>.</w:t>
      </w:r>
    </w:p>
    <w:p w:rsidR="00EA6744" w:rsidRDefault="00EA6744">
      <w:pPr>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B7514D" w:rsidTr="00D35974">
        <w:trPr>
          <w:jc w:val="center"/>
        </w:trPr>
        <w:tc>
          <w:tcPr>
            <w:tcW w:w="3192" w:type="dxa"/>
            <w:vAlign w:val="center"/>
          </w:tcPr>
          <w:p w:rsidR="00B7514D" w:rsidRDefault="00EA6744" w:rsidP="00EA6744">
            <w:pPr>
              <w:jc w:val="center"/>
              <w:rPr>
                <w:sz w:val="22"/>
                <w:szCs w:val="22"/>
              </w:rPr>
            </w:pPr>
            <w:r>
              <w:rPr>
                <w:noProof/>
                <w:sz w:val="22"/>
                <w:szCs w:val="22"/>
              </w:rPr>
              <w:drawing>
                <wp:inline distT="0" distB="0" distL="0" distR="0" wp14:anchorId="48366C21" wp14:editId="6ADEFB50">
                  <wp:extent cx="1764134" cy="1155560"/>
                  <wp:effectExtent l="0" t="0" r="7620" b="698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1764040" cy="1155499"/>
                          </a:xfrm>
                          <a:prstGeom prst="rect">
                            <a:avLst/>
                          </a:prstGeom>
                          <a:noFill/>
                          <a:ln>
                            <a:noFill/>
                          </a:ln>
                        </pic:spPr>
                      </pic:pic>
                    </a:graphicData>
                  </a:graphic>
                </wp:inline>
              </w:drawing>
            </w:r>
          </w:p>
        </w:tc>
        <w:tc>
          <w:tcPr>
            <w:tcW w:w="3192" w:type="dxa"/>
            <w:vAlign w:val="center"/>
          </w:tcPr>
          <w:p w:rsidR="00B7514D" w:rsidRDefault="00EA6744" w:rsidP="00EA6744">
            <w:pPr>
              <w:jc w:val="center"/>
              <w:rPr>
                <w:sz w:val="22"/>
                <w:szCs w:val="22"/>
              </w:rPr>
            </w:pPr>
            <w:r>
              <w:rPr>
                <w:noProof/>
                <w:sz w:val="22"/>
                <w:szCs w:val="22"/>
              </w:rPr>
              <w:drawing>
                <wp:inline distT="0" distB="0" distL="0" distR="0" wp14:anchorId="075C174A" wp14:editId="72F622A9">
                  <wp:extent cx="1856498" cy="1215850"/>
                  <wp:effectExtent l="0" t="0" r="0" b="381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1856522" cy="1215866"/>
                          </a:xfrm>
                          <a:prstGeom prst="rect">
                            <a:avLst/>
                          </a:prstGeom>
                          <a:noFill/>
                          <a:ln>
                            <a:noFill/>
                          </a:ln>
                        </pic:spPr>
                      </pic:pic>
                    </a:graphicData>
                  </a:graphic>
                </wp:inline>
              </w:drawing>
            </w:r>
          </w:p>
        </w:tc>
        <w:tc>
          <w:tcPr>
            <w:tcW w:w="3192" w:type="dxa"/>
            <w:vAlign w:val="center"/>
          </w:tcPr>
          <w:p w:rsidR="00B7514D" w:rsidRDefault="00EA6744" w:rsidP="00EA6744">
            <w:pPr>
              <w:jc w:val="center"/>
              <w:rPr>
                <w:sz w:val="22"/>
                <w:szCs w:val="22"/>
              </w:rPr>
            </w:pPr>
            <w:r>
              <w:rPr>
                <w:noProof/>
                <w:sz w:val="22"/>
                <w:szCs w:val="22"/>
              </w:rPr>
              <w:drawing>
                <wp:inline distT="0" distB="0" distL="0" distR="0" wp14:anchorId="679C90BF" wp14:editId="7C69EA0A">
                  <wp:extent cx="1689909" cy="1215850"/>
                  <wp:effectExtent l="0" t="0" r="5715" b="381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078" cy="1215971"/>
                          </a:xfrm>
                          <a:prstGeom prst="rect">
                            <a:avLst/>
                          </a:prstGeom>
                          <a:noFill/>
                          <a:ln>
                            <a:noFill/>
                          </a:ln>
                        </pic:spPr>
                      </pic:pic>
                    </a:graphicData>
                  </a:graphic>
                </wp:inline>
              </w:drawing>
            </w:r>
          </w:p>
        </w:tc>
      </w:tr>
    </w:tbl>
    <w:p w:rsidR="00785630" w:rsidRDefault="00785630">
      <w:pPr>
        <w:rPr>
          <w:sz w:val="22"/>
          <w:szCs w:val="22"/>
        </w:rPr>
      </w:pPr>
    </w:p>
    <w:p w:rsidR="00F134AC" w:rsidRDefault="008B4D78">
      <w:pPr>
        <w:rPr>
          <w:sz w:val="22"/>
          <w:szCs w:val="22"/>
        </w:rPr>
      </w:pPr>
      <w:r w:rsidRPr="008B4D78">
        <w:rPr>
          <w:sz w:val="22"/>
          <w:szCs w:val="22"/>
        </w:rPr>
        <w:t xml:space="preserve">If significant visual signs of advanced corrosion exist, such as rust build up, pitting, rust flakes, etc., but a visible hole or tear is not present, several thickness measurements should be taken in the suspected region to </w:t>
      </w:r>
      <w:r w:rsidR="004154B2">
        <w:rPr>
          <w:sz w:val="22"/>
          <w:szCs w:val="22"/>
        </w:rPr>
        <w:t xml:space="preserve">verify </w:t>
      </w:r>
      <w:r w:rsidRPr="008B4D78">
        <w:rPr>
          <w:sz w:val="22"/>
          <w:szCs w:val="22"/>
        </w:rPr>
        <w:t>integrity of the system.</w:t>
      </w:r>
    </w:p>
    <w:p w:rsidR="008B4D78" w:rsidRPr="008B4D78" w:rsidRDefault="008B4D78">
      <w:pPr>
        <w:rPr>
          <w:sz w:val="22"/>
          <w:szCs w:val="22"/>
        </w:rPr>
      </w:pPr>
    </w:p>
    <w:p w:rsidR="00F134AC" w:rsidRPr="006F3827" w:rsidRDefault="00F134AC">
      <w:pPr>
        <w:rPr>
          <w:b/>
          <w:i/>
          <w:sz w:val="22"/>
        </w:rPr>
      </w:pPr>
      <w:r w:rsidRPr="006F3827">
        <w:rPr>
          <w:b/>
          <w:i/>
          <w:sz w:val="22"/>
        </w:rPr>
        <w:t>First-Level Inspection</w:t>
      </w:r>
    </w:p>
    <w:p w:rsidR="00166CD2" w:rsidRDefault="006F3827" w:rsidP="006F3827">
      <w:pPr>
        <w:rPr>
          <w:sz w:val="22"/>
        </w:rPr>
      </w:pPr>
      <w:r w:rsidRPr="006F3827">
        <w:rPr>
          <w:sz w:val="22"/>
        </w:rPr>
        <w:t xml:space="preserve">In conjunction with visual inspection, </w:t>
      </w:r>
      <w:r>
        <w:rPr>
          <w:sz w:val="22"/>
        </w:rPr>
        <w:t xml:space="preserve">first-level inspection is to </w:t>
      </w:r>
      <w:r w:rsidR="003F55A3">
        <w:rPr>
          <w:sz w:val="22"/>
        </w:rPr>
        <w:t xml:space="preserve">be </w:t>
      </w:r>
      <w:r>
        <w:rPr>
          <w:sz w:val="22"/>
        </w:rPr>
        <w:t>performed by using the form provided</w:t>
      </w:r>
      <w:r w:rsidR="0081426C">
        <w:rPr>
          <w:sz w:val="22"/>
        </w:rPr>
        <w:t xml:space="preserve"> (Form 1)</w:t>
      </w:r>
      <w:r>
        <w:rPr>
          <w:sz w:val="22"/>
        </w:rPr>
        <w:t>. The inspection starts by determining the appropriate inspection interval</w:t>
      </w:r>
      <w:r w:rsidR="00166CD2">
        <w:rPr>
          <w:sz w:val="22"/>
        </w:rPr>
        <w:t xml:space="preserve"> </w:t>
      </w:r>
      <w:r w:rsidR="004F75B7">
        <w:rPr>
          <w:sz w:val="22"/>
        </w:rPr>
        <w:t>using</w:t>
      </w:r>
      <w:r w:rsidR="00166CD2">
        <w:rPr>
          <w:sz w:val="22"/>
        </w:rPr>
        <w:t xml:space="preserve"> </w:t>
      </w:r>
      <w:r w:rsidR="004A7A4B">
        <w:rPr>
          <w:sz w:val="22"/>
        </w:rPr>
        <w:t xml:space="preserve">the </w:t>
      </w:r>
      <w:r w:rsidR="00166CD2">
        <w:rPr>
          <w:sz w:val="22"/>
        </w:rPr>
        <w:t>table below</w:t>
      </w:r>
      <w:r w:rsidR="00DA60A5">
        <w:rPr>
          <w:sz w:val="22"/>
        </w:rPr>
        <w:t>.</w:t>
      </w:r>
      <w:r>
        <w:rPr>
          <w:sz w:val="22"/>
        </w:rPr>
        <w:t xml:space="preserve">  </w:t>
      </w:r>
      <w:r w:rsidRPr="006F3827">
        <w:rPr>
          <w:sz w:val="22"/>
        </w:rPr>
        <w:t xml:space="preserve"> </w:t>
      </w:r>
    </w:p>
    <w:p w:rsidR="004A7A4B" w:rsidRDefault="004A7A4B" w:rsidP="006F3827">
      <w:pPr>
        <w:rPr>
          <w:sz w:val="22"/>
        </w:rPr>
      </w:pPr>
    </w:p>
    <w:p w:rsidR="00166CD2" w:rsidRPr="004A7A4B" w:rsidRDefault="004A7A4B" w:rsidP="006F3827">
      <w:pPr>
        <w:rPr>
          <w:sz w:val="20"/>
        </w:rPr>
      </w:pPr>
      <w:r w:rsidRPr="004A7A4B">
        <w:rPr>
          <w:sz w:val="22"/>
        </w:rPr>
        <w:t>Table: Inspection interval selection procedure</w:t>
      </w:r>
    </w:p>
    <w:tbl>
      <w:tblPr>
        <w:tblStyle w:val="TableGrid"/>
        <w:tblW w:w="0" w:type="auto"/>
        <w:tblLook w:val="04A0" w:firstRow="1" w:lastRow="0" w:firstColumn="1" w:lastColumn="0" w:noHBand="0" w:noVBand="1"/>
      </w:tblPr>
      <w:tblGrid>
        <w:gridCol w:w="9576"/>
      </w:tblGrid>
      <w:tr w:rsidR="00166CD2" w:rsidRPr="004A7A4B" w:rsidTr="00166CD2">
        <w:tc>
          <w:tcPr>
            <w:tcW w:w="9576" w:type="dxa"/>
          </w:tcPr>
          <w:p w:rsidR="004A7A4B" w:rsidRDefault="004A7A4B" w:rsidP="00166CD2">
            <w:pPr>
              <w:pStyle w:val="ListParagraph"/>
              <w:spacing w:after="0" w:line="240" w:lineRule="auto"/>
              <w:ind w:left="0"/>
              <w:rPr>
                <w:rFonts w:ascii="Times New Roman" w:eastAsia="Times New Roman" w:hAnsi="Times New Roman" w:cs="Times New Roman"/>
                <w:b/>
                <w:szCs w:val="24"/>
              </w:rPr>
            </w:pPr>
          </w:p>
          <w:p w:rsidR="00166CD2" w:rsidRPr="004A7A4B" w:rsidRDefault="004F75B7" w:rsidP="00166CD2">
            <w:pPr>
              <w:pStyle w:val="ListParagraph"/>
              <w:spacing w:after="0" w:line="240" w:lineRule="auto"/>
              <w:ind w:left="0"/>
              <w:rPr>
                <w:rFonts w:ascii="Times New Roman" w:eastAsia="Times New Roman" w:hAnsi="Times New Roman" w:cs="Times New Roman"/>
                <w:szCs w:val="24"/>
              </w:rPr>
            </w:pPr>
            <w:r>
              <w:rPr>
                <w:rFonts w:ascii="Times New Roman" w:eastAsia="Times New Roman" w:hAnsi="Times New Roman" w:cs="Times New Roman"/>
                <w:b/>
                <w:szCs w:val="24"/>
              </w:rPr>
              <w:t>For m</w:t>
            </w:r>
            <w:r w:rsidR="00166CD2" w:rsidRPr="004A7A4B">
              <w:rPr>
                <w:rFonts w:ascii="Times New Roman" w:eastAsia="Times New Roman" w:hAnsi="Times New Roman" w:cs="Times New Roman"/>
                <w:b/>
                <w:szCs w:val="24"/>
              </w:rPr>
              <w:t>aximum exposure rate</w:t>
            </w:r>
            <w:r w:rsidR="00166CD2" w:rsidRPr="004A7A4B">
              <w:rPr>
                <w:rFonts w:ascii="Times New Roman" w:eastAsia="Times New Roman" w:hAnsi="Times New Roman" w:cs="Times New Roman"/>
                <w:szCs w:val="24"/>
              </w:rPr>
              <w:t xml:space="preserve"> (either/all) marine environment, deicing chemicals, high humidity</w:t>
            </w:r>
          </w:p>
          <w:p w:rsidR="004A7A4B" w:rsidRPr="004A7A4B" w:rsidRDefault="004A7A4B" w:rsidP="004A7A4B">
            <w:pPr>
              <w:pStyle w:val="ListParagraph"/>
              <w:spacing w:after="0" w:line="240" w:lineRule="auto"/>
              <w:rPr>
                <w:rFonts w:ascii="Times New Roman" w:eastAsia="Times New Roman" w:hAnsi="Times New Roman" w:cs="Times New Roman"/>
                <w:sz w:val="8"/>
                <w:szCs w:val="24"/>
              </w:rPr>
            </w:pPr>
          </w:p>
          <w:p w:rsidR="00166CD2" w:rsidRDefault="00166CD2" w:rsidP="00166CD2">
            <w:pPr>
              <w:pStyle w:val="ListParagraph"/>
              <w:numPr>
                <w:ilvl w:val="1"/>
                <w:numId w:val="30"/>
              </w:numPr>
              <w:spacing w:after="0" w:line="240" w:lineRule="auto"/>
              <w:ind w:left="720"/>
              <w:rPr>
                <w:rFonts w:ascii="Times New Roman" w:eastAsia="Times New Roman" w:hAnsi="Times New Roman" w:cs="Times New Roman"/>
                <w:szCs w:val="24"/>
              </w:rPr>
            </w:pPr>
            <w:r w:rsidRPr="004A7A4B">
              <w:rPr>
                <w:rFonts w:ascii="Times New Roman" w:eastAsia="Times New Roman" w:hAnsi="Times New Roman" w:cs="Times New Roman"/>
                <w:szCs w:val="24"/>
              </w:rPr>
              <w:t>For installation age ≤ 5 years, inspection interval = 400 ft.</w:t>
            </w:r>
            <w:r w:rsidR="004A7A4B">
              <w:rPr>
                <w:rFonts w:ascii="Times New Roman" w:eastAsia="Times New Roman" w:hAnsi="Times New Roman" w:cs="Times New Roman"/>
                <w:szCs w:val="24"/>
              </w:rPr>
              <w:t xml:space="preserve"> </w:t>
            </w:r>
            <w:r w:rsidR="004A7A4B" w:rsidRPr="004A7A4B">
              <w:rPr>
                <w:rFonts w:ascii="Times New Roman" w:eastAsia="Times New Roman" w:hAnsi="Times New Roman" w:cs="Times New Roman"/>
                <w:szCs w:val="24"/>
              </w:rPr>
              <w:t>(64 posts @ 6 ft.-3 in. spacing)</w:t>
            </w:r>
          </w:p>
          <w:p w:rsidR="00166CD2" w:rsidRDefault="00166CD2" w:rsidP="00166CD2">
            <w:pPr>
              <w:pStyle w:val="ListParagraph"/>
              <w:numPr>
                <w:ilvl w:val="1"/>
                <w:numId w:val="30"/>
              </w:numPr>
              <w:spacing w:after="0" w:line="240" w:lineRule="auto"/>
              <w:ind w:left="720"/>
              <w:rPr>
                <w:rFonts w:ascii="Times New Roman" w:eastAsia="Times New Roman" w:hAnsi="Times New Roman" w:cs="Times New Roman"/>
                <w:szCs w:val="24"/>
              </w:rPr>
            </w:pPr>
            <w:r w:rsidRPr="004A7A4B">
              <w:rPr>
                <w:rFonts w:ascii="Times New Roman" w:eastAsia="Times New Roman" w:hAnsi="Times New Roman" w:cs="Times New Roman"/>
                <w:szCs w:val="24"/>
              </w:rPr>
              <w:t>For installation age &gt; 5 years, inspection interval = 200 ft.</w:t>
            </w:r>
            <w:r w:rsidR="004A7A4B">
              <w:rPr>
                <w:rFonts w:ascii="Times New Roman" w:eastAsia="Times New Roman" w:hAnsi="Times New Roman" w:cs="Times New Roman"/>
                <w:szCs w:val="24"/>
              </w:rPr>
              <w:t xml:space="preserve"> </w:t>
            </w:r>
            <w:r w:rsidR="004A7A4B" w:rsidRPr="004A7A4B">
              <w:rPr>
                <w:rFonts w:ascii="Times New Roman" w:eastAsia="Times New Roman" w:hAnsi="Times New Roman" w:cs="Times New Roman"/>
                <w:szCs w:val="24"/>
              </w:rPr>
              <w:t>(</w:t>
            </w:r>
            <w:r w:rsidR="004A7A4B">
              <w:rPr>
                <w:rFonts w:ascii="Times New Roman" w:eastAsia="Times New Roman" w:hAnsi="Times New Roman" w:cs="Times New Roman"/>
                <w:szCs w:val="24"/>
              </w:rPr>
              <w:t>32</w:t>
            </w:r>
            <w:r w:rsidR="004A7A4B" w:rsidRPr="004A7A4B">
              <w:rPr>
                <w:rFonts w:ascii="Times New Roman" w:eastAsia="Times New Roman" w:hAnsi="Times New Roman" w:cs="Times New Roman"/>
                <w:szCs w:val="24"/>
              </w:rPr>
              <w:t xml:space="preserve"> posts @ 6 ft.-3 in. spacing)</w:t>
            </w:r>
          </w:p>
          <w:p w:rsidR="004A7A4B" w:rsidRPr="004A7A4B" w:rsidRDefault="004A7A4B" w:rsidP="004A7A4B">
            <w:pPr>
              <w:pStyle w:val="ListParagraph"/>
              <w:spacing w:after="0" w:line="240" w:lineRule="auto"/>
              <w:rPr>
                <w:rFonts w:ascii="Times New Roman" w:eastAsia="Times New Roman" w:hAnsi="Times New Roman" w:cs="Times New Roman"/>
                <w:szCs w:val="24"/>
              </w:rPr>
            </w:pPr>
          </w:p>
          <w:p w:rsidR="00166CD2" w:rsidRDefault="004F75B7" w:rsidP="00166CD2">
            <w:pPr>
              <w:pStyle w:val="ListParagraph"/>
              <w:spacing w:after="0" w:line="240" w:lineRule="auto"/>
              <w:ind w:left="0"/>
              <w:rPr>
                <w:rFonts w:ascii="Times New Roman" w:eastAsia="Times New Roman" w:hAnsi="Times New Roman" w:cs="Times New Roman"/>
                <w:szCs w:val="24"/>
              </w:rPr>
            </w:pPr>
            <w:r>
              <w:rPr>
                <w:rFonts w:ascii="Times New Roman" w:eastAsia="Times New Roman" w:hAnsi="Times New Roman" w:cs="Times New Roman"/>
                <w:b/>
                <w:szCs w:val="24"/>
              </w:rPr>
              <w:t>For m</w:t>
            </w:r>
            <w:r w:rsidR="00166CD2" w:rsidRPr="004A7A4B">
              <w:rPr>
                <w:rFonts w:ascii="Times New Roman" w:eastAsia="Times New Roman" w:hAnsi="Times New Roman" w:cs="Times New Roman"/>
                <w:b/>
                <w:szCs w:val="24"/>
              </w:rPr>
              <w:t>inimum exposure rate</w:t>
            </w:r>
            <w:r w:rsidR="00166CD2" w:rsidRPr="004A7A4B">
              <w:rPr>
                <w:rFonts w:ascii="Times New Roman" w:eastAsia="Times New Roman" w:hAnsi="Times New Roman" w:cs="Times New Roman"/>
                <w:szCs w:val="24"/>
              </w:rPr>
              <w:t xml:space="preserve"> dry/arid environment, no deicing chemicals, low humidity</w:t>
            </w:r>
          </w:p>
          <w:p w:rsidR="004A7A4B" w:rsidRPr="004A7A4B" w:rsidRDefault="004A7A4B" w:rsidP="00166CD2">
            <w:pPr>
              <w:pStyle w:val="ListParagraph"/>
              <w:spacing w:after="0" w:line="240" w:lineRule="auto"/>
              <w:ind w:left="0"/>
              <w:rPr>
                <w:rFonts w:ascii="Times New Roman" w:eastAsia="Times New Roman" w:hAnsi="Times New Roman" w:cs="Times New Roman"/>
                <w:sz w:val="8"/>
                <w:szCs w:val="24"/>
              </w:rPr>
            </w:pPr>
          </w:p>
          <w:p w:rsidR="00166CD2" w:rsidRPr="004A7A4B" w:rsidRDefault="00166CD2" w:rsidP="00166CD2">
            <w:pPr>
              <w:pStyle w:val="ListParagraph"/>
              <w:numPr>
                <w:ilvl w:val="1"/>
                <w:numId w:val="30"/>
              </w:numPr>
              <w:spacing w:after="0" w:line="240" w:lineRule="auto"/>
              <w:ind w:left="720"/>
              <w:rPr>
                <w:rFonts w:ascii="Times New Roman" w:eastAsia="Times New Roman" w:hAnsi="Times New Roman" w:cs="Times New Roman"/>
                <w:szCs w:val="24"/>
              </w:rPr>
            </w:pPr>
            <w:r w:rsidRPr="004A7A4B">
              <w:rPr>
                <w:rFonts w:ascii="Times New Roman" w:eastAsia="Times New Roman" w:hAnsi="Times New Roman" w:cs="Times New Roman"/>
                <w:szCs w:val="24"/>
              </w:rPr>
              <w:t xml:space="preserve">Inspection interval for short run guardrail (i.e. </w:t>
            </w:r>
            <w:r w:rsidR="004A7A4B" w:rsidRPr="004A7A4B">
              <w:rPr>
                <w:rFonts w:ascii="Times New Roman" w:eastAsia="Times New Roman" w:hAnsi="Times New Roman" w:cs="Times New Roman"/>
                <w:szCs w:val="24"/>
              </w:rPr>
              <w:t xml:space="preserve">≤ </w:t>
            </w:r>
            <w:r w:rsidRPr="004A7A4B">
              <w:rPr>
                <w:rFonts w:ascii="Times New Roman" w:eastAsia="Times New Roman" w:hAnsi="Times New Roman" w:cs="Times New Roman"/>
                <w:szCs w:val="24"/>
              </w:rPr>
              <w:t>1000 ft.) = 400 ft.</w:t>
            </w:r>
            <w:r w:rsidR="004A7A4B" w:rsidRPr="004A7A4B">
              <w:rPr>
                <w:rFonts w:ascii="Times New Roman" w:eastAsia="Times New Roman" w:hAnsi="Times New Roman" w:cs="Times New Roman"/>
                <w:szCs w:val="24"/>
              </w:rPr>
              <w:t xml:space="preserve"> (64 posts @ 6 ft.-3 in. spacing)</w:t>
            </w:r>
          </w:p>
          <w:p w:rsidR="00166CD2" w:rsidRPr="004A7A4B" w:rsidRDefault="00166CD2" w:rsidP="00166CD2">
            <w:pPr>
              <w:pStyle w:val="ListParagraph"/>
              <w:numPr>
                <w:ilvl w:val="1"/>
                <w:numId w:val="30"/>
              </w:numPr>
              <w:spacing w:after="0" w:line="240" w:lineRule="auto"/>
              <w:ind w:left="720"/>
              <w:rPr>
                <w:rFonts w:ascii="Times New Roman" w:eastAsia="Times New Roman" w:hAnsi="Times New Roman" w:cs="Times New Roman"/>
                <w:szCs w:val="24"/>
              </w:rPr>
            </w:pPr>
            <w:r w:rsidRPr="004A7A4B">
              <w:rPr>
                <w:rFonts w:ascii="Times New Roman" w:eastAsia="Times New Roman" w:hAnsi="Times New Roman" w:cs="Times New Roman"/>
                <w:szCs w:val="24"/>
              </w:rPr>
              <w:t xml:space="preserve">Inspection interval for long run guardrail (i.e. &gt; 1000 ft.) = 1000ft. </w:t>
            </w:r>
            <w:r w:rsidR="004A7A4B" w:rsidRPr="004A7A4B">
              <w:rPr>
                <w:rFonts w:ascii="Times New Roman" w:eastAsia="Times New Roman" w:hAnsi="Times New Roman" w:cs="Times New Roman"/>
                <w:szCs w:val="24"/>
              </w:rPr>
              <w:t>(</w:t>
            </w:r>
            <w:r w:rsidR="004A7A4B">
              <w:rPr>
                <w:rFonts w:ascii="Times New Roman" w:eastAsia="Times New Roman" w:hAnsi="Times New Roman" w:cs="Times New Roman"/>
                <w:szCs w:val="24"/>
              </w:rPr>
              <w:t>160</w:t>
            </w:r>
            <w:r w:rsidR="004A7A4B" w:rsidRPr="004A7A4B">
              <w:rPr>
                <w:rFonts w:ascii="Times New Roman" w:eastAsia="Times New Roman" w:hAnsi="Times New Roman" w:cs="Times New Roman"/>
                <w:szCs w:val="24"/>
              </w:rPr>
              <w:t xml:space="preserve"> posts @ 6 ft.-3 in. spacing)</w:t>
            </w:r>
            <w:r w:rsidR="004A7A4B">
              <w:rPr>
                <w:rFonts w:ascii="Times New Roman" w:eastAsia="Times New Roman" w:hAnsi="Times New Roman" w:cs="Times New Roman"/>
                <w:szCs w:val="24"/>
              </w:rPr>
              <w:t xml:space="preserve"> </w:t>
            </w:r>
            <w:r w:rsidRPr="004A7A4B">
              <w:rPr>
                <w:rFonts w:ascii="Times New Roman" w:eastAsia="Times New Roman" w:hAnsi="Times New Roman" w:cs="Times New Roman"/>
                <w:szCs w:val="24"/>
              </w:rPr>
              <w:t xml:space="preserve">with the following restriction </w:t>
            </w:r>
          </w:p>
          <w:p w:rsidR="00166CD2" w:rsidRPr="004A7A4B" w:rsidRDefault="00166CD2" w:rsidP="00166CD2">
            <w:pPr>
              <w:pStyle w:val="ListParagraph"/>
              <w:numPr>
                <w:ilvl w:val="2"/>
                <w:numId w:val="30"/>
              </w:numPr>
              <w:spacing w:after="0" w:line="240" w:lineRule="auto"/>
              <w:ind w:left="1440"/>
              <w:rPr>
                <w:rFonts w:ascii="Times New Roman" w:eastAsia="Times New Roman" w:hAnsi="Times New Roman" w:cs="Times New Roman"/>
                <w:szCs w:val="24"/>
              </w:rPr>
            </w:pPr>
            <w:r w:rsidRPr="004A7A4B">
              <w:rPr>
                <w:rFonts w:ascii="Times New Roman" w:eastAsia="Times New Roman" w:hAnsi="Times New Roman" w:cs="Times New Roman"/>
                <w:szCs w:val="24"/>
              </w:rPr>
              <w:t>If noted visible damage to rail exists (i.e., deterioration or holes in rail, minor impact damage to post or rail, W-beam deformations, missing components, etc.), use:</w:t>
            </w:r>
          </w:p>
          <w:p w:rsidR="00166CD2" w:rsidRPr="004A7A4B" w:rsidRDefault="00166CD2" w:rsidP="00166CD2">
            <w:pPr>
              <w:pStyle w:val="ListParagraph"/>
              <w:numPr>
                <w:ilvl w:val="3"/>
                <w:numId w:val="30"/>
              </w:numPr>
              <w:spacing w:after="0" w:line="240" w:lineRule="auto"/>
              <w:ind w:left="2160"/>
              <w:rPr>
                <w:rFonts w:ascii="Times New Roman" w:eastAsia="Times New Roman" w:hAnsi="Times New Roman" w:cs="Times New Roman"/>
                <w:szCs w:val="24"/>
              </w:rPr>
            </w:pPr>
            <w:r w:rsidRPr="004A7A4B">
              <w:rPr>
                <w:rFonts w:ascii="Times New Roman" w:eastAsia="Times New Roman" w:hAnsi="Times New Roman" w:cs="Times New Roman"/>
                <w:szCs w:val="24"/>
              </w:rPr>
              <w:t>For installation age ≤ 5 years, inspection interval = 400 ft.</w:t>
            </w:r>
          </w:p>
          <w:p w:rsidR="004A7A4B" w:rsidRDefault="00166CD2" w:rsidP="004A7A4B">
            <w:pPr>
              <w:pStyle w:val="ListParagraph"/>
              <w:numPr>
                <w:ilvl w:val="3"/>
                <w:numId w:val="30"/>
              </w:numPr>
              <w:spacing w:after="0" w:line="240" w:lineRule="auto"/>
              <w:ind w:left="2160"/>
              <w:rPr>
                <w:rFonts w:ascii="Times New Roman" w:eastAsia="Times New Roman" w:hAnsi="Times New Roman" w:cs="Times New Roman"/>
                <w:szCs w:val="24"/>
              </w:rPr>
            </w:pPr>
            <w:r w:rsidRPr="004A7A4B">
              <w:rPr>
                <w:rFonts w:ascii="Times New Roman" w:eastAsia="Times New Roman" w:hAnsi="Times New Roman" w:cs="Times New Roman"/>
                <w:szCs w:val="24"/>
              </w:rPr>
              <w:t>For installation age &gt; 5 years, inspection interval = 200 ft.</w:t>
            </w:r>
          </w:p>
          <w:p w:rsidR="004A7A4B" w:rsidRPr="004A7A4B" w:rsidRDefault="004A7A4B" w:rsidP="004A7A4B">
            <w:pPr>
              <w:rPr>
                <w:sz w:val="22"/>
              </w:rPr>
            </w:pPr>
            <w:r w:rsidRPr="004A7A4B">
              <w:rPr>
                <w:sz w:val="22"/>
              </w:rPr>
              <w:t xml:space="preserve">Note: </w:t>
            </w:r>
          </w:p>
          <w:p w:rsidR="004A7A4B" w:rsidRPr="004A7A4B" w:rsidRDefault="004A7A4B" w:rsidP="004A7A4B">
            <w:pPr>
              <w:rPr>
                <w:sz w:val="22"/>
              </w:rPr>
            </w:pPr>
            <w:r w:rsidRPr="004A7A4B">
              <w:rPr>
                <w:sz w:val="22"/>
              </w:rPr>
              <w:t>200 ft. is 32 posts @ 6 ft.-3 in. spacing</w:t>
            </w:r>
          </w:p>
          <w:p w:rsidR="004A7A4B" w:rsidRPr="004A7A4B" w:rsidRDefault="004A7A4B" w:rsidP="004A7A4B">
            <w:pPr>
              <w:rPr>
                <w:sz w:val="22"/>
              </w:rPr>
            </w:pPr>
            <w:r w:rsidRPr="004A7A4B">
              <w:rPr>
                <w:sz w:val="22"/>
              </w:rPr>
              <w:t>400 ft. is 64 posts @ 6 ft.-3 in. spacing</w:t>
            </w:r>
          </w:p>
          <w:p w:rsidR="004A7A4B" w:rsidRPr="004A7A4B" w:rsidRDefault="004A7A4B" w:rsidP="004A7A4B">
            <w:r w:rsidRPr="004A7A4B">
              <w:rPr>
                <w:sz w:val="22"/>
              </w:rPr>
              <w:t>1000 ft. is 160 posts @ 6 ft.-3 in. spacing</w:t>
            </w:r>
          </w:p>
        </w:tc>
      </w:tr>
    </w:tbl>
    <w:p w:rsidR="00166CD2" w:rsidRDefault="00166CD2" w:rsidP="006F3827">
      <w:pPr>
        <w:rPr>
          <w:sz w:val="22"/>
        </w:rPr>
      </w:pPr>
    </w:p>
    <w:p w:rsidR="00F134AC" w:rsidRDefault="004A7A4B" w:rsidP="006F3827">
      <w:pPr>
        <w:rPr>
          <w:sz w:val="22"/>
        </w:rPr>
      </w:pPr>
      <w:r>
        <w:rPr>
          <w:sz w:val="22"/>
        </w:rPr>
        <w:lastRenderedPageBreak/>
        <w:t>F</w:t>
      </w:r>
      <w:r w:rsidRPr="006F3827">
        <w:rPr>
          <w:sz w:val="22"/>
        </w:rPr>
        <w:t xml:space="preserve">irst-level inspections should be performed at the lapped splice nearest to the point </w:t>
      </w:r>
      <w:r>
        <w:rPr>
          <w:sz w:val="22"/>
        </w:rPr>
        <w:t xml:space="preserve">determined from the </w:t>
      </w:r>
      <w:r w:rsidRPr="006F3827">
        <w:rPr>
          <w:sz w:val="22"/>
        </w:rPr>
        <w:t xml:space="preserve">inspection </w:t>
      </w:r>
      <w:r>
        <w:rPr>
          <w:sz w:val="22"/>
        </w:rPr>
        <w:t>interval</w:t>
      </w:r>
      <w:r w:rsidRPr="006F3827">
        <w:rPr>
          <w:sz w:val="22"/>
        </w:rPr>
        <w:t>.</w:t>
      </w:r>
      <w:r>
        <w:rPr>
          <w:sz w:val="22"/>
        </w:rPr>
        <w:t xml:space="preserve"> </w:t>
      </w:r>
      <w:r w:rsidR="006F3827" w:rsidRPr="006F3827">
        <w:rPr>
          <w:sz w:val="22"/>
        </w:rPr>
        <w:t xml:space="preserve">At each splice, two bolt hole locations should be checked, one from the traffic side of rail, and other from the field side.  The inspector should try to take the reading close to the bolt </w:t>
      </w:r>
      <w:proofErr w:type="gramStart"/>
      <w:r w:rsidR="006F3827" w:rsidRPr="006F3827">
        <w:rPr>
          <w:sz w:val="22"/>
        </w:rPr>
        <w:t>hole</w:t>
      </w:r>
      <w:proofErr w:type="gramEnd"/>
      <w:r w:rsidR="006F3827" w:rsidRPr="006F3827">
        <w:rPr>
          <w:sz w:val="22"/>
        </w:rPr>
        <w:t xml:space="preserve"> locations</w:t>
      </w:r>
      <w:r w:rsidR="006F3827">
        <w:rPr>
          <w:sz w:val="22"/>
        </w:rPr>
        <w:t xml:space="preserve"> and mark them on the photos provided in the form</w:t>
      </w:r>
      <w:r w:rsidR="006F3827" w:rsidRPr="006F3827">
        <w:rPr>
          <w:sz w:val="22"/>
        </w:rPr>
        <w:t xml:space="preserve">. </w:t>
      </w:r>
      <w:r w:rsidR="003F55A3">
        <w:rPr>
          <w:sz w:val="22"/>
        </w:rPr>
        <w:t>I</w:t>
      </w:r>
      <w:r w:rsidR="006F3827" w:rsidRPr="006F3827">
        <w:rPr>
          <w:sz w:val="22"/>
        </w:rPr>
        <w:t>f there are other spots that show visual signs of deterioration, thickness should be measure</w:t>
      </w:r>
      <w:r w:rsidR="003F55A3">
        <w:rPr>
          <w:sz w:val="22"/>
        </w:rPr>
        <w:t>d</w:t>
      </w:r>
      <w:r w:rsidR="006F3827" w:rsidRPr="006F3827">
        <w:rPr>
          <w:sz w:val="22"/>
        </w:rPr>
        <w:t xml:space="preserve"> in those areas in addition to the prescribed two spots per splice.</w:t>
      </w:r>
      <w:r w:rsidR="006F3827">
        <w:rPr>
          <w:sz w:val="22"/>
        </w:rPr>
        <w:t xml:space="preserve"> T</w:t>
      </w:r>
      <w:r w:rsidR="006F3827" w:rsidRPr="006F3827">
        <w:rPr>
          <w:sz w:val="22"/>
        </w:rPr>
        <w:t>hickness in the mid span sections of guardrail are not checked during the first-level inspection, unless there are visual signs of advanced corrosion.</w:t>
      </w:r>
      <w:r w:rsidR="006F3827">
        <w:rPr>
          <w:sz w:val="22"/>
        </w:rPr>
        <w:t xml:space="preserve"> </w:t>
      </w:r>
      <w:r w:rsidR="006F3827" w:rsidRPr="006F3827">
        <w:rPr>
          <w:sz w:val="22"/>
        </w:rPr>
        <w:t xml:space="preserve">The interval </w:t>
      </w:r>
      <w:r w:rsidR="00DA60A5">
        <w:rPr>
          <w:sz w:val="22"/>
        </w:rPr>
        <w:t>pr</w:t>
      </w:r>
      <w:r w:rsidR="006F3827" w:rsidRPr="006F3827">
        <w:rPr>
          <w:sz w:val="22"/>
        </w:rPr>
        <w:t xml:space="preserve">escribed in the first-level inspection procedure should be reduced as needed in the transition and end-terminal regions so as not to skip </w:t>
      </w:r>
      <w:r w:rsidR="004154B2">
        <w:rPr>
          <w:sz w:val="22"/>
        </w:rPr>
        <w:t>a</w:t>
      </w:r>
      <w:r w:rsidR="006F3827" w:rsidRPr="006F3827">
        <w:rPr>
          <w:sz w:val="22"/>
        </w:rPr>
        <w:t xml:space="preserve"> short-length guardrail</w:t>
      </w:r>
      <w:r w:rsidR="004154B2">
        <w:rPr>
          <w:sz w:val="22"/>
        </w:rPr>
        <w:t xml:space="preserve"> </w:t>
      </w:r>
      <w:r w:rsidR="003F55A3">
        <w:rPr>
          <w:sz w:val="22"/>
        </w:rPr>
        <w:t>s</w:t>
      </w:r>
      <w:r w:rsidR="004154B2">
        <w:rPr>
          <w:sz w:val="22"/>
        </w:rPr>
        <w:t>ection</w:t>
      </w:r>
      <w:r w:rsidR="006F3827" w:rsidRPr="006F3827">
        <w:rPr>
          <w:sz w:val="22"/>
        </w:rPr>
        <w:t xml:space="preserve">. </w:t>
      </w:r>
      <w:r w:rsidR="00760CFD">
        <w:rPr>
          <w:sz w:val="22"/>
        </w:rPr>
        <w:t>It is estimated that first-level inspection should take approximately 5 minutes for each splice location checked.</w:t>
      </w:r>
    </w:p>
    <w:p w:rsidR="006F3827" w:rsidRPr="0040408C" w:rsidRDefault="006F3827" w:rsidP="006F3827">
      <w:pPr>
        <w:rPr>
          <w:sz w:val="22"/>
        </w:rPr>
      </w:pPr>
    </w:p>
    <w:p w:rsidR="00F134AC" w:rsidRPr="003F55A3" w:rsidRDefault="00F134AC">
      <w:pPr>
        <w:rPr>
          <w:b/>
          <w:i/>
          <w:sz w:val="22"/>
        </w:rPr>
      </w:pPr>
      <w:r w:rsidRPr="003F55A3">
        <w:rPr>
          <w:b/>
          <w:i/>
          <w:sz w:val="22"/>
        </w:rPr>
        <w:t>Second-Level Inspection</w:t>
      </w:r>
    </w:p>
    <w:p w:rsidR="004C2720" w:rsidRDefault="003F55A3" w:rsidP="003F55A3">
      <w:pPr>
        <w:rPr>
          <w:sz w:val="22"/>
        </w:rPr>
      </w:pPr>
      <w:r w:rsidRPr="006F3827">
        <w:rPr>
          <w:sz w:val="22"/>
        </w:rPr>
        <w:t xml:space="preserve">In conjunction with visual inspection, </w:t>
      </w:r>
      <w:r>
        <w:rPr>
          <w:sz w:val="22"/>
        </w:rPr>
        <w:t>second-level inspection is to be performed by using the form</w:t>
      </w:r>
      <w:r w:rsidR="0081426C">
        <w:rPr>
          <w:sz w:val="22"/>
        </w:rPr>
        <w:t>s</w:t>
      </w:r>
      <w:r>
        <w:rPr>
          <w:sz w:val="22"/>
        </w:rPr>
        <w:t xml:space="preserve"> provided. The inspection starts by determining the zone of inspection using the figure provided in the form. </w:t>
      </w:r>
    </w:p>
    <w:p w:rsidR="004C2720" w:rsidRDefault="004C2720" w:rsidP="003F55A3">
      <w:pPr>
        <w:rPr>
          <w:sz w:val="22"/>
        </w:rPr>
      </w:pPr>
    </w:p>
    <w:p w:rsidR="004C2720" w:rsidRDefault="003F55A3" w:rsidP="003F55A3">
      <w:pPr>
        <w:rPr>
          <w:sz w:val="22"/>
        </w:rPr>
      </w:pPr>
      <w:r>
        <w:rPr>
          <w:sz w:val="22"/>
        </w:rPr>
        <w:t>In the lapped splices, thickness should be checked at</w:t>
      </w:r>
      <w:r w:rsidRPr="003F55A3">
        <w:rPr>
          <w:sz w:val="22"/>
        </w:rPr>
        <w:t xml:space="preserve"> four spots near bolt-hole locations</w:t>
      </w:r>
      <w:r>
        <w:rPr>
          <w:sz w:val="22"/>
        </w:rPr>
        <w:t xml:space="preserve"> from the traffic side o</w:t>
      </w:r>
      <w:r w:rsidR="00DA60A5">
        <w:rPr>
          <w:sz w:val="22"/>
        </w:rPr>
        <w:t>f</w:t>
      </w:r>
      <w:r>
        <w:rPr>
          <w:sz w:val="22"/>
        </w:rPr>
        <w:t xml:space="preserve"> the rail, </w:t>
      </w:r>
      <w:r w:rsidRPr="003F55A3">
        <w:rPr>
          <w:sz w:val="22"/>
        </w:rPr>
        <w:t xml:space="preserve">and four spots </w:t>
      </w:r>
      <w:r>
        <w:rPr>
          <w:sz w:val="22"/>
        </w:rPr>
        <w:t xml:space="preserve">near bolt </w:t>
      </w:r>
      <w:proofErr w:type="gramStart"/>
      <w:r>
        <w:rPr>
          <w:sz w:val="22"/>
        </w:rPr>
        <w:t>hole</w:t>
      </w:r>
      <w:proofErr w:type="gramEnd"/>
      <w:r>
        <w:rPr>
          <w:sz w:val="22"/>
        </w:rPr>
        <w:t xml:space="preserve"> locations from</w:t>
      </w:r>
      <w:r w:rsidRPr="003F55A3">
        <w:rPr>
          <w:sz w:val="22"/>
        </w:rPr>
        <w:t xml:space="preserve"> the field-side</w:t>
      </w:r>
      <w:r w:rsidR="00DA60A5">
        <w:rPr>
          <w:sz w:val="22"/>
        </w:rPr>
        <w:t xml:space="preserve"> of the </w:t>
      </w:r>
      <w:r w:rsidRPr="003F55A3">
        <w:rPr>
          <w:sz w:val="22"/>
        </w:rPr>
        <w:t>rail.  The measurements should be taken in a zigzag manner covering all</w:t>
      </w:r>
      <w:r>
        <w:rPr>
          <w:sz w:val="22"/>
        </w:rPr>
        <w:t xml:space="preserve"> splice</w:t>
      </w:r>
      <w:r w:rsidRPr="003F55A3">
        <w:rPr>
          <w:sz w:val="22"/>
        </w:rPr>
        <w:t xml:space="preserve"> bolt</w:t>
      </w:r>
      <w:r w:rsidR="004154B2">
        <w:rPr>
          <w:sz w:val="22"/>
        </w:rPr>
        <w:t>s</w:t>
      </w:r>
      <w:r w:rsidRPr="003F55A3">
        <w:rPr>
          <w:sz w:val="22"/>
        </w:rPr>
        <w:t xml:space="preserve"> (i.e.</w:t>
      </w:r>
      <w:r w:rsidR="00DA60A5">
        <w:rPr>
          <w:sz w:val="22"/>
        </w:rPr>
        <w:t>,</w:t>
      </w:r>
      <w:r w:rsidRPr="003F55A3">
        <w:rPr>
          <w:sz w:val="22"/>
        </w:rPr>
        <w:t xml:space="preserve"> by not using </w:t>
      </w:r>
      <w:r w:rsidR="00DA60A5">
        <w:rPr>
          <w:sz w:val="22"/>
        </w:rPr>
        <w:t xml:space="preserve">the </w:t>
      </w:r>
      <w:r w:rsidRPr="003F55A3">
        <w:rPr>
          <w:sz w:val="22"/>
        </w:rPr>
        <w:t xml:space="preserve">same bolt-hole locations on the </w:t>
      </w:r>
      <w:r w:rsidR="004C2720">
        <w:rPr>
          <w:sz w:val="22"/>
        </w:rPr>
        <w:t xml:space="preserve">traffic and </w:t>
      </w:r>
      <w:r w:rsidRPr="003F55A3">
        <w:rPr>
          <w:sz w:val="22"/>
        </w:rPr>
        <w:t>field side</w:t>
      </w:r>
      <w:r w:rsidR="004C2720">
        <w:rPr>
          <w:sz w:val="22"/>
        </w:rPr>
        <w:t>s</w:t>
      </w:r>
      <w:r w:rsidRPr="003F55A3">
        <w:rPr>
          <w:sz w:val="22"/>
        </w:rPr>
        <w:t xml:space="preserve">), as shown in </w:t>
      </w:r>
      <w:r w:rsidR="00DA60A5">
        <w:rPr>
          <w:sz w:val="22"/>
        </w:rPr>
        <w:t xml:space="preserve">the following </w:t>
      </w:r>
      <w:r w:rsidRPr="003F55A3">
        <w:rPr>
          <w:sz w:val="22"/>
        </w:rPr>
        <w:t xml:space="preserve">figure.  The red markers in the figure show the bolt where the thickness should be measured. The thickness may be measured anywhere in close vicinity of the bolt. </w:t>
      </w:r>
      <w:r w:rsidR="004C2720">
        <w:rPr>
          <w:sz w:val="22"/>
        </w:rPr>
        <w:t xml:space="preserve"> </w:t>
      </w:r>
      <w:r w:rsidRPr="003F55A3">
        <w:rPr>
          <w:sz w:val="22"/>
        </w:rPr>
        <w:t xml:space="preserve">In addition to the eight bolt-hole locations of the splice, one additional thickness measurement should be taken around the middle </w:t>
      </w:r>
      <w:r w:rsidR="004154B2">
        <w:rPr>
          <w:sz w:val="22"/>
        </w:rPr>
        <w:t xml:space="preserve">post bolt </w:t>
      </w:r>
      <w:r w:rsidRPr="003F55A3">
        <w:rPr>
          <w:sz w:val="22"/>
        </w:rPr>
        <w:t xml:space="preserve">slot provided for attaching the post to the rail. </w:t>
      </w:r>
    </w:p>
    <w:p w:rsidR="004C2720" w:rsidRDefault="004C2720" w:rsidP="004C2720">
      <w:pPr>
        <w:ind w:firstLine="720"/>
      </w:pPr>
    </w:p>
    <w:p w:rsidR="004C2720" w:rsidRDefault="00031A42" w:rsidP="004C2720">
      <w:pPr>
        <w:ind w:firstLine="720"/>
      </w:pPr>
      <w:r>
        <w:rPr>
          <w:noProof/>
        </w:rPr>
        <mc:AlternateContent>
          <mc:Choice Requires="wps">
            <w:drawing>
              <wp:anchor distT="0" distB="0" distL="114300" distR="114300" simplePos="0" relativeHeight="251705344" behindDoc="0" locked="0" layoutInCell="1" allowOverlap="1" wp14:anchorId="4BF6B48B" wp14:editId="52790B71">
                <wp:simplePos x="0" y="0"/>
                <wp:positionH relativeFrom="column">
                  <wp:posOffset>1414780</wp:posOffset>
                </wp:positionH>
                <wp:positionV relativeFrom="paragraph">
                  <wp:posOffset>1049655</wp:posOffset>
                </wp:positionV>
                <wp:extent cx="45085" cy="45085"/>
                <wp:effectExtent l="0" t="0" r="12065" b="12065"/>
                <wp:wrapNone/>
                <wp:docPr id="1108" name="Oval 1108"/>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108" o:spid="_x0000_s1035" style="position:absolute;left:0;text-align:left;margin-left:111.4pt;margin-top:82.65pt;width:3.55pt;height:3.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" fillcolor="red" strokecolor="red" strokeweight="2pt">
                <v:textbox>
                  <w:txbxContent>
                    <w:p w:rsidR="001F17D0" w:rsidRDefault="001F17D0" w:rsidP="004C2720"/>
                  </w:txbxContent>
                </v:textbox>
              </v:oval>
            </w:pict>
          </mc:Fallback>
        </mc:AlternateContent>
      </w:r>
      <w:r>
        <w:rPr>
          <w:noProof/>
        </w:rPr>
        <mc:AlternateContent>
          <mc:Choice Requires="wps">
            <w:drawing>
              <wp:anchor distT="0" distB="0" distL="114300" distR="114300" simplePos="0" relativeHeight="251706368" behindDoc="0" locked="0" layoutInCell="1" allowOverlap="1" wp14:anchorId="02DE76A4" wp14:editId="2B7A2D39">
                <wp:simplePos x="0" y="0"/>
                <wp:positionH relativeFrom="column">
                  <wp:posOffset>2588260</wp:posOffset>
                </wp:positionH>
                <wp:positionV relativeFrom="paragraph">
                  <wp:posOffset>593090</wp:posOffset>
                </wp:positionV>
                <wp:extent cx="45085" cy="45085"/>
                <wp:effectExtent l="0" t="0" r="12065" b="12065"/>
                <wp:wrapNone/>
                <wp:docPr id="1103" name="Oval 110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103" o:spid="_x0000_s1036" style="position:absolute;left:0;text-align:left;margin-left:203.8pt;margin-top:46.7pt;width:3.55pt;height:3.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" fillcolor="red" strokecolor="red" strokeweight="2pt">
                <v:textbox>
                  <w:txbxContent>
                    <w:p w:rsidR="001F17D0" w:rsidRDefault="001F17D0" w:rsidP="004C2720"/>
                  </w:txbxContent>
                </v:textbox>
              </v:oval>
            </w:pict>
          </mc:Fallback>
        </mc:AlternateContent>
      </w:r>
      <w:r w:rsidRPr="009E2807">
        <w:rPr>
          <w:noProof/>
        </w:rPr>
        <mc:AlternateContent>
          <mc:Choice Requires="wps">
            <w:drawing>
              <wp:anchor distT="0" distB="0" distL="114300" distR="114300" simplePos="0" relativeHeight="251716608" behindDoc="0" locked="0" layoutInCell="1" allowOverlap="1" wp14:anchorId="4A2B196B" wp14:editId="727B08F1">
                <wp:simplePos x="0" y="0"/>
                <wp:positionH relativeFrom="column">
                  <wp:posOffset>4111625</wp:posOffset>
                </wp:positionH>
                <wp:positionV relativeFrom="paragraph">
                  <wp:posOffset>430530</wp:posOffset>
                </wp:positionV>
                <wp:extent cx="561975" cy="113030"/>
                <wp:effectExtent l="0" t="0" r="66675" b="96520"/>
                <wp:wrapNone/>
                <wp:docPr id="1100" name="Straight Arrow Connector 1100"/>
                <wp:cNvGraphicFramePr/>
                <a:graphic xmlns:a="http://schemas.openxmlformats.org/drawingml/2006/main">
                  <a:graphicData uri="http://schemas.microsoft.com/office/word/2010/wordprocessingShape">
                    <wps:wsp>
                      <wps:cNvCnPr/>
                      <wps:spPr>
                        <a:xfrm>
                          <a:off x="0" y="0"/>
                          <a:ext cx="561975" cy="113030"/>
                        </a:xfrm>
                        <a:prstGeom prst="straightConnector1">
                          <a:avLst/>
                        </a:prstGeom>
                        <a:ln w="19050">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0" o:spid="_x0000_s1026" type="#_x0000_t32" style="position:absolute;margin-left:323.75pt;margin-top:33.9pt;width:44.25pt;height: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" strokecolor="yellow" strokeweight="1.5pt">
                <v:stroke dashstyle="dash" endarrow="open"/>
              </v:shape>
            </w:pict>
          </mc:Fallback>
        </mc:AlternateContent>
      </w:r>
      <w:r>
        <w:rPr>
          <w:noProof/>
        </w:rPr>
        <mc:AlternateContent>
          <mc:Choice Requires="wps">
            <w:drawing>
              <wp:anchor distT="0" distB="0" distL="114300" distR="114300" simplePos="0" relativeHeight="251712512" behindDoc="0" locked="0" layoutInCell="1" allowOverlap="1" wp14:anchorId="2559FC8F" wp14:editId="083AB3DF">
                <wp:simplePos x="0" y="0"/>
                <wp:positionH relativeFrom="column">
                  <wp:posOffset>4708525</wp:posOffset>
                </wp:positionH>
                <wp:positionV relativeFrom="paragraph">
                  <wp:posOffset>1349375</wp:posOffset>
                </wp:positionV>
                <wp:extent cx="45085" cy="45085"/>
                <wp:effectExtent l="0" t="0" r="12065" b="12065"/>
                <wp:wrapNone/>
                <wp:docPr id="1113" name="Oval 111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113" o:spid="_x0000_s1037" style="position:absolute;left:0;text-align:left;margin-left:370.75pt;margin-top:106.25pt;width:3.55pt;height:3.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" fillcolor="red" strokecolor="red" strokeweight="2pt">
                <v:textbox>
                  <w:txbxContent>
                    <w:p w:rsidR="001F17D0" w:rsidRDefault="001F17D0" w:rsidP="004C2720"/>
                  </w:txbxContent>
                </v:textbox>
              </v:oval>
            </w:pict>
          </mc:Fallback>
        </mc:AlternateContent>
      </w:r>
      <w:r>
        <w:rPr>
          <w:noProof/>
        </w:rPr>
        <mc:AlternateContent>
          <mc:Choice Requires="wps">
            <w:drawing>
              <wp:anchor distT="0" distB="0" distL="114300" distR="114300" simplePos="0" relativeHeight="251715584" behindDoc="0" locked="0" layoutInCell="1" allowOverlap="1" wp14:anchorId="07DBD557" wp14:editId="179427F9">
                <wp:simplePos x="0" y="0"/>
                <wp:positionH relativeFrom="column">
                  <wp:posOffset>1675765</wp:posOffset>
                </wp:positionH>
                <wp:positionV relativeFrom="paragraph">
                  <wp:posOffset>1158875</wp:posOffset>
                </wp:positionV>
                <wp:extent cx="735965" cy="266700"/>
                <wp:effectExtent l="0" t="0" r="83185" b="76200"/>
                <wp:wrapNone/>
                <wp:docPr id="1111" name="Straight Arrow Connector 1111"/>
                <wp:cNvGraphicFramePr/>
                <a:graphic xmlns:a="http://schemas.openxmlformats.org/drawingml/2006/main">
                  <a:graphicData uri="http://schemas.microsoft.com/office/word/2010/wordprocessingShape">
                    <wps:wsp>
                      <wps:cNvCnPr/>
                      <wps:spPr>
                        <a:xfrm>
                          <a:off x="0" y="0"/>
                          <a:ext cx="735965" cy="266700"/>
                        </a:xfrm>
                        <a:prstGeom prst="straightConnector1">
                          <a:avLst/>
                        </a:prstGeom>
                        <a:ln w="19050">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1" o:spid="_x0000_s1026" type="#_x0000_t32" style="position:absolute;margin-left:131.95pt;margin-top:91.25pt;width:57.9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" strokecolor="yellow" strokeweight="1.5pt">
                <v:stroke dashstyle="dash" endarrow="open"/>
              </v:shape>
            </w:pict>
          </mc:Fallback>
        </mc:AlternateContent>
      </w:r>
      <w:r>
        <w:rPr>
          <w:noProof/>
        </w:rPr>
        <mc:AlternateContent>
          <mc:Choice Requires="wps">
            <w:drawing>
              <wp:anchor distT="0" distB="0" distL="114300" distR="114300" simplePos="0" relativeHeight="251710464" behindDoc="0" locked="0" layoutInCell="1" allowOverlap="1" wp14:anchorId="491EFB1A" wp14:editId="4493E5F8">
                <wp:simplePos x="0" y="0"/>
                <wp:positionH relativeFrom="column">
                  <wp:posOffset>4065270</wp:posOffset>
                </wp:positionH>
                <wp:positionV relativeFrom="paragraph">
                  <wp:posOffset>1092200</wp:posOffset>
                </wp:positionV>
                <wp:extent cx="45085" cy="45085"/>
                <wp:effectExtent l="0" t="0" r="12065" b="12065"/>
                <wp:wrapNone/>
                <wp:docPr id="1109" name="Oval 1109"/>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109" o:spid="_x0000_s1038" style="position:absolute;left:0;text-align:left;margin-left:320.1pt;margin-top:86pt;width:3.55pt;height:3.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" fillcolor="red" strokecolor="red" strokeweight="2pt">
                <v:textbox>
                  <w:txbxContent>
                    <w:p w:rsidR="001F17D0" w:rsidRDefault="001F17D0" w:rsidP="004C2720"/>
                  </w:txbxContent>
                </v:textbox>
              </v:oval>
            </w:pict>
          </mc:Fallback>
        </mc:AlternateContent>
      </w:r>
      <w:r>
        <w:rPr>
          <w:noProof/>
        </w:rPr>
        <mc:AlternateContent>
          <mc:Choice Requires="wps">
            <w:drawing>
              <wp:anchor distT="0" distB="0" distL="114300" distR="114300" simplePos="0" relativeHeight="251714560" behindDoc="0" locked="0" layoutInCell="1" allowOverlap="1" wp14:anchorId="60447C98" wp14:editId="3E6CB4C7">
                <wp:simplePos x="0" y="0"/>
                <wp:positionH relativeFrom="column">
                  <wp:posOffset>1619250</wp:posOffset>
                </wp:positionH>
                <wp:positionV relativeFrom="paragraph">
                  <wp:posOffset>713740</wp:posOffset>
                </wp:positionV>
                <wp:extent cx="748030" cy="335280"/>
                <wp:effectExtent l="38100" t="0" r="13970" b="64770"/>
                <wp:wrapNone/>
                <wp:docPr id="1106" name="Straight Arrow Connector 1106"/>
                <wp:cNvGraphicFramePr/>
                <a:graphic xmlns:a="http://schemas.openxmlformats.org/drawingml/2006/main">
                  <a:graphicData uri="http://schemas.microsoft.com/office/word/2010/wordprocessingShape">
                    <wps:wsp>
                      <wps:cNvCnPr/>
                      <wps:spPr>
                        <a:xfrm flipH="1">
                          <a:off x="0" y="0"/>
                          <a:ext cx="748030" cy="335280"/>
                        </a:xfrm>
                        <a:prstGeom prst="straightConnector1">
                          <a:avLst/>
                        </a:prstGeom>
                        <a:ln w="19050">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6" o:spid="_x0000_s1026" type="#_x0000_t32" style="position:absolute;margin-left:127.5pt;margin-top:56.2pt;width:58.9pt;height:26.4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" strokecolor="yellow" strokeweight="1.5pt">
                <v:stroke dashstyle="dash" endarrow="open"/>
              </v:shape>
            </w:pict>
          </mc:Fallback>
        </mc:AlternateContent>
      </w:r>
      <w:r>
        <w:rPr>
          <w:noProof/>
        </w:rPr>
        <mc:AlternateContent>
          <mc:Choice Requires="wps">
            <w:drawing>
              <wp:anchor distT="0" distB="0" distL="114300" distR="114300" simplePos="0" relativeHeight="251709440" behindDoc="0" locked="0" layoutInCell="1" allowOverlap="1" wp14:anchorId="47FFC897" wp14:editId="3ABF1B81">
                <wp:simplePos x="0" y="0"/>
                <wp:positionH relativeFrom="column">
                  <wp:posOffset>4086860</wp:posOffset>
                </wp:positionH>
                <wp:positionV relativeFrom="paragraph">
                  <wp:posOffset>330200</wp:posOffset>
                </wp:positionV>
                <wp:extent cx="45085" cy="45085"/>
                <wp:effectExtent l="0" t="0" r="12065" b="12065"/>
                <wp:wrapNone/>
                <wp:docPr id="1102" name="Oval 1102"/>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102" o:spid="_x0000_s1039" style="position:absolute;left:0;text-align:left;margin-left:321.8pt;margin-top:26pt;width:3.55pt;height:3.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" fillcolor="red" strokecolor="red" strokeweight="2pt">
                <v:textbox>
                  <w:txbxContent>
                    <w:p w:rsidR="001F17D0" w:rsidRDefault="001F17D0" w:rsidP="004C2720"/>
                  </w:txbxContent>
                </v:textbox>
              </v:oval>
            </w:pict>
          </mc:Fallback>
        </mc:AlternateContent>
      </w:r>
      <w:r>
        <w:rPr>
          <w:noProof/>
        </w:rPr>
        <mc:AlternateContent>
          <mc:Choice Requires="wps">
            <w:drawing>
              <wp:anchor distT="0" distB="0" distL="114300" distR="114300" simplePos="0" relativeHeight="251713536" behindDoc="0" locked="0" layoutInCell="1" allowOverlap="1" wp14:anchorId="433C1E4A" wp14:editId="7462D2F9">
                <wp:simplePos x="0" y="0"/>
                <wp:positionH relativeFrom="column">
                  <wp:posOffset>1619250</wp:posOffset>
                </wp:positionH>
                <wp:positionV relativeFrom="paragraph">
                  <wp:posOffset>309245</wp:posOffset>
                </wp:positionV>
                <wp:extent cx="752475" cy="283210"/>
                <wp:effectExtent l="0" t="0" r="66675" b="78740"/>
                <wp:wrapNone/>
                <wp:docPr id="1101" name="Straight Arrow Connector 1101"/>
                <wp:cNvGraphicFramePr/>
                <a:graphic xmlns:a="http://schemas.openxmlformats.org/drawingml/2006/main">
                  <a:graphicData uri="http://schemas.microsoft.com/office/word/2010/wordprocessingShape">
                    <wps:wsp>
                      <wps:cNvCnPr/>
                      <wps:spPr>
                        <a:xfrm>
                          <a:off x="0" y="0"/>
                          <a:ext cx="752475" cy="283210"/>
                        </a:xfrm>
                        <a:prstGeom prst="straightConnector1">
                          <a:avLst/>
                        </a:prstGeom>
                        <a:ln w="19050">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01" o:spid="_x0000_s1026" type="#_x0000_t32" style="position:absolute;margin-left:127.5pt;margin-top:24.35pt;width:59.25pt;height:22.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" strokecolor="yellow" strokeweight="1.5pt">
                <v:stroke dashstyle="dash" endarrow="open"/>
              </v:shape>
            </w:pict>
          </mc:Fallback>
        </mc:AlternateContent>
      </w:r>
      <w:r>
        <w:rPr>
          <w:noProof/>
        </w:rPr>
        <mc:AlternateContent>
          <mc:Choice Requires="wps">
            <w:drawing>
              <wp:anchor distT="0" distB="0" distL="114300" distR="114300" simplePos="0" relativeHeight="251704320" behindDoc="0" locked="0" layoutInCell="1" allowOverlap="1" wp14:anchorId="3D0A060D" wp14:editId="4496E2CF">
                <wp:simplePos x="0" y="0"/>
                <wp:positionH relativeFrom="column">
                  <wp:posOffset>1406525</wp:posOffset>
                </wp:positionH>
                <wp:positionV relativeFrom="paragraph">
                  <wp:posOffset>231775</wp:posOffset>
                </wp:positionV>
                <wp:extent cx="45085" cy="45085"/>
                <wp:effectExtent l="0" t="0" r="12065" b="12065"/>
                <wp:wrapNone/>
                <wp:docPr id="1099" name="Oval 1099"/>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099" o:spid="_x0000_s1040" style="position:absolute;left:0;text-align:left;margin-left:110.75pt;margin-top:18.25pt;width:3.55pt;height:3.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" fillcolor="red" strokecolor="red" strokeweight="2pt">
                <v:textbox>
                  <w:txbxContent>
                    <w:p w:rsidR="001F17D0" w:rsidRDefault="001F17D0" w:rsidP="004C2720"/>
                  </w:txbxContent>
                </v:textbox>
              </v:oval>
            </w:pict>
          </mc:Fallback>
        </mc:AlternateContent>
      </w:r>
      <w:r>
        <w:rPr>
          <w:noProof/>
        </w:rPr>
        <w:drawing>
          <wp:anchor distT="0" distB="0" distL="114300" distR="114300" simplePos="0" relativeHeight="251703296" behindDoc="0" locked="0" layoutInCell="1" allowOverlap="1" wp14:anchorId="6378DCDD" wp14:editId="2EBDFEA6">
            <wp:simplePos x="0" y="0"/>
            <wp:positionH relativeFrom="column">
              <wp:posOffset>3497580</wp:posOffset>
            </wp:positionH>
            <wp:positionV relativeFrom="paragraph">
              <wp:posOffset>155575</wp:posOffset>
            </wp:positionV>
            <wp:extent cx="1852930" cy="1395095"/>
            <wp:effectExtent l="0" t="0" r="0" b="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2930" cy="13950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w:drawing>
          <wp:anchor distT="0" distB="0" distL="114300" distR="114300" simplePos="0" relativeHeight="251702272" behindDoc="0" locked="0" layoutInCell="1" allowOverlap="1" wp14:anchorId="4E5E3DF9" wp14:editId="107C6BA7">
            <wp:simplePos x="0" y="0"/>
            <wp:positionH relativeFrom="column">
              <wp:posOffset>601980</wp:posOffset>
            </wp:positionH>
            <wp:positionV relativeFrom="paragraph">
              <wp:posOffset>163830</wp:posOffset>
            </wp:positionV>
            <wp:extent cx="2565400" cy="1395095"/>
            <wp:effectExtent l="0" t="0" r="6350" b="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400" cy="13950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mc:AlternateContent>
          <mc:Choice Requires="wps">
            <w:drawing>
              <wp:anchor distT="0" distB="0" distL="114300" distR="114300" simplePos="0" relativeHeight="251707392" behindDoc="0" locked="0" layoutInCell="1" allowOverlap="1" wp14:anchorId="0E8AFE83" wp14:editId="0552A3B0">
                <wp:simplePos x="0" y="0"/>
                <wp:positionH relativeFrom="column">
                  <wp:posOffset>2571750</wp:posOffset>
                </wp:positionH>
                <wp:positionV relativeFrom="paragraph">
                  <wp:posOffset>1473200</wp:posOffset>
                </wp:positionV>
                <wp:extent cx="45085" cy="45085"/>
                <wp:effectExtent l="0" t="0" r="12065" b="12065"/>
                <wp:wrapNone/>
                <wp:docPr id="1112" name="Oval 1112"/>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112" o:spid="_x0000_s1041" style="position:absolute;left:0;text-align:left;margin-left:202.5pt;margin-top:116pt;width:3.55pt;height:3.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" fillcolor="red" strokecolor="red" strokeweight="2pt">
                <v:textbox>
                  <w:txbxContent>
                    <w:p w:rsidR="001F17D0" w:rsidRDefault="001F17D0" w:rsidP="004C2720"/>
                  </w:txbxContent>
                </v:textbox>
              </v:oval>
            </w:pict>
          </mc:Fallback>
        </mc:AlternateContent>
      </w:r>
    </w:p>
    <w:p w:rsidR="004C2720" w:rsidRDefault="004C2720" w:rsidP="004C2720">
      <w:pPr>
        <w:ind w:firstLine="720"/>
      </w:pPr>
    </w:p>
    <w:p w:rsidR="004C2720" w:rsidRDefault="004C2720" w:rsidP="004C2720">
      <w:pPr>
        <w:ind w:firstLine="720"/>
      </w:pPr>
      <w:r>
        <w:rPr>
          <w:noProof/>
        </w:rPr>
        <mc:AlternateContent>
          <mc:Choice Requires="wps">
            <w:drawing>
              <wp:anchor distT="0" distB="0" distL="114300" distR="114300" simplePos="0" relativeHeight="251711488" behindDoc="0" locked="0" layoutInCell="1" allowOverlap="1" wp14:anchorId="7BDCE536" wp14:editId="64524A9E">
                <wp:simplePos x="0" y="0"/>
                <wp:positionH relativeFrom="column">
                  <wp:posOffset>4695146</wp:posOffset>
                </wp:positionH>
                <wp:positionV relativeFrom="paragraph">
                  <wp:posOffset>115015</wp:posOffset>
                </wp:positionV>
                <wp:extent cx="45716" cy="45705"/>
                <wp:effectExtent l="0" t="0" r="12065" b="12065"/>
                <wp:wrapNone/>
                <wp:docPr id="1104" name="Oval 1104"/>
                <wp:cNvGraphicFramePr/>
                <a:graphic xmlns:a="http://schemas.openxmlformats.org/drawingml/2006/main">
                  <a:graphicData uri="http://schemas.microsoft.com/office/word/2010/wordprocessingShape">
                    <wps:wsp>
                      <wps:cNvSpPr/>
                      <wps:spPr>
                        <a:xfrm>
                          <a:off x="0" y="0"/>
                          <a:ext cx="45716" cy="457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104" o:spid="_x0000_s1042" style="position:absolute;left:0;text-align:left;margin-left:369.7pt;margin-top:9.05pt;width:3.6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" fillcolor="red" strokecolor="red" strokeweight="2pt">
                <v:textbox>
                  <w:txbxContent>
                    <w:p w:rsidR="001F17D0" w:rsidRDefault="001F17D0" w:rsidP="004C2720"/>
                  </w:txbxContent>
                </v:textbox>
              </v:oval>
            </w:pict>
          </mc:Fallback>
        </mc:AlternateContent>
      </w:r>
    </w:p>
    <w:p w:rsidR="004C2720" w:rsidRDefault="004C2720" w:rsidP="004C2720">
      <w:pPr>
        <w:ind w:firstLine="720"/>
      </w:pPr>
      <w:r w:rsidRPr="009E2807">
        <w:rPr>
          <w:noProof/>
        </w:rPr>
        <mc:AlternateContent>
          <mc:Choice Requires="wps">
            <w:drawing>
              <wp:anchor distT="0" distB="0" distL="114300" distR="114300" simplePos="0" relativeHeight="251717632" behindDoc="0" locked="0" layoutInCell="1" allowOverlap="1" wp14:anchorId="44056EEF" wp14:editId="1F7D9101">
                <wp:simplePos x="0" y="0"/>
                <wp:positionH relativeFrom="column">
                  <wp:posOffset>4087495</wp:posOffset>
                </wp:positionH>
                <wp:positionV relativeFrom="paragraph">
                  <wp:posOffset>143932</wp:posOffset>
                </wp:positionV>
                <wp:extent cx="655590" cy="354965"/>
                <wp:effectExtent l="38100" t="0" r="30480" b="64135"/>
                <wp:wrapNone/>
                <wp:docPr id="1105" name="Straight Arrow Connector 1105"/>
                <wp:cNvGraphicFramePr/>
                <a:graphic xmlns:a="http://schemas.openxmlformats.org/drawingml/2006/main">
                  <a:graphicData uri="http://schemas.microsoft.com/office/word/2010/wordprocessingShape">
                    <wps:wsp>
                      <wps:cNvCnPr/>
                      <wps:spPr>
                        <a:xfrm flipH="1">
                          <a:off x="0" y="0"/>
                          <a:ext cx="655590" cy="354965"/>
                        </a:xfrm>
                        <a:prstGeom prst="straightConnector1">
                          <a:avLst/>
                        </a:prstGeom>
                        <a:ln w="19050">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5" o:spid="_x0000_s1026" type="#_x0000_t32" style="position:absolute;margin-left:321.85pt;margin-top:11.35pt;width:51.6pt;height:27.9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" strokecolor="yellow" strokeweight="1.5pt">
                <v:stroke dashstyle="dash" endarrow="open"/>
              </v:shape>
            </w:pict>
          </mc:Fallback>
        </mc:AlternateContent>
      </w:r>
    </w:p>
    <w:p w:rsidR="004C2720" w:rsidRDefault="004C2720" w:rsidP="004C2720">
      <w:pPr>
        <w:ind w:firstLine="720"/>
      </w:pPr>
      <w:r>
        <w:rPr>
          <w:noProof/>
        </w:rPr>
        <mc:AlternateContent>
          <mc:Choice Requires="wps">
            <w:drawing>
              <wp:anchor distT="0" distB="0" distL="114300" distR="114300" simplePos="0" relativeHeight="251708416" behindDoc="0" locked="0" layoutInCell="1" allowOverlap="1" wp14:anchorId="2F30A676" wp14:editId="786EC133">
                <wp:simplePos x="0" y="0"/>
                <wp:positionH relativeFrom="column">
                  <wp:posOffset>1804670</wp:posOffset>
                </wp:positionH>
                <wp:positionV relativeFrom="paragraph">
                  <wp:posOffset>129327</wp:posOffset>
                </wp:positionV>
                <wp:extent cx="45716" cy="45705"/>
                <wp:effectExtent l="0" t="0" r="12065" b="12065"/>
                <wp:wrapNone/>
                <wp:docPr id="1107" name="Oval 1107"/>
                <wp:cNvGraphicFramePr/>
                <a:graphic xmlns:a="http://schemas.openxmlformats.org/drawingml/2006/main">
                  <a:graphicData uri="http://schemas.microsoft.com/office/word/2010/wordprocessingShape">
                    <wps:wsp>
                      <wps:cNvSpPr/>
                      <wps:spPr>
                        <a:xfrm>
                          <a:off x="0" y="0"/>
                          <a:ext cx="45716" cy="457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C2720"/>
                        </w:txbxContent>
                      </wps:txbx>
                      <wps:bodyPr rtlCol="0" anchor="ctr"/>
                    </wps:wsp>
                  </a:graphicData>
                </a:graphic>
              </wp:anchor>
            </w:drawing>
          </mc:Choice>
          <mc:Fallback>
            <w:pict>
              <v:oval id="Oval 1107" o:spid="_x0000_s1043" style="position:absolute;left:0;text-align:left;margin-left:142.1pt;margin-top:10.2pt;width:3.6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" fillcolor="red" strokecolor="red" strokeweight="2pt">
                <v:textbox>
                  <w:txbxContent>
                    <w:p w:rsidR="001F17D0" w:rsidRDefault="001F17D0" w:rsidP="004C2720"/>
                  </w:txbxContent>
                </v:textbox>
              </v:oval>
            </w:pict>
          </mc:Fallback>
        </mc:AlternateContent>
      </w:r>
    </w:p>
    <w:p w:rsidR="004C2720" w:rsidRDefault="004C2720" w:rsidP="004C2720">
      <w:pPr>
        <w:ind w:firstLine="720"/>
      </w:pPr>
    </w:p>
    <w:p w:rsidR="004C2720" w:rsidRDefault="004C2720" w:rsidP="004C2720">
      <w:pPr>
        <w:ind w:firstLine="720"/>
      </w:pPr>
      <w:r w:rsidRPr="009E2807">
        <w:rPr>
          <w:noProof/>
        </w:rPr>
        <mc:AlternateContent>
          <mc:Choice Requires="wps">
            <w:drawing>
              <wp:anchor distT="0" distB="0" distL="114300" distR="114300" simplePos="0" relativeHeight="251718656" behindDoc="0" locked="0" layoutInCell="1" allowOverlap="1" wp14:anchorId="1FA298E1" wp14:editId="3BCFB3B3">
                <wp:simplePos x="0" y="0"/>
                <wp:positionH relativeFrom="column">
                  <wp:posOffset>4087495</wp:posOffset>
                </wp:positionH>
                <wp:positionV relativeFrom="paragraph">
                  <wp:posOffset>131867</wp:posOffset>
                </wp:positionV>
                <wp:extent cx="663575" cy="132715"/>
                <wp:effectExtent l="0" t="0" r="79375" b="95885"/>
                <wp:wrapNone/>
                <wp:docPr id="1110" name="Straight Arrow Connector 1110"/>
                <wp:cNvGraphicFramePr/>
                <a:graphic xmlns:a="http://schemas.openxmlformats.org/drawingml/2006/main">
                  <a:graphicData uri="http://schemas.microsoft.com/office/word/2010/wordprocessingShape">
                    <wps:wsp>
                      <wps:cNvCnPr/>
                      <wps:spPr>
                        <a:xfrm>
                          <a:off x="0" y="0"/>
                          <a:ext cx="663575" cy="132715"/>
                        </a:xfrm>
                        <a:prstGeom prst="straightConnector1">
                          <a:avLst/>
                        </a:prstGeom>
                        <a:ln w="19050">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0" o:spid="_x0000_s1026" type="#_x0000_t32" style="position:absolute;margin-left:321.85pt;margin-top:10.4pt;width:52.25pt;height:1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" strokecolor="yellow" strokeweight="1.5pt">
                <v:stroke dashstyle="dash" endarrow="open"/>
              </v:shape>
            </w:pict>
          </mc:Fallback>
        </mc:AlternateContent>
      </w:r>
    </w:p>
    <w:p w:rsidR="004C2720" w:rsidRDefault="004C2720" w:rsidP="004C2720"/>
    <w:p w:rsidR="004C2720" w:rsidRDefault="004C2720" w:rsidP="004C2720">
      <w:pPr>
        <w:ind w:firstLine="720"/>
      </w:pPr>
    </w:p>
    <w:p w:rsidR="00031A42" w:rsidRPr="00031A42" w:rsidRDefault="00031A42" w:rsidP="00031A42">
      <w:pPr>
        <w:ind w:left="1440"/>
        <w:rPr>
          <w:sz w:val="22"/>
        </w:rPr>
      </w:pPr>
      <w:r w:rsidRPr="00031A42">
        <w:rPr>
          <w:sz w:val="22"/>
        </w:rPr>
        <w:t>Traffic side rail in splice area</w:t>
      </w:r>
      <w:r w:rsidRPr="00031A42">
        <w:rPr>
          <w:sz w:val="22"/>
        </w:rPr>
        <w:tab/>
      </w:r>
      <w:r w:rsidRPr="00031A42">
        <w:rPr>
          <w:sz w:val="22"/>
        </w:rPr>
        <w:tab/>
      </w:r>
      <w:r w:rsidRPr="00031A42">
        <w:rPr>
          <w:sz w:val="22"/>
        </w:rPr>
        <w:tab/>
        <w:t>Field side rail in splice area</w:t>
      </w:r>
    </w:p>
    <w:p w:rsidR="00031A42" w:rsidRDefault="00031A42" w:rsidP="004C2720">
      <w:pPr>
        <w:ind w:firstLine="720"/>
      </w:pPr>
    </w:p>
    <w:p w:rsidR="003F55A3" w:rsidRPr="003F55A3" w:rsidRDefault="003F55A3" w:rsidP="003F55A3">
      <w:pPr>
        <w:rPr>
          <w:sz w:val="22"/>
        </w:rPr>
      </w:pPr>
      <w:r w:rsidRPr="003F55A3">
        <w:rPr>
          <w:sz w:val="22"/>
        </w:rPr>
        <w:t xml:space="preserve">During the second-level inspection, if more than three (3) spots fail in a splice region, the splice should be considered to have inadequate structural integrity.    </w:t>
      </w:r>
    </w:p>
    <w:p w:rsidR="003F55A3" w:rsidRPr="004C2720" w:rsidRDefault="003F55A3" w:rsidP="004C2720">
      <w:pPr>
        <w:rPr>
          <w:sz w:val="22"/>
        </w:rPr>
      </w:pPr>
    </w:p>
    <w:p w:rsidR="003F55A3" w:rsidRDefault="004C2720" w:rsidP="004C2720">
      <w:pPr>
        <w:rPr>
          <w:sz w:val="22"/>
        </w:rPr>
      </w:pPr>
      <w:r w:rsidRPr="004C2720">
        <w:rPr>
          <w:sz w:val="22"/>
        </w:rPr>
        <w:t xml:space="preserve">In addition to the splices, thickness of the guardrail should also be checked at the midpoint between splices where the rail attaches to a post.  The measurement at the midpoint location should be taken from the traffic side of the rail, around the </w:t>
      </w:r>
      <w:r w:rsidR="004154B2">
        <w:rPr>
          <w:sz w:val="22"/>
        </w:rPr>
        <w:t xml:space="preserve">post bolt </w:t>
      </w:r>
      <w:r w:rsidRPr="004C2720">
        <w:rPr>
          <w:sz w:val="22"/>
        </w:rPr>
        <w:t>slot provided for bolting the rail to the post.</w:t>
      </w:r>
    </w:p>
    <w:p w:rsidR="00760CFD" w:rsidRDefault="00760CFD" w:rsidP="004C2720">
      <w:pPr>
        <w:rPr>
          <w:sz w:val="22"/>
        </w:rPr>
      </w:pPr>
    </w:p>
    <w:p w:rsidR="007C481B" w:rsidRDefault="00C97E54" w:rsidP="004C2720">
      <w:pPr>
        <w:rPr>
          <w:sz w:val="22"/>
        </w:rPr>
      </w:pPr>
      <w:r w:rsidRPr="00C97E54">
        <w:rPr>
          <w:sz w:val="22"/>
        </w:rPr>
        <w:t>Some of the newer guardrail designs offset splices to mid-span between the posts.  For these systems, second level inspection should be performed in a similar manner as described above for systems with splices at post locations.  However, with splices offset between posts, there will be two post locations between each splice.  Both post locations between splices should be inspected as described above.</w:t>
      </w:r>
      <w:r w:rsidR="0081426C">
        <w:rPr>
          <w:sz w:val="22"/>
        </w:rPr>
        <w:t xml:space="preserve"> </w:t>
      </w:r>
    </w:p>
    <w:p w:rsidR="007C481B" w:rsidRDefault="007C481B" w:rsidP="004C2720">
      <w:pPr>
        <w:rPr>
          <w:sz w:val="22"/>
        </w:rPr>
      </w:pPr>
    </w:p>
    <w:p w:rsidR="00F134AC" w:rsidRPr="0040408C" w:rsidRDefault="007C481B" w:rsidP="003F55A3">
      <w:pPr>
        <w:rPr>
          <w:sz w:val="22"/>
        </w:rPr>
      </w:pPr>
      <w:r>
        <w:rPr>
          <w:sz w:val="22"/>
        </w:rPr>
        <w:t>Second level i</w:t>
      </w:r>
      <w:r w:rsidR="0081426C">
        <w:rPr>
          <w:sz w:val="22"/>
        </w:rPr>
        <w:t>nspection can be performed using form 2A for systems with splices at post locations, and form 2B for systems with splices between post</w:t>
      </w:r>
      <w:r>
        <w:rPr>
          <w:sz w:val="22"/>
        </w:rPr>
        <w:t>s</w:t>
      </w:r>
      <w:r w:rsidR="0081426C">
        <w:rPr>
          <w:sz w:val="22"/>
        </w:rPr>
        <w:t>.</w:t>
      </w:r>
      <w:r>
        <w:rPr>
          <w:sz w:val="22"/>
        </w:rPr>
        <w:t xml:space="preserve">  </w:t>
      </w:r>
      <w:r w:rsidR="00760CFD">
        <w:rPr>
          <w:sz w:val="22"/>
        </w:rPr>
        <w:t>It is estimated that the second level inspection should take approximately 1</w:t>
      </w:r>
      <w:r w:rsidR="009855ED">
        <w:rPr>
          <w:sz w:val="22"/>
        </w:rPr>
        <w:t xml:space="preserve"> hour and 45 minutes </w:t>
      </w:r>
      <w:r w:rsidR="00760CFD">
        <w:rPr>
          <w:sz w:val="22"/>
        </w:rPr>
        <w:t>to complete.</w:t>
      </w:r>
    </w:p>
    <w:p w:rsidR="007D063A" w:rsidRDefault="007D063A">
      <w:pPr>
        <w:sectPr w:rsidR="007D063A" w:rsidSect="00F134AC">
          <w:pgSz w:w="12240" w:h="15840" w:code="1"/>
          <w:pgMar w:top="1440" w:right="1440" w:bottom="1080" w:left="1440" w:header="720" w:footer="720" w:gutter="0"/>
          <w:cols w:space="720"/>
          <w:docGrid w:linePitch="360"/>
        </w:sectPr>
      </w:pPr>
    </w:p>
    <w:p w:rsidR="00056B44" w:rsidRDefault="00056B44" w:rsidP="00056B44">
      <w:pPr>
        <w:jc w:val="center"/>
        <w:rPr>
          <w:b/>
          <w:sz w:val="28"/>
        </w:rPr>
      </w:pPr>
      <w:r w:rsidRPr="00056B44">
        <w:rPr>
          <w:b/>
          <w:sz w:val="28"/>
        </w:rPr>
        <w:lastRenderedPageBreak/>
        <w:t>First-Level Inspection</w:t>
      </w:r>
      <w:r w:rsidR="0081426C">
        <w:rPr>
          <w:b/>
          <w:sz w:val="28"/>
        </w:rPr>
        <w:t xml:space="preserve"> -</w:t>
      </w:r>
      <w:r w:rsidRPr="00056B44">
        <w:rPr>
          <w:b/>
          <w:sz w:val="28"/>
        </w:rPr>
        <w:t xml:space="preserve"> Form</w:t>
      </w:r>
      <w:r w:rsidR="0081426C">
        <w:rPr>
          <w:b/>
          <w:sz w:val="28"/>
        </w:rPr>
        <w:t xml:space="preserve"> 1</w:t>
      </w:r>
    </w:p>
    <w:p w:rsidR="00262928" w:rsidRPr="00056B44" w:rsidRDefault="00262928" w:rsidP="00262928">
      <w:pPr>
        <w:jc w:val="center"/>
        <w:rPr>
          <w:b/>
          <w:sz w:val="28"/>
        </w:rPr>
      </w:pPr>
      <w:r w:rsidRPr="00056B44">
        <w:rPr>
          <w:b/>
          <w:sz w:val="28"/>
        </w:rPr>
        <w:t>Weathering Steel W-beam Guardrail Inspection</w:t>
      </w:r>
    </w:p>
    <w:p w:rsidR="00056B44" w:rsidRPr="005B79B4" w:rsidRDefault="00056B44" w:rsidP="00056B44">
      <w:pPr>
        <w:jc w:val="center"/>
        <w:rPr>
          <w:b/>
          <w:color w:val="365F91" w:themeColor="accent1" w:themeShade="BF"/>
          <w:sz w:val="20"/>
        </w:rPr>
      </w:pPr>
    </w:p>
    <w:p w:rsidR="00056B44" w:rsidRPr="00056B44" w:rsidRDefault="00056B44" w:rsidP="00056B44">
      <w:r w:rsidRPr="00056B44">
        <w:t>Date: ___________    Inspection Number: __________________      Inspected by: ______________</w:t>
      </w:r>
      <w:r w:rsidR="005B79B4">
        <w:t>__</w:t>
      </w:r>
    </w:p>
    <w:p w:rsidR="00056B44" w:rsidRPr="005B79B4" w:rsidRDefault="00056B44" w:rsidP="00056B44">
      <w:pPr>
        <w:rPr>
          <w:sz w:val="16"/>
          <w:szCs w:val="16"/>
        </w:rPr>
      </w:pPr>
    </w:p>
    <w:p w:rsidR="00056B44" w:rsidRDefault="00056B44" w:rsidP="00056B44">
      <w:r w:rsidRPr="00056B44">
        <w:t>Guardrail Location/Identifier: ________________________________________________________</w:t>
      </w:r>
      <w:r w:rsidRPr="00056B44">
        <w:softHyphen/>
      </w:r>
      <w:r w:rsidRPr="00056B44">
        <w:softHyphen/>
        <w:t>__</w:t>
      </w:r>
    </w:p>
    <w:p w:rsidR="00056B44" w:rsidRPr="005B79B4" w:rsidRDefault="00056B44" w:rsidP="00056B44">
      <w:pPr>
        <w:rPr>
          <w:sz w:val="16"/>
          <w:szCs w:val="16"/>
        </w:rPr>
      </w:pPr>
    </w:p>
    <w:p w:rsidR="00056B44" w:rsidRPr="005B79B4" w:rsidRDefault="00056B44" w:rsidP="00056B44">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STEP 1: Visual Inspection</w:t>
      </w:r>
    </w:p>
    <w:p w:rsidR="00056B44" w:rsidRPr="005B79B4" w:rsidRDefault="00056B44" w:rsidP="00056B44">
      <w:pPr>
        <w:pStyle w:val="ListParagraph"/>
        <w:spacing w:after="0"/>
        <w:ind w:left="0"/>
        <w:rPr>
          <w:rFonts w:ascii="Times New Roman" w:hAnsi="Times New Roman" w:cs="Times New Roman"/>
        </w:rPr>
      </w:pPr>
      <w:r w:rsidRPr="005B79B4">
        <w:rPr>
          <w:rFonts w:ascii="Times New Roman" w:hAnsi="Times New Roman" w:cs="Times New Roman"/>
        </w:rPr>
        <w:t>Always perform visual checks to identify signs of significant corrosion (see instructions under Visual Inspection for examples). If significant corrosion is visible, check rail thickness at several spots in the corroded region.</w:t>
      </w:r>
    </w:p>
    <w:p w:rsidR="00056B44" w:rsidRPr="005B79B4" w:rsidRDefault="00056B44" w:rsidP="00056B44">
      <w:pPr>
        <w:pStyle w:val="ListParagraph"/>
        <w:spacing w:after="0"/>
        <w:ind w:left="0"/>
        <w:rPr>
          <w:rFonts w:ascii="Times New Roman" w:hAnsi="Times New Roman" w:cs="Times New Roman"/>
          <w:sz w:val="16"/>
          <w:szCs w:val="16"/>
        </w:rPr>
      </w:pPr>
    </w:p>
    <w:p w:rsidR="00056B44" w:rsidRPr="005B79B4" w:rsidRDefault="00056B44" w:rsidP="00056B44">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STEP 2: Determine Inspection Interval</w:t>
      </w:r>
    </w:p>
    <w:p w:rsidR="005B79B4" w:rsidRPr="00262928" w:rsidRDefault="007C481B" w:rsidP="005B79B4">
      <w:pPr>
        <w:rPr>
          <w:sz w:val="22"/>
        </w:rPr>
      </w:pPr>
      <w:r>
        <w:rPr>
          <w:sz w:val="22"/>
        </w:rPr>
        <w:t xml:space="preserve">Determine the </w:t>
      </w:r>
      <w:r w:rsidR="005B79B4" w:rsidRPr="00262928">
        <w:rPr>
          <w:sz w:val="22"/>
        </w:rPr>
        <w:t xml:space="preserve">appropriate inspection interval using </w:t>
      </w:r>
      <w:r>
        <w:rPr>
          <w:sz w:val="22"/>
        </w:rPr>
        <w:t xml:space="preserve">the </w:t>
      </w:r>
      <w:r w:rsidR="005B79B4" w:rsidRPr="00262928">
        <w:rPr>
          <w:sz w:val="22"/>
        </w:rPr>
        <w:t>table</w:t>
      </w:r>
      <w:r>
        <w:rPr>
          <w:sz w:val="22"/>
        </w:rPr>
        <w:t xml:space="preserve"> in the instructions section.</w:t>
      </w:r>
    </w:p>
    <w:p w:rsidR="005B79B4" w:rsidRPr="005B79B4" w:rsidRDefault="005B79B4" w:rsidP="00056B44">
      <w:pPr>
        <w:rPr>
          <w:sz w:val="16"/>
          <w:szCs w:val="16"/>
        </w:rPr>
      </w:pPr>
    </w:p>
    <w:p w:rsidR="00056B44" w:rsidRDefault="00056B44" w:rsidP="00056B44">
      <w:r w:rsidRPr="00262928">
        <w:t>Inspection Interval: _______________________</w:t>
      </w:r>
    </w:p>
    <w:p w:rsidR="007C481B" w:rsidRDefault="007C481B" w:rsidP="00056B44">
      <w:r w:rsidRPr="005B79B4">
        <w:rPr>
          <w:noProof/>
          <w:sz w:val="22"/>
        </w:rPr>
        <mc:AlternateContent>
          <mc:Choice Requires="wps">
            <w:drawing>
              <wp:anchor distT="0" distB="0" distL="114300" distR="114300" simplePos="0" relativeHeight="251651072" behindDoc="0" locked="0" layoutInCell="1" allowOverlap="1" wp14:anchorId="5221D4A1" wp14:editId="76E70033">
                <wp:simplePos x="0" y="0"/>
                <wp:positionH relativeFrom="column">
                  <wp:posOffset>4448810</wp:posOffset>
                </wp:positionH>
                <wp:positionV relativeFrom="paragraph">
                  <wp:posOffset>1905</wp:posOffset>
                </wp:positionV>
                <wp:extent cx="1454150" cy="390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90525"/>
                        </a:xfrm>
                        <a:prstGeom prst="rect">
                          <a:avLst/>
                        </a:prstGeom>
                        <a:solidFill>
                          <a:schemeClr val="bg1">
                            <a:lumMod val="75000"/>
                          </a:schemeClr>
                        </a:solidFill>
                        <a:ln w="9525">
                          <a:noFill/>
                          <a:miter lim="800000"/>
                          <a:headEnd/>
                          <a:tailEnd/>
                        </a:ln>
                      </wps:spPr>
                      <wps:txbx>
                        <w:txbxContent>
                          <w:p w:rsidR="001F17D0" w:rsidRPr="00A860D4" w:rsidRDefault="001F17D0" w:rsidP="00056B44">
                            <w:pPr>
                              <w:rPr>
                                <w:b/>
                                <w:sz w:val="22"/>
                              </w:rPr>
                            </w:pPr>
                            <w:r w:rsidRPr="00A860D4">
                              <w:rPr>
                                <w:b/>
                                <w:sz w:val="22"/>
                              </w:rPr>
                              <w:t>Fail Thickness:</w:t>
                            </w:r>
                          </w:p>
                          <w:p w:rsidR="001F17D0" w:rsidRPr="00A860D4" w:rsidRDefault="001F17D0" w:rsidP="00056B44">
                            <w:pPr>
                              <w:rPr>
                                <w:b/>
                                <w:sz w:val="22"/>
                              </w:rPr>
                            </w:pPr>
                            <w:r w:rsidRPr="00A860D4">
                              <w:rPr>
                                <w:b/>
                                <w:sz w:val="22"/>
                              </w:rPr>
                              <w:t>Less than 0.096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350.3pt;margin-top:.15pt;width:114.5pt;height:3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" fillcolor="#bfbfbf [2412]" stroked="f">
                <v:textbox>
                  <w:txbxContent>
                    <w:p w:rsidR="001F17D0" w:rsidRPr="00A860D4" w:rsidRDefault="001F17D0" w:rsidP="00056B44">
                      <w:pPr>
                        <w:rPr>
                          <w:b/>
                          <w:sz w:val="22"/>
                        </w:rPr>
                      </w:pPr>
                      <w:r w:rsidRPr="00A860D4">
                        <w:rPr>
                          <w:b/>
                          <w:sz w:val="22"/>
                        </w:rPr>
                        <w:t>Fail Thickness:</w:t>
                      </w:r>
                    </w:p>
                    <w:p w:rsidR="001F17D0" w:rsidRPr="00A860D4" w:rsidRDefault="001F17D0" w:rsidP="00056B44">
                      <w:pPr>
                        <w:rPr>
                          <w:b/>
                          <w:sz w:val="22"/>
                        </w:rPr>
                      </w:pPr>
                      <w:r w:rsidRPr="00A860D4">
                        <w:rPr>
                          <w:b/>
                          <w:sz w:val="22"/>
                        </w:rPr>
                        <w:t>Less than 0.096 inch</w:t>
                      </w:r>
                    </w:p>
                  </w:txbxContent>
                </v:textbox>
              </v:shape>
            </w:pict>
          </mc:Fallback>
        </mc:AlternateContent>
      </w:r>
    </w:p>
    <w:p w:rsidR="007C481B" w:rsidRPr="00056B44" w:rsidRDefault="007C481B" w:rsidP="00056B44"/>
    <w:p w:rsidR="00056B44" w:rsidRPr="005B79B4" w:rsidRDefault="00056B44" w:rsidP="00056B44">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STEP 3: Measure thickness at nearest splice</w:t>
      </w:r>
    </w:p>
    <w:p w:rsidR="005B79B4" w:rsidRPr="005B79B4" w:rsidRDefault="005B79B4" w:rsidP="005B79B4">
      <w:pPr>
        <w:pStyle w:val="ListParagraph"/>
        <w:spacing w:after="0"/>
        <w:ind w:left="0"/>
        <w:rPr>
          <w:rFonts w:ascii="Times New Roman" w:hAnsi="Times New Roman" w:cs="Times New Roman"/>
          <w:sz w:val="16"/>
          <w:szCs w:val="16"/>
        </w:rPr>
      </w:pPr>
    </w:p>
    <w:p w:rsidR="00056B44" w:rsidRDefault="00056B44" w:rsidP="00056B44">
      <w:pPr>
        <w:rPr>
          <w:sz w:val="22"/>
        </w:rPr>
      </w:pPr>
      <w:r w:rsidRPr="00262928">
        <w:sym w:font="Wingdings" w:char="F0A8"/>
      </w:r>
      <w:r w:rsidRPr="00262928">
        <w:t xml:space="preserve"> </w:t>
      </w:r>
      <w:r w:rsidRPr="00262928">
        <w:rPr>
          <w:sz w:val="22"/>
        </w:rPr>
        <w:t>Mark</w:t>
      </w:r>
      <w:r w:rsidR="004154B2">
        <w:rPr>
          <w:sz w:val="22"/>
        </w:rPr>
        <w:t xml:space="preserve"> splice</w:t>
      </w:r>
      <w:r w:rsidRPr="00262928">
        <w:rPr>
          <w:sz w:val="22"/>
        </w:rPr>
        <w:t xml:space="preserve"> bolt locations </w:t>
      </w:r>
      <w:r w:rsidR="004154B2">
        <w:rPr>
          <w:sz w:val="22"/>
        </w:rPr>
        <w:t xml:space="preserve">at which rail thickness was </w:t>
      </w:r>
      <w:r w:rsidRPr="00262928">
        <w:rPr>
          <w:sz w:val="22"/>
        </w:rPr>
        <w:t>measured in the figures below</w:t>
      </w:r>
      <w:r w:rsidR="005B79B4" w:rsidRPr="00262928">
        <w:rPr>
          <w:sz w:val="22"/>
        </w:rPr>
        <w:t>. D</w:t>
      </w:r>
      <w:r w:rsidRPr="00262928">
        <w:rPr>
          <w:sz w:val="22"/>
        </w:rPr>
        <w:t>o not select same bolt for traffic and field side</w:t>
      </w:r>
      <w:r w:rsidR="009A6F44">
        <w:rPr>
          <w:sz w:val="22"/>
        </w:rPr>
        <w:t>s</w:t>
      </w:r>
      <w:r w:rsidRPr="00262928">
        <w:rPr>
          <w:sz w:val="22"/>
        </w:rPr>
        <w:t>)</w:t>
      </w:r>
    </w:p>
    <w:p w:rsidR="005B79B4" w:rsidRPr="005B79B4" w:rsidRDefault="005B79B4" w:rsidP="00056B44">
      <w:pP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950"/>
      </w:tblGrid>
      <w:tr w:rsidR="00041AD2" w:rsidRPr="00056B44" w:rsidTr="00041AD2">
        <w:tc>
          <w:tcPr>
            <w:tcW w:w="4878" w:type="dxa"/>
          </w:tcPr>
          <w:p w:rsidR="00041AD2" w:rsidRPr="00262928" w:rsidRDefault="00041AD2" w:rsidP="005B79B4">
            <w:pPr>
              <w:jc w:val="center"/>
            </w:pPr>
            <w:r w:rsidRPr="00262928">
              <w:rPr>
                <w:noProof/>
              </w:rPr>
              <w:drawing>
                <wp:inline distT="0" distB="0" distL="0" distR="0" wp14:anchorId="0A13297A" wp14:editId="1C2AF062">
                  <wp:extent cx="2088107" cy="1365078"/>
                  <wp:effectExtent l="0" t="0" r="762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10050" cy="1379423"/>
                          </a:xfrm>
                          <a:prstGeom prst="rect">
                            <a:avLst/>
                          </a:prstGeom>
                        </pic:spPr>
                      </pic:pic>
                    </a:graphicData>
                  </a:graphic>
                </wp:inline>
              </w:drawing>
            </w:r>
          </w:p>
          <w:p w:rsidR="00041AD2" w:rsidRPr="00262928" w:rsidRDefault="00041AD2" w:rsidP="005B79B4">
            <w:pPr>
              <w:jc w:val="center"/>
              <w:rPr>
                <w:sz w:val="22"/>
                <w:szCs w:val="22"/>
              </w:rPr>
            </w:pPr>
            <w:r w:rsidRPr="00262928">
              <w:rPr>
                <w:sz w:val="22"/>
                <w:szCs w:val="22"/>
              </w:rPr>
              <w:t>Mark spot 1: Traffic side splice blot</w:t>
            </w:r>
          </w:p>
          <w:p w:rsidR="00041AD2" w:rsidRPr="00262928" w:rsidRDefault="00041AD2" w:rsidP="00452A12">
            <w:pPr>
              <w:rPr>
                <w:sz w:val="22"/>
                <w:szCs w:val="22"/>
              </w:rPr>
            </w:pPr>
          </w:p>
          <w:p w:rsidR="00041AD2" w:rsidRPr="00262928" w:rsidRDefault="00041AD2" w:rsidP="00041AD2">
            <w:r w:rsidRPr="00262928">
              <w:rPr>
                <w:sz w:val="22"/>
                <w:szCs w:val="22"/>
              </w:rPr>
              <w:t xml:space="preserve">Thickness spot 1 = ________ inches; </w:t>
            </w:r>
            <w:r w:rsidRPr="00262928">
              <w:rPr>
                <w:sz w:val="22"/>
                <w:szCs w:val="22"/>
              </w:rPr>
              <w:sym w:font="Wingdings" w:char="F0A8"/>
            </w:r>
            <w:r w:rsidRPr="00262928">
              <w:rPr>
                <w:sz w:val="22"/>
                <w:szCs w:val="22"/>
              </w:rPr>
              <w:t xml:space="preserve"> Pass </w:t>
            </w:r>
            <w:r w:rsidRPr="00262928">
              <w:rPr>
                <w:sz w:val="22"/>
                <w:szCs w:val="22"/>
              </w:rPr>
              <w:sym w:font="Wingdings" w:char="F0A8"/>
            </w:r>
            <w:r w:rsidRPr="00262928">
              <w:rPr>
                <w:sz w:val="22"/>
                <w:szCs w:val="22"/>
              </w:rPr>
              <w:t xml:space="preserve"> Fail</w:t>
            </w:r>
          </w:p>
        </w:tc>
        <w:tc>
          <w:tcPr>
            <w:tcW w:w="4950" w:type="dxa"/>
          </w:tcPr>
          <w:p w:rsidR="00041AD2" w:rsidRPr="00262928" w:rsidRDefault="00041AD2" w:rsidP="005B79B4">
            <w:pPr>
              <w:jc w:val="center"/>
              <w:rPr>
                <w:sz w:val="22"/>
              </w:rPr>
            </w:pPr>
            <w:r w:rsidRPr="00262928">
              <w:rPr>
                <w:noProof/>
                <w:sz w:val="22"/>
              </w:rPr>
              <w:drawing>
                <wp:inline distT="0" distB="0" distL="0" distR="0" wp14:anchorId="3654A8E2" wp14:editId="68DFB24D">
                  <wp:extent cx="1872790" cy="1364776"/>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84985" cy="1373663"/>
                          </a:xfrm>
                          <a:prstGeom prst="rect">
                            <a:avLst/>
                          </a:prstGeom>
                        </pic:spPr>
                      </pic:pic>
                    </a:graphicData>
                  </a:graphic>
                </wp:inline>
              </w:drawing>
            </w:r>
          </w:p>
          <w:p w:rsidR="00041AD2" w:rsidRPr="00262928" w:rsidRDefault="00041AD2" w:rsidP="005B79B4">
            <w:pPr>
              <w:jc w:val="center"/>
              <w:rPr>
                <w:sz w:val="22"/>
              </w:rPr>
            </w:pPr>
            <w:r w:rsidRPr="00262928">
              <w:rPr>
                <w:sz w:val="22"/>
              </w:rPr>
              <w:t>Mark spot 2: Field side splice bolt (post not shown)</w:t>
            </w:r>
          </w:p>
          <w:p w:rsidR="00041AD2" w:rsidRPr="00262928" w:rsidRDefault="00041AD2" w:rsidP="00452A12">
            <w:pPr>
              <w:rPr>
                <w:sz w:val="22"/>
              </w:rPr>
            </w:pPr>
          </w:p>
          <w:p w:rsidR="00041AD2" w:rsidRPr="005B79B4" w:rsidRDefault="00041AD2" w:rsidP="00041AD2">
            <w:pPr>
              <w:rPr>
                <w:sz w:val="22"/>
              </w:rPr>
            </w:pPr>
            <w:r w:rsidRPr="00262928">
              <w:rPr>
                <w:sz w:val="22"/>
              </w:rPr>
              <w:t xml:space="preserve">Thickness spot 2 = _________ inches; </w:t>
            </w:r>
            <w:r w:rsidRPr="00262928">
              <w:rPr>
                <w:sz w:val="22"/>
              </w:rPr>
              <w:sym w:font="Wingdings" w:char="F0A8"/>
            </w:r>
            <w:r w:rsidRPr="00262928">
              <w:rPr>
                <w:sz w:val="22"/>
              </w:rPr>
              <w:t xml:space="preserve"> Pass </w:t>
            </w:r>
            <w:r w:rsidRPr="00262928">
              <w:rPr>
                <w:sz w:val="22"/>
              </w:rPr>
              <w:sym w:font="Wingdings" w:char="F0A8"/>
            </w:r>
            <w:r w:rsidRPr="00262928">
              <w:rPr>
                <w:sz w:val="22"/>
              </w:rPr>
              <w:t xml:space="preserve"> Fail</w:t>
            </w:r>
          </w:p>
        </w:tc>
      </w:tr>
    </w:tbl>
    <w:p w:rsidR="00056B44" w:rsidRPr="00056B44" w:rsidRDefault="00056B44" w:rsidP="00056B44"/>
    <w:p w:rsidR="00056B44" w:rsidRPr="00056B44" w:rsidRDefault="00056B44" w:rsidP="00056B44">
      <w:r w:rsidRPr="00056B44">
        <w:t xml:space="preserve">Thickness at </w:t>
      </w:r>
      <w:r w:rsidR="004154B2">
        <w:t>additional</w:t>
      </w:r>
      <w:r w:rsidRPr="00056B44">
        <w:t xml:space="preserve"> spots if measured (optional):</w:t>
      </w:r>
    </w:p>
    <w:p w:rsidR="00056B44" w:rsidRPr="005B79B4" w:rsidRDefault="00056B44" w:rsidP="00056B44">
      <w:pPr>
        <w:rPr>
          <w:sz w:val="22"/>
        </w:rPr>
      </w:pPr>
      <w:r w:rsidRPr="005B79B4">
        <w:rPr>
          <w:sz w:val="22"/>
        </w:rPr>
        <w:t>Spot 3: Location Description: ______________</w:t>
      </w:r>
      <w:r w:rsidR="005B79B4" w:rsidRPr="005B79B4">
        <w:rPr>
          <w:sz w:val="22"/>
        </w:rPr>
        <w:t>_</w:t>
      </w:r>
      <w:r w:rsidRPr="005B79B4">
        <w:rPr>
          <w:sz w:val="22"/>
        </w:rPr>
        <w:t>___________</w:t>
      </w:r>
      <w:proofErr w:type="gramStart"/>
      <w:r w:rsidRPr="005B79B4">
        <w:rPr>
          <w:sz w:val="22"/>
        </w:rPr>
        <w:t>_  Thickness</w:t>
      </w:r>
      <w:proofErr w:type="gramEnd"/>
      <w:r w:rsidRPr="005B79B4">
        <w:rPr>
          <w:sz w:val="22"/>
        </w:rPr>
        <w:t xml:space="preserve"> = __</w:t>
      </w:r>
      <w:r w:rsidR="005B79B4" w:rsidRPr="005B79B4">
        <w:rPr>
          <w:sz w:val="22"/>
        </w:rPr>
        <w:t>_</w:t>
      </w:r>
      <w:r w:rsidRPr="005B79B4">
        <w:rPr>
          <w:sz w:val="22"/>
        </w:rPr>
        <w:t xml:space="preserve">____ inches  </w:t>
      </w:r>
      <w:r w:rsidRPr="005B79B4">
        <w:rPr>
          <w:sz w:val="22"/>
        </w:rPr>
        <w:sym w:font="Wingdings" w:char="F0A8"/>
      </w:r>
      <w:r w:rsidRPr="005B79B4">
        <w:rPr>
          <w:sz w:val="22"/>
        </w:rPr>
        <w:t xml:space="preserve"> Pass  </w:t>
      </w:r>
      <w:r w:rsidRPr="005B79B4">
        <w:rPr>
          <w:sz w:val="22"/>
        </w:rPr>
        <w:sym w:font="Wingdings" w:char="F0A8"/>
      </w:r>
      <w:r w:rsidRPr="005B79B4">
        <w:rPr>
          <w:sz w:val="22"/>
        </w:rPr>
        <w:t xml:space="preserve"> Fail</w:t>
      </w:r>
    </w:p>
    <w:p w:rsidR="00056B44" w:rsidRPr="005B79B4" w:rsidRDefault="00056B44" w:rsidP="00056B44">
      <w:pPr>
        <w:rPr>
          <w:sz w:val="22"/>
        </w:rPr>
      </w:pPr>
      <w:r w:rsidRPr="005B79B4">
        <w:rPr>
          <w:sz w:val="22"/>
        </w:rPr>
        <w:t>Spot 4: Location Description: _______________</w:t>
      </w:r>
      <w:r w:rsidR="005B79B4">
        <w:rPr>
          <w:sz w:val="22"/>
        </w:rPr>
        <w:t>_</w:t>
      </w:r>
      <w:r w:rsidRPr="005B79B4">
        <w:rPr>
          <w:sz w:val="22"/>
        </w:rPr>
        <w:t>__________</w:t>
      </w:r>
      <w:proofErr w:type="gramStart"/>
      <w:r w:rsidRPr="005B79B4">
        <w:rPr>
          <w:sz w:val="22"/>
        </w:rPr>
        <w:t>_  Thickness</w:t>
      </w:r>
      <w:proofErr w:type="gramEnd"/>
      <w:r w:rsidRPr="005B79B4">
        <w:rPr>
          <w:sz w:val="22"/>
        </w:rPr>
        <w:t xml:space="preserve"> = ___</w:t>
      </w:r>
      <w:r w:rsidR="005B79B4">
        <w:rPr>
          <w:sz w:val="22"/>
        </w:rPr>
        <w:t>_</w:t>
      </w:r>
      <w:r w:rsidRPr="005B79B4">
        <w:rPr>
          <w:sz w:val="22"/>
        </w:rPr>
        <w:t xml:space="preserve">___ inches  </w:t>
      </w:r>
      <w:r w:rsidRPr="005B79B4">
        <w:rPr>
          <w:sz w:val="22"/>
        </w:rPr>
        <w:sym w:font="Wingdings" w:char="F0A8"/>
      </w:r>
      <w:r w:rsidRPr="005B79B4">
        <w:rPr>
          <w:sz w:val="22"/>
        </w:rPr>
        <w:t xml:space="preserve"> Pass  </w:t>
      </w:r>
      <w:r w:rsidRPr="005B79B4">
        <w:rPr>
          <w:sz w:val="22"/>
        </w:rPr>
        <w:sym w:font="Wingdings" w:char="F0A8"/>
      </w:r>
      <w:r w:rsidRPr="005B79B4">
        <w:rPr>
          <w:sz w:val="22"/>
        </w:rPr>
        <w:t xml:space="preserve"> Fail</w:t>
      </w:r>
    </w:p>
    <w:p w:rsidR="00056B44" w:rsidRPr="005B79B4" w:rsidRDefault="00056B44" w:rsidP="00056B44">
      <w:pPr>
        <w:rPr>
          <w:sz w:val="22"/>
        </w:rPr>
      </w:pPr>
      <w:r w:rsidRPr="005B79B4">
        <w:rPr>
          <w:sz w:val="22"/>
        </w:rPr>
        <w:t>Spot 5: Location Description: ________________</w:t>
      </w:r>
      <w:r w:rsidR="005B79B4">
        <w:rPr>
          <w:sz w:val="22"/>
        </w:rPr>
        <w:t>_</w:t>
      </w:r>
      <w:r w:rsidRPr="005B79B4">
        <w:rPr>
          <w:sz w:val="22"/>
        </w:rPr>
        <w:t>_________</w:t>
      </w:r>
      <w:proofErr w:type="gramStart"/>
      <w:r w:rsidRPr="005B79B4">
        <w:rPr>
          <w:sz w:val="22"/>
        </w:rPr>
        <w:t>_  Thickness</w:t>
      </w:r>
      <w:proofErr w:type="gramEnd"/>
      <w:r w:rsidRPr="005B79B4">
        <w:rPr>
          <w:sz w:val="22"/>
        </w:rPr>
        <w:t xml:space="preserve"> = ___</w:t>
      </w:r>
      <w:r w:rsidR="005B79B4">
        <w:rPr>
          <w:sz w:val="22"/>
        </w:rPr>
        <w:t>_</w:t>
      </w:r>
      <w:r w:rsidRPr="005B79B4">
        <w:rPr>
          <w:sz w:val="22"/>
        </w:rPr>
        <w:t xml:space="preserve">___ inches  </w:t>
      </w:r>
      <w:r w:rsidRPr="005B79B4">
        <w:rPr>
          <w:sz w:val="22"/>
        </w:rPr>
        <w:sym w:font="Wingdings" w:char="F0A8"/>
      </w:r>
      <w:r w:rsidRPr="005B79B4">
        <w:rPr>
          <w:sz w:val="22"/>
        </w:rPr>
        <w:t xml:space="preserve"> Pass  </w:t>
      </w:r>
      <w:r w:rsidRPr="005B79B4">
        <w:rPr>
          <w:sz w:val="22"/>
        </w:rPr>
        <w:sym w:font="Wingdings" w:char="F0A8"/>
      </w:r>
      <w:r w:rsidRPr="005B79B4">
        <w:rPr>
          <w:sz w:val="22"/>
        </w:rPr>
        <w:t xml:space="preserve"> Fail</w:t>
      </w:r>
    </w:p>
    <w:p w:rsidR="00056B44" w:rsidRPr="005B79B4" w:rsidRDefault="00056B44" w:rsidP="00056B44">
      <w:pPr>
        <w:rPr>
          <w:sz w:val="22"/>
        </w:rPr>
      </w:pPr>
      <w:r w:rsidRPr="005B79B4">
        <w:rPr>
          <w:sz w:val="22"/>
        </w:rPr>
        <w:t>Spot 6: Location Description: ________________</w:t>
      </w:r>
      <w:r w:rsidR="005B79B4">
        <w:rPr>
          <w:sz w:val="22"/>
        </w:rPr>
        <w:t>_</w:t>
      </w:r>
      <w:r w:rsidRPr="005B79B4">
        <w:rPr>
          <w:sz w:val="22"/>
        </w:rPr>
        <w:t>_________</w:t>
      </w:r>
      <w:proofErr w:type="gramStart"/>
      <w:r w:rsidRPr="005B79B4">
        <w:rPr>
          <w:sz w:val="22"/>
        </w:rPr>
        <w:t>_  Thickness</w:t>
      </w:r>
      <w:proofErr w:type="gramEnd"/>
      <w:r w:rsidRPr="005B79B4">
        <w:rPr>
          <w:sz w:val="22"/>
        </w:rPr>
        <w:t xml:space="preserve"> = ___</w:t>
      </w:r>
      <w:r w:rsidR="005B79B4">
        <w:rPr>
          <w:sz w:val="22"/>
        </w:rPr>
        <w:t>_</w:t>
      </w:r>
      <w:r w:rsidRPr="005B79B4">
        <w:rPr>
          <w:sz w:val="22"/>
        </w:rPr>
        <w:t xml:space="preserve">___ inches  </w:t>
      </w:r>
      <w:r w:rsidRPr="005B79B4">
        <w:rPr>
          <w:sz w:val="22"/>
        </w:rPr>
        <w:sym w:font="Wingdings" w:char="F0A8"/>
      </w:r>
      <w:r w:rsidRPr="005B79B4">
        <w:rPr>
          <w:sz w:val="22"/>
        </w:rPr>
        <w:t xml:space="preserve"> Pass  </w:t>
      </w:r>
      <w:r w:rsidRPr="005B79B4">
        <w:rPr>
          <w:sz w:val="22"/>
        </w:rPr>
        <w:sym w:font="Wingdings" w:char="F0A8"/>
      </w:r>
      <w:r w:rsidRPr="005B79B4">
        <w:rPr>
          <w:sz w:val="22"/>
        </w:rPr>
        <w:t xml:space="preserve"> Fail</w:t>
      </w:r>
    </w:p>
    <w:p w:rsidR="00056B44" w:rsidRPr="00056B44" w:rsidRDefault="00C4686D" w:rsidP="00056B44">
      <w:r w:rsidRPr="00056B44">
        <w:rPr>
          <w:noProof/>
        </w:rPr>
        <mc:AlternateContent>
          <mc:Choice Requires="wps">
            <w:drawing>
              <wp:anchor distT="0" distB="0" distL="114300" distR="114300" simplePos="0" relativeHeight="251654144" behindDoc="0" locked="0" layoutInCell="1" allowOverlap="1" wp14:anchorId="554F54C9" wp14:editId="5F748CE4">
                <wp:simplePos x="0" y="0"/>
                <wp:positionH relativeFrom="column">
                  <wp:posOffset>5080</wp:posOffset>
                </wp:positionH>
                <wp:positionV relativeFrom="paragraph">
                  <wp:posOffset>144617</wp:posOffset>
                </wp:positionV>
                <wp:extent cx="2399168" cy="1403985"/>
                <wp:effectExtent l="0" t="0" r="127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168" cy="1403985"/>
                        </a:xfrm>
                        <a:prstGeom prst="rect">
                          <a:avLst/>
                        </a:prstGeom>
                        <a:solidFill>
                          <a:schemeClr val="bg1">
                            <a:lumMod val="75000"/>
                          </a:schemeClr>
                        </a:solidFill>
                        <a:ln w="9525">
                          <a:noFill/>
                          <a:miter lim="800000"/>
                          <a:headEnd/>
                          <a:tailEnd/>
                        </a:ln>
                      </wps:spPr>
                      <wps:txbx>
                        <w:txbxContent>
                          <w:p w:rsidR="001F17D0" w:rsidRDefault="001F17D0" w:rsidP="00C4686D">
                            <w:pPr>
                              <w:jc w:val="center"/>
                              <w:rPr>
                                <w:b/>
                                <w:sz w:val="28"/>
                              </w:rPr>
                            </w:pPr>
                            <w:r w:rsidRPr="00C4686D">
                              <w:rPr>
                                <w:b/>
                                <w:sz w:val="28"/>
                              </w:rPr>
                              <w:t>FINAL DETERMINATION</w:t>
                            </w:r>
                          </w:p>
                          <w:p w:rsidR="001F17D0" w:rsidRPr="00C4686D" w:rsidRDefault="001F17D0" w:rsidP="00C4686D">
                            <w:pPr>
                              <w:jc w:val="center"/>
                              <w:rPr>
                                <w:b/>
                                <w:sz w:val="28"/>
                              </w:rPr>
                            </w:pPr>
                          </w:p>
                          <w:p w:rsidR="001F17D0" w:rsidRPr="00C4686D" w:rsidRDefault="001F17D0" w:rsidP="00C4686D">
                            <w:pPr>
                              <w:jc w:val="center"/>
                              <w:rPr>
                                <w:sz w:val="28"/>
                              </w:rPr>
                            </w:pPr>
                            <w:r w:rsidRPr="00C4686D">
                              <w:rPr>
                                <w:szCs w:val="22"/>
                                <w:highlight w:val="lightGray"/>
                              </w:rPr>
                              <w:sym w:font="Wingdings" w:char="F0A8"/>
                            </w:r>
                            <w:r w:rsidRPr="00C4686D">
                              <w:rPr>
                                <w:szCs w:val="22"/>
                              </w:rPr>
                              <w:t xml:space="preserve"> </w:t>
                            </w:r>
                            <w:r w:rsidRPr="00C4686D">
                              <w:rPr>
                                <w:b/>
                                <w:sz w:val="28"/>
                              </w:rPr>
                              <w:t xml:space="preserve">PASS       </w:t>
                            </w:r>
                            <w:r w:rsidRPr="00C4686D">
                              <w:rPr>
                                <w:szCs w:val="22"/>
                                <w:highlight w:val="lightGray"/>
                              </w:rPr>
                              <w:sym w:font="Wingdings" w:char="F0A8"/>
                            </w:r>
                            <w:r w:rsidRPr="00C4686D">
                              <w:rPr>
                                <w:szCs w:val="22"/>
                              </w:rPr>
                              <w:t xml:space="preserve"> </w:t>
                            </w:r>
                            <w:r w:rsidRPr="00C4686D">
                              <w:rPr>
                                <w:b/>
                                <w:sz w:val="28"/>
                              </w:rPr>
                              <w:t>FAIL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pt;margin-top:11.4pt;width:188.9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" fillcolor="#bfbfbf [2412]" stroked="f">
                <v:textbox style="mso-fit-shape-to-text:t">
                  <w:txbxContent>
                    <w:p w:rsidR="001F17D0" w:rsidRDefault="001F17D0" w:rsidP="00C4686D">
                      <w:pPr>
                        <w:jc w:val="center"/>
                        <w:rPr>
                          <w:b/>
                          <w:sz w:val="28"/>
                        </w:rPr>
                      </w:pPr>
                      <w:r w:rsidRPr="00C4686D">
                        <w:rPr>
                          <w:b/>
                          <w:sz w:val="28"/>
                        </w:rPr>
                        <w:t>FINAL DETERMINATION</w:t>
                      </w:r>
                    </w:p>
                    <w:p w:rsidR="001F17D0" w:rsidRPr="00C4686D" w:rsidRDefault="001F17D0" w:rsidP="00C4686D">
                      <w:pPr>
                        <w:jc w:val="center"/>
                        <w:rPr>
                          <w:b/>
                          <w:sz w:val="28"/>
                        </w:rPr>
                      </w:pPr>
                    </w:p>
                    <w:p w:rsidR="001F17D0" w:rsidRPr="00C4686D" w:rsidRDefault="001F17D0" w:rsidP="00C4686D">
                      <w:pPr>
                        <w:jc w:val="center"/>
                        <w:rPr>
                          <w:sz w:val="28"/>
                        </w:rPr>
                      </w:pPr>
                      <w:r w:rsidRPr="00C4686D">
                        <w:rPr>
                          <w:szCs w:val="22"/>
                          <w:highlight w:val="lightGray"/>
                        </w:rPr>
                        <w:sym w:font="Wingdings" w:char="F0A8"/>
                      </w:r>
                      <w:r w:rsidRPr="00C4686D">
                        <w:rPr>
                          <w:szCs w:val="22"/>
                        </w:rPr>
                        <w:t xml:space="preserve"> </w:t>
                      </w:r>
                      <w:r w:rsidRPr="00C4686D">
                        <w:rPr>
                          <w:b/>
                          <w:sz w:val="28"/>
                        </w:rPr>
                        <w:t xml:space="preserve">PASS       </w:t>
                      </w:r>
                      <w:r w:rsidRPr="00C4686D">
                        <w:rPr>
                          <w:szCs w:val="22"/>
                          <w:highlight w:val="lightGray"/>
                        </w:rPr>
                        <w:sym w:font="Wingdings" w:char="F0A8"/>
                      </w:r>
                      <w:r w:rsidRPr="00C4686D">
                        <w:rPr>
                          <w:szCs w:val="22"/>
                        </w:rPr>
                        <w:t xml:space="preserve"> </w:t>
                      </w:r>
                      <w:r w:rsidRPr="00C4686D">
                        <w:rPr>
                          <w:b/>
                          <w:sz w:val="28"/>
                        </w:rPr>
                        <w:t>FAIL</w:t>
                      </w:r>
                    </w:p>
                  </w:txbxContent>
                </v:textbox>
              </v:shape>
            </w:pict>
          </mc:Fallback>
        </mc:AlternateContent>
      </w:r>
      <w:r w:rsidRPr="00056B44">
        <w:rPr>
          <w:noProof/>
        </w:rPr>
        <mc:AlternateContent>
          <mc:Choice Requires="wps">
            <w:drawing>
              <wp:anchor distT="0" distB="0" distL="114300" distR="114300" simplePos="0" relativeHeight="251652096" behindDoc="0" locked="0" layoutInCell="1" allowOverlap="1" wp14:anchorId="057C308F" wp14:editId="085F9121">
                <wp:simplePos x="0" y="0"/>
                <wp:positionH relativeFrom="column">
                  <wp:posOffset>2869565</wp:posOffset>
                </wp:positionH>
                <wp:positionV relativeFrom="paragraph">
                  <wp:posOffset>118908</wp:posOffset>
                </wp:positionV>
                <wp:extent cx="330263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403985"/>
                        </a:xfrm>
                        <a:prstGeom prst="rect">
                          <a:avLst/>
                        </a:prstGeom>
                        <a:solidFill>
                          <a:schemeClr val="bg1">
                            <a:lumMod val="75000"/>
                          </a:schemeClr>
                        </a:solidFill>
                        <a:ln w="9525">
                          <a:noFill/>
                          <a:miter lim="800000"/>
                          <a:headEnd/>
                          <a:tailEnd/>
                        </a:ln>
                      </wps:spPr>
                      <wps:txbx>
                        <w:txbxContent>
                          <w:p w:rsidR="001F17D0" w:rsidRDefault="001F17D0" w:rsidP="00056B44">
                            <w:pPr>
                              <w:rPr>
                                <w:b/>
                              </w:rPr>
                            </w:pPr>
                            <w:r>
                              <w:rPr>
                                <w:b/>
                              </w:rPr>
                              <w:t>If first-level inspection failed, note following:</w:t>
                            </w:r>
                          </w:p>
                          <w:p w:rsidR="001F17D0" w:rsidRDefault="001F17D0" w:rsidP="00056B44">
                            <w:r>
                              <w:t>Failed spot location: _______________________</w:t>
                            </w:r>
                          </w:p>
                          <w:p w:rsidR="001F17D0" w:rsidRDefault="001F17D0" w:rsidP="00056B44">
                            <w:r>
                              <w:t>Second-Level Inspection No: ________________</w:t>
                            </w:r>
                          </w:p>
                          <w:p w:rsidR="001F17D0" w:rsidRPr="005268AE" w:rsidRDefault="001F17D0" w:rsidP="00056B44">
                            <w:r>
                              <w:t>Second-Level Inspection Date: 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25.95pt;margin-top:9.35pt;width:260.0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" fillcolor="#bfbfbf [2412]" stroked="f">
                <v:textbox style="mso-fit-shape-to-text:t">
                  <w:txbxContent>
                    <w:p w:rsidR="001F17D0" w:rsidRDefault="001F17D0" w:rsidP="00056B44">
                      <w:pPr>
                        <w:rPr>
                          <w:b/>
                        </w:rPr>
                      </w:pPr>
                      <w:r>
                        <w:rPr>
                          <w:b/>
                        </w:rPr>
                        <w:t>If first-level inspection failed, note following:</w:t>
                      </w:r>
                    </w:p>
                    <w:p w:rsidR="001F17D0" w:rsidRDefault="001F17D0" w:rsidP="00056B44">
                      <w:r>
                        <w:t>Failed spot location: _______________________</w:t>
                      </w:r>
                    </w:p>
                    <w:p w:rsidR="001F17D0" w:rsidRDefault="001F17D0" w:rsidP="00056B44">
                      <w:r>
                        <w:t>Second-Level Inspection No: ________________</w:t>
                      </w:r>
                    </w:p>
                    <w:p w:rsidR="001F17D0" w:rsidRPr="005268AE" w:rsidRDefault="001F17D0" w:rsidP="00056B44">
                      <w:r>
                        <w:t>Second-Level Inspection Date: _______________</w:t>
                      </w:r>
                    </w:p>
                  </w:txbxContent>
                </v:textbox>
              </v:shape>
            </w:pict>
          </mc:Fallback>
        </mc:AlternateContent>
      </w:r>
    </w:p>
    <w:p w:rsidR="00056B44" w:rsidRPr="00056B44" w:rsidRDefault="00056B44" w:rsidP="00056B44">
      <w:pPr>
        <w:jc w:val="right"/>
      </w:pPr>
      <w:r w:rsidRPr="00056B44">
        <w:tab/>
      </w:r>
      <w:r w:rsidRPr="00056B44">
        <w:tab/>
      </w:r>
    </w:p>
    <w:p w:rsidR="00DF0842" w:rsidRDefault="00DF0842" w:rsidP="002B3136">
      <w:pPr>
        <w:sectPr w:rsidR="00DF0842" w:rsidSect="005B79B4">
          <w:type w:val="oddPage"/>
          <w:pgSz w:w="12240" w:h="15840" w:code="1"/>
          <w:pgMar w:top="720" w:right="720" w:bottom="720" w:left="1440" w:header="720" w:footer="720" w:gutter="0"/>
          <w:cols w:space="720"/>
          <w:docGrid w:linePitch="360"/>
        </w:sectPr>
      </w:pPr>
    </w:p>
    <w:p w:rsidR="00DF0842" w:rsidRDefault="00DF0842" w:rsidP="00DF0842">
      <w:pPr>
        <w:jc w:val="center"/>
        <w:rPr>
          <w:b/>
          <w:sz w:val="28"/>
        </w:rPr>
      </w:pPr>
      <w:r>
        <w:rPr>
          <w:b/>
          <w:sz w:val="28"/>
        </w:rPr>
        <w:lastRenderedPageBreak/>
        <w:t>Second</w:t>
      </w:r>
      <w:r w:rsidRPr="00056B44">
        <w:rPr>
          <w:b/>
          <w:sz w:val="28"/>
        </w:rPr>
        <w:t>-Level Inspection</w:t>
      </w:r>
      <w:r w:rsidR="0081426C">
        <w:rPr>
          <w:b/>
          <w:sz w:val="28"/>
        </w:rPr>
        <w:t xml:space="preserve"> - </w:t>
      </w:r>
      <w:r w:rsidRPr="00056B44">
        <w:rPr>
          <w:b/>
          <w:sz w:val="28"/>
        </w:rPr>
        <w:t>Form</w:t>
      </w:r>
      <w:r w:rsidR="0081426C">
        <w:rPr>
          <w:b/>
          <w:sz w:val="28"/>
        </w:rPr>
        <w:t xml:space="preserve"> 2A (Splices at Posts)</w:t>
      </w:r>
    </w:p>
    <w:p w:rsidR="0081426C" w:rsidRPr="00056B44" w:rsidRDefault="0081426C" w:rsidP="0081426C">
      <w:pPr>
        <w:jc w:val="center"/>
        <w:rPr>
          <w:b/>
          <w:sz w:val="28"/>
        </w:rPr>
      </w:pPr>
      <w:r w:rsidRPr="00056B44">
        <w:rPr>
          <w:b/>
          <w:sz w:val="28"/>
        </w:rPr>
        <w:t>Weathering Steel W-beam Guardrail Inspection</w:t>
      </w:r>
    </w:p>
    <w:p w:rsidR="00DF0842" w:rsidRPr="005B79B4" w:rsidRDefault="00DF0842" w:rsidP="00DF0842">
      <w:pPr>
        <w:jc w:val="center"/>
        <w:rPr>
          <w:b/>
          <w:color w:val="365F91" w:themeColor="accent1" w:themeShade="BF"/>
          <w:sz w:val="20"/>
        </w:rPr>
      </w:pPr>
    </w:p>
    <w:p w:rsidR="00DF0842" w:rsidRPr="00056B44" w:rsidRDefault="00DF0842" w:rsidP="00DF0842">
      <w:r w:rsidRPr="00056B44">
        <w:t xml:space="preserve">Date: _________  </w:t>
      </w:r>
      <w:r w:rsidR="006401E5">
        <w:t xml:space="preserve"> </w:t>
      </w:r>
      <w:r w:rsidRPr="00056B44">
        <w:t>Inspection N</w:t>
      </w:r>
      <w:r w:rsidR="0005133C">
        <w:t>o</w:t>
      </w:r>
      <w:r w:rsidRPr="00056B44">
        <w:t>: _______________</w:t>
      </w:r>
      <w:r>
        <w:t>__</w:t>
      </w:r>
      <w:r w:rsidRPr="00056B44">
        <w:t xml:space="preserve">   Inspected by: _____________</w:t>
      </w:r>
    </w:p>
    <w:p w:rsidR="00DF0842" w:rsidRPr="005B79B4" w:rsidRDefault="00DF0842" w:rsidP="00DF0842">
      <w:pPr>
        <w:rPr>
          <w:sz w:val="16"/>
          <w:szCs w:val="16"/>
        </w:rPr>
      </w:pPr>
    </w:p>
    <w:p w:rsidR="0005133C" w:rsidRDefault="00DF0842" w:rsidP="00DF0842">
      <w:r>
        <w:t>Location/Identifier:</w:t>
      </w:r>
      <w:r w:rsidR="006401E5">
        <w:t xml:space="preserve"> </w:t>
      </w:r>
      <w:r>
        <w:t>_</w:t>
      </w:r>
      <w:r w:rsidRPr="00056B44">
        <w:t>____________________________</w:t>
      </w:r>
      <w:r w:rsidR="0005133C">
        <w:t>__________________</w:t>
      </w:r>
      <w:r w:rsidRPr="00056B44">
        <w:t>_______</w:t>
      </w:r>
      <w:r w:rsidR="0005133C">
        <w:t xml:space="preserve"> </w:t>
      </w:r>
    </w:p>
    <w:p w:rsidR="0005133C" w:rsidRPr="0005133C" w:rsidRDefault="0005133C" w:rsidP="00DF0842">
      <w:pPr>
        <w:rPr>
          <w:sz w:val="16"/>
          <w:szCs w:val="16"/>
        </w:rPr>
      </w:pPr>
    </w:p>
    <w:p w:rsidR="00DF0842" w:rsidRDefault="0005133C" w:rsidP="00DF0842">
      <w:r>
        <w:t>First-level inspection number triggering this inspection:</w:t>
      </w:r>
      <w:r w:rsidR="006401E5">
        <w:t xml:space="preserve"> </w:t>
      </w:r>
      <w:r w:rsidR="005242D4">
        <w:t>___</w:t>
      </w:r>
      <w:r>
        <w:t>______________________</w:t>
      </w:r>
    </w:p>
    <w:p w:rsidR="00DF0842" w:rsidRPr="005B79B4" w:rsidRDefault="00DF0842" w:rsidP="00DF0842">
      <w:pPr>
        <w:rPr>
          <w:sz w:val="16"/>
          <w:szCs w:val="16"/>
        </w:rPr>
      </w:pPr>
    </w:p>
    <w:p w:rsidR="0005133C" w:rsidRPr="005B79B4" w:rsidRDefault="0005133C" w:rsidP="0005133C">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 xml:space="preserve">STEP 1: </w:t>
      </w:r>
      <w:r>
        <w:rPr>
          <w:rFonts w:ascii="Times New Roman" w:hAnsi="Times New Roman" w:cs="Times New Roman"/>
          <w:b/>
          <w:sz w:val="24"/>
        </w:rPr>
        <w:t>Identify Zone of Inspection</w:t>
      </w:r>
    </w:p>
    <w:p w:rsidR="0005133C" w:rsidRPr="00A768D5" w:rsidRDefault="0005133C" w:rsidP="0005133C">
      <w:pPr>
        <w:pStyle w:val="ListParagraph"/>
        <w:spacing w:after="0"/>
        <w:ind w:left="0"/>
        <w:rPr>
          <w:rFonts w:ascii="Times New Roman" w:hAnsi="Times New Roman" w:cs="Times New Roman"/>
        </w:rPr>
      </w:pPr>
      <w:r w:rsidRPr="00A768D5">
        <w:rPr>
          <w:rFonts w:ascii="Times New Roman" w:hAnsi="Times New Roman" w:cs="Times New Roman"/>
        </w:rPr>
        <w:t>Inspection zone comprises three splices left and right of the splice or spot that failed in first-level inspection. Thickness readings are taken in regions marked as Area 1, Area 2L through Area 7L, and Area 2R through Area 7R in the figure</w:t>
      </w:r>
      <w:r w:rsidR="00A768D5">
        <w:rPr>
          <w:rFonts w:ascii="Times New Roman" w:hAnsi="Times New Roman" w:cs="Times New Roman"/>
        </w:rPr>
        <w:t xml:space="preserve"> on right</w:t>
      </w:r>
      <w:r w:rsidRPr="00A768D5">
        <w:rPr>
          <w:rFonts w:ascii="Times New Roman" w:hAnsi="Times New Roman" w:cs="Times New Roman"/>
        </w:rPr>
        <w:t xml:space="preserve">. </w:t>
      </w:r>
    </w:p>
    <w:p w:rsidR="0005133C" w:rsidRPr="005B79B4" w:rsidRDefault="0005133C" w:rsidP="0005133C">
      <w:pPr>
        <w:pStyle w:val="ListParagraph"/>
        <w:spacing w:after="0"/>
        <w:ind w:left="0"/>
        <w:rPr>
          <w:rFonts w:ascii="Times New Roman" w:hAnsi="Times New Roman" w:cs="Times New Roman"/>
          <w:sz w:val="16"/>
          <w:szCs w:val="16"/>
        </w:rPr>
      </w:pPr>
    </w:p>
    <w:p w:rsidR="0005133C" w:rsidRPr="005B79B4" w:rsidRDefault="0005133C" w:rsidP="0005133C">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 xml:space="preserve">STEP </w:t>
      </w:r>
      <w:r w:rsidR="00027659">
        <w:rPr>
          <w:rFonts w:ascii="Times New Roman" w:hAnsi="Times New Roman" w:cs="Times New Roman"/>
          <w:b/>
          <w:sz w:val="24"/>
        </w:rPr>
        <w:t>2</w:t>
      </w:r>
      <w:r w:rsidRPr="005B79B4">
        <w:rPr>
          <w:rFonts w:ascii="Times New Roman" w:hAnsi="Times New Roman" w:cs="Times New Roman"/>
          <w:b/>
          <w:sz w:val="24"/>
        </w:rPr>
        <w:t>: Visual Inspection</w:t>
      </w:r>
    </w:p>
    <w:p w:rsidR="0005133C" w:rsidRPr="005B79B4" w:rsidRDefault="0005133C" w:rsidP="0005133C">
      <w:pPr>
        <w:pStyle w:val="ListParagraph"/>
        <w:spacing w:after="0"/>
        <w:ind w:left="0"/>
        <w:rPr>
          <w:rFonts w:ascii="Times New Roman" w:hAnsi="Times New Roman" w:cs="Times New Roman"/>
        </w:rPr>
      </w:pPr>
      <w:r w:rsidRPr="005B79B4">
        <w:rPr>
          <w:rFonts w:ascii="Times New Roman" w:hAnsi="Times New Roman" w:cs="Times New Roman"/>
        </w:rPr>
        <w:t>Always perform visual checks to identify signs of significant corrosion (see instructions under Visual Inspection for examples). If significant corrosion is visible, check rail thickness at several spots in the corroded region.</w:t>
      </w:r>
    </w:p>
    <w:p w:rsidR="0005133C" w:rsidRPr="005B79B4" w:rsidRDefault="0005133C" w:rsidP="0005133C">
      <w:pPr>
        <w:pStyle w:val="ListParagraph"/>
        <w:spacing w:after="0"/>
        <w:ind w:left="0"/>
        <w:rPr>
          <w:rFonts w:ascii="Times New Roman" w:hAnsi="Times New Roman" w:cs="Times New Roman"/>
          <w:sz w:val="16"/>
          <w:szCs w:val="16"/>
        </w:rPr>
      </w:pPr>
    </w:p>
    <w:p w:rsidR="00DF0842" w:rsidRPr="005B79B4" w:rsidRDefault="00DF0842" w:rsidP="00DF0842">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 xml:space="preserve">STEP </w:t>
      </w:r>
      <w:r w:rsidR="00027659">
        <w:rPr>
          <w:rFonts w:ascii="Times New Roman" w:hAnsi="Times New Roman" w:cs="Times New Roman"/>
          <w:b/>
          <w:sz w:val="24"/>
        </w:rPr>
        <w:t>3</w:t>
      </w:r>
      <w:r w:rsidRPr="005B79B4">
        <w:rPr>
          <w:rFonts w:ascii="Times New Roman" w:hAnsi="Times New Roman" w:cs="Times New Roman"/>
          <w:b/>
          <w:sz w:val="24"/>
        </w:rPr>
        <w:t xml:space="preserve">: </w:t>
      </w:r>
      <w:r w:rsidR="00A768D5">
        <w:rPr>
          <w:rFonts w:ascii="Times New Roman" w:hAnsi="Times New Roman" w:cs="Times New Roman"/>
          <w:b/>
          <w:sz w:val="24"/>
        </w:rPr>
        <w:t>Measure Thicknesses</w:t>
      </w:r>
    </w:p>
    <w:p w:rsidR="00235210" w:rsidRDefault="00DF0842" w:rsidP="002B3136">
      <w:pPr>
        <w:rPr>
          <w:sz w:val="22"/>
        </w:rPr>
      </w:pPr>
      <w:r w:rsidRPr="005242D4">
        <w:rPr>
          <w:noProof/>
          <w:sz w:val="22"/>
        </w:rPr>
        <mc:AlternateContent>
          <mc:Choice Requires="wpg">
            <w:drawing>
              <wp:anchor distT="0" distB="0" distL="114300" distR="114300" simplePos="0" relativeHeight="251656192" behindDoc="1" locked="0" layoutInCell="1" allowOverlap="1" wp14:anchorId="53962C11" wp14:editId="43257366">
                <wp:simplePos x="0" y="0"/>
                <wp:positionH relativeFrom="column">
                  <wp:posOffset>1379855</wp:posOffset>
                </wp:positionH>
                <wp:positionV relativeFrom="paragraph">
                  <wp:posOffset>82550</wp:posOffset>
                </wp:positionV>
                <wp:extent cx="8996045" cy="949960"/>
                <wp:effectExtent l="0" t="0" r="0" b="18098"/>
                <wp:wrapThrough wrapText="bothSides">
                  <wp:wrapPolygon edited="0">
                    <wp:start x="20951" y="6851"/>
                    <wp:lineTo x="20814" y="6851"/>
                    <wp:lineTo x="20128" y="5118"/>
                    <wp:lineTo x="19350" y="5118"/>
                    <wp:lineTo x="18664" y="6418"/>
                    <wp:lineTo x="18619" y="6418"/>
                    <wp:lineTo x="17932" y="5118"/>
                    <wp:lineTo x="16423" y="5118"/>
                    <wp:lineTo x="15737" y="6851"/>
                    <wp:lineTo x="15691" y="6851"/>
                    <wp:lineTo x="15005" y="5118"/>
                    <wp:lineTo x="14227" y="5118"/>
                    <wp:lineTo x="13541" y="6851"/>
                    <wp:lineTo x="13496" y="6851"/>
                    <wp:lineTo x="12810" y="5118"/>
                    <wp:lineTo x="11300" y="5118"/>
                    <wp:lineTo x="10614" y="6851"/>
                    <wp:lineTo x="10568" y="6418"/>
                    <wp:lineTo x="9882" y="5118"/>
                    <wp:lineTo x="9105" y="5118"/>
                    <wp:lineTo x="8418" y="6851"/>
                    <wp:lineTo x="8373" y="6851"/>
                    <wp:lineTo x="7687" y="5118"/>
                    <wp:lineTo x="6177" y="5118"/>
                    <wp:lineTo x="5491" y="6418"/>
                    <wp:lineTo x="5445" y="6418"/>
                    <wp:lineTo x="4759" y="5118"/>
                    <wp:lineTo x="3982" y="5118"/>
                    <wp:lineTo x="3296" y="6851"/>
                    <wp:lineTo x="3250" y="6851"/>
                    <wp:lineTo x="2564" y="5118"/>
                    <wp:lineTo x="1054" y="5118"/>
                    <wp:lineTo x="368" y="2953"/>
                    <wp:lineTo x="2" y="6418"/>
                    <wp:lineTo x="2" y="6851"/>
                    <wp:lineTo x="2" y="10316"/>
                    <wp:lineTo x="2" y="10749"/>
                    <wp:lineTo x="368" y="21145"/>
                    <wp:lineTo x="20951" y="21145"/>
                    <wp:lineTo x="20951" y="6851"/>
                  </wp:wrapPolygon>
                </wp:wrapThrough>
                <wp:docPr id="38" name="Group 336"/>
                <wp:cNvGraphicFramePr/>
                <a:graphic xmlns:a="http://schemas.openxmlformats.org/drawingml/2006/main">
                  <a:graphicData uri="http://schemas.microsoft.com/office/word/2010/wordprocessingGroup">
                    <wpg:wgp>
                      <wpg:cNvGrpSpPr/>
                      <wpg:grpSpPr>
                        <a:xfrm rot="16200000">
                          <a:off x="0" y="0"/>
                          <a:ext cx="8996045" cy="949960"/>
                          <a:chOff x="0" y="115"/>
                          <a:chExt cx="8989518" cy="946035"/>
                        </a:xfrm>
                      </wpg:grpSpPr>
                      <wps:wsp>
                        <wps:cNvPr id="44" name="Rectangle 44"/>
                        <wps:cNvSpPr/>
                        <wps:spPr>
                          <a:xfrm>
                            <a:off x="200466" y="31896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45" name="Rectangle 45"/>
                        <wps:cNvSpPr/>
                        <wps:spPr>
                          <a:xfrm>
                            <a:off x="1582616" y="3201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46" name="Rectangle 46"/>
                        <wps:cNvSpPr/>
                        <wps:spPr>
                          <a:xfrm>
                            <a:off x="2954216" y="3160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47" name="Rectangle 47"/>
                        <wps:cNvSpPr/>
                        <wps:spPr>
                          <a:xfrm>
                            <a:off x="4327574" y="3160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48" name="Rectangle 48"/>
                        <wps:cNvSpPr/>
                        <wps:spPr>
                          <a:xfrm>
                            <a:off x="5697416" y="31134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49" name="Rectangle 49"/>
                        <wps:cNvSpPr/>
                        <wps:spPr>
                          <a:xfrm>
                            <a:off x="7070774" y="31134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0" name="Rectangle 50"/>
                        <wps:cNvSpPr/>
                        <wps:spPr>
                          <a:xfrm>
                            <a:off x="8438857" y="3201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1" name="Rectangle 51"/>
                        <wps:cNvSpPr/>
                        <wps:spPr>
                          <a:xfrm>
                            <a:off x="870440"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2" name="Rectangle 52"/>
                        <wps:cNvSpPr/>
                        <wps:spPr>
                          <a:xfrm>
                            <a:off x="2252590" y="32131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3" name="Rectangle 53"/>
                        <wps:cNvSpPr/>
                        <wps:spPr>
                          <a:xfrm>
                            <a:off x="3624190" y="31721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4" name="Rectangle 54"/>
                        <wps:cNvSpPr/>
                        <wps:spPr>
                          <a:xfrm>
                            <a:off x="4997548" y="30959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5" name="Rectangle 55"/>
                        <wps:cNvSpPr/>
                        <wps:spPr>
                          <a:xfrm>
                            <a:off x="6367390"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6" name="Rectangle 56"/>
                        <wps:cNvSpPr/>
                        <wps:spPr>
                          <a:xfrm>
                            <a:off x="7740748"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7" name="Rectangle 57"/>
                        <wps:cNvSpPr/>
                        <wps:spPr>
                          <a:xfrm>
                            <a:off x="0" y="336550"/>
                            <a:ext cx="86868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8" name="Rectangle 58"/>
                        <wps:cNvSpPr/>
                        <wps:spPr>
                          <a:xfrm>
                            <a:off x="152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9" name="Rectangle 59"/>
                        <wps:cNvSpPr/>
                        <wps:spPr>
                          <a:xfrm>
                            <a:off x="42672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60" name="Rectangle 60"/>
                        <wps:cNvSpPr/>
                        <wps:spPr>
                          <a:xfrm>
                            <a:off x="28956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61" name="Rectangle 61"/>
                        <wps:cNvSpPr/>
                        <wps:spPr>
                          <a:xfrm>
                            <a:off x="1524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62" name="Rectangle 62"/>
                        <wps:cNvSpPr/>
                        <wps:spPr>
                          <a:xfrm>
                            <a:off x="56388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63" name="Rectangle 63"/>
                        <wps:cNvSpPr/>
                        <wps:spPr>
                          <a:xfrm>
                            <a:off x="8382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288" name="Rectangle 288"/>
                        <wps:cNvSpPr/>
                        <wps:spPr>
                          <a:xfrm>
                            <a:off x="7010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289" name="Rectangle 289"/>
                        <wps:cNvSpPr/>
                        <wps:spPr>
                          <a:xfrm>
                            <a:off x="0" y="763587"/>
                            <a:ext cx="8686800" cy="182563"/>
                          </a:xfrm>
                          <a:prstGeom prst="rect">
                            <a:avLst/>
                          </a:prstGeom>
                          <a:pattFill prst="lgConfetti">
                            <a:fgClr>
                              <a:schemeClr val="tx1"/>
                            </a:fgClr>
                            <a:bgClr>
                              <a:schemeClr val="bg1"/>
                            </a:bgClr>
                          </a:patt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g:grpSp>
                        <wpg:cNvPr id="290" name="Group 290"/>
                        <wpg:cNvGrpSpPr/>
                        <wpg:grpSpPr>
                          <a:xfrm>
                            <a:off x="212115" y="365125"/>
                            <a:ext cx="34070" cy="19050"/>
                            <a:chOff x="212115" y="365125"/>
                            <a:chExt cx="34070" cy="19050"/>
                          </a:xfrm>
                        </wpg:grpSpPr>
                        <wps:wsp>
                          <wps:cNvPr id="291" name="Straight Connector 291"/>
                          <wps:cNvCnPr/>
                          <wps:spPr>
                            <a:xfrm>
                              <a:off x="212115"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flipV="1">
                              <a:off x="229518"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3" name="Group 293"/>
                        <wpg:cNvGrpSpPr/>
                        <wpg:grpSpPr>
                          <a:xfrm>
                            <a:off x="877941" y="367509"/>
                            <a:ext cx="34070" cy="19050"/>
                            <a:chOff x="877941" y="367509"/>
                            <a:chExt cx="34070" cy="19050"/>
                          </a:xfrm>
                        </wpg:grpSpPr>
                        <wps:wsp>
                          <wps:cNvPr id="294" name="Straight Connector 294"/>
                          <wps:cNvCnPr/>
                          <wps:spPr>
                            <a:xfrm>
                              <a:off x="877941" y="377034"/>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flipV="1">
                              <a:off x="895344" y="367509"/>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6" name="Group 296"/>
                        <wpg:cNvGrpSpPr/>
                        <wpg:grpSpPr>
                          <a:xfrm>
                            <a:off x="1590866" y="365125"/>
                            <a:ext cx="34070" cy="19050"/>
                            <a:chOff x="1590866" y="365125"/>
                            <a:chExt cx="34070" cy="19050"/>
                          </a:xfrm>
                        </wpg:grpSpPr>
                        <wps:wsp>
                          <wps:cNvPr id="297" name="Straight Connector 297"/>
                          <wps:cNvCnPr/>
                          <wps:spPr>
                            <a:xfrm>
                              <a:off x="1590866"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flipV="1">
                              <a:off x="1608269"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9" name="Group 299"/>
                        <wpg:cNvGrpSpPr/>
                        <wpg:grpSpPr>
                          <a:xfrm>
                            <a:off x="2259073" y="367509"/>
                            <a:ext cx="34070" cy="19050"/>
                            <a:chOff x="2259073" y="367509"/>
                            <a:chExt cx="34070" cy="19050"/>
                          </a:xfrm>
                        </wpg:grpSpPr>
                        <wps:wsp>
                          <wps:cNvPr id="300" name="Straight Connector 300"/>
                          <wps:cNvCnPr/>
                          <wps:spPr>
                            <a:xfrm>
                              <a:off x="2259073" y="377034"/>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flipV="1">
                              <a:off x="2276476" y="367509"/>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2" name="Group 302"/>
                        <wpg:cNvGrpSpPr/>
                        <wpg:grpSpPr>
                          <a:xfrm>
                            <a:off x="2962466" y="362741"/>
                            <a:ext cx="34070" cy="19050"/>
                            <a:chOff x="2962466" y="362741"/>
                            <a:chExt cx="34070" cy="19050"/>
                          </a:xfrm>
                        </wpg:grpSpPr>
                        <wps:wsp>
                          <wps:cNvPr id="303" name="Straight Connector 303"/>
                          <wps:cNvCnPr/>
                          <wps:spPr>
                            <a:xfrm>
                              <a:off x="2962466" y="372266"/>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flipV="1">
                              <a:off x="2979869" y="362741"/>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5" name="Group 305"/>
                        <wpg:cNvGrpSpPr/>
                        <wpg:grpSpPr>
                          <a:xfrm>
                            <a:off x="3628292" y="365125"/>
                            <a:ext cx="34070" cy="19050"/>
                            <a:chOff x="3628292" y="365125"/>
                            <a:chExt cx="34070" cy="19050"/>
                          </a:xfrm>
                        </wpg:grpSpPr>
                        <wps:wsp>
                          <wps:cNvPr id="306" name="Straight Connector 306"/>
                          <wps:cNvCnPr/>
                          <wps:spPr>
                            <a:xfrm>
                              <a:off x="3628292"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flipV="1">
                              <a:off x="3645695"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9" name="Group 309"/>
                        <wpg:cNvGrpSpPr/>
                        <wpg:grpSpPr>
                          <a:xfrm>
                            <a:off x="4334066" y="367503"/>
                            <a:ext cx="34070" cy="19050"/>
                            <a:chOff x="4334066" y="367503"/>
                            <a:chExt cx="34070" cy="19050"/>
                          </a:xfrm>
                        </wpg:grpSpPr>
                        <wps:wsp>
                          <wps:cNvPr id="310" name="Straight Connector 310"/>
                          <wps:cNvCnPr/>
                          <wps:spPr>
                            <a:xfrm>
                              <a:off x="4334066"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V="1">
                              <a:off x="4351469" y="367503"/>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2" name="Group 312"/>
                        <wpg:cNvGrpSpPr/>
                        <wpg:grpSpPr>
                          <a:xfrm>
                            <a:off x="5004654" y="367506"/>
                            <a:ext cx="34070" cy="19050"/>
                            <a:chOff x="5004654" y="367506"/>
                            <a:chExt cx="34070" cy="19050"/>
                          </a:xfrm>
                        </wpg:grpSpPr>
                        <wps:wsp>
                          <wps:cNvPr id="313" name="Straight Connector 313"/>
                          <wps:cNvCnPr/>
                          <wps:spPr>
                            <a:xfrm>
                              <a:off x="5004654"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flipV="1">
                              <a:off x="5022057"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5" name="Group 315"/>
                        <wpg:cNvGrpSpPr/>
                        <wpg:grpSpPr>
                          <a:xfrm>
                            <a:off x="5705666" y="365122"/>
                            <a:ext cx="34070" cy="19050"/>
                            <a:chOff x="5705666" y="365122"/>
                            <a:chExt cx="34070" cy="19050"/>
                          </a:xfrm>
                        </wpg:grpSpPr>
                        <wps:wsp>
                          <wps:cNvPr id="316" name="Straight Connector 316"/>
                          <wps:cNvCnPr/>
                          <wps:spPr>
                            <a:xfrm>
                              <a:off x="5705666" y="374647"/>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V="1">
                              <a:off x="5723069" y="365122"/>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8" name="Group 318"/>
                        <wpg:cNvGrpSpPr/>
                        <wpg:grpSpPr>
                          <a:xfrm>
                            <a:off x="6371492" y="367506"/>
                            <a:ext cx="34070" cy="19050"/>
                            <a:chOff x="6371492" y="367506"/>
                            <a:chExt cx="34070" cy="19050"/>
                          </a:xfrm>
                        </wpg:grpSpPr>
                        <wps:wsp>
                          <wps:cNvPr id="319" name="Straight Connector 319"/>
                          <wps:cNvCnPr/>
                          <wps:spPr>
                            <a:xfrm>
                              <a:off x="6371492"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V="1">
                              <a:off x="6388895"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1" name="Group 321"/>
                        <wpg:cNvGrpSpPr/>
                        <wpg:grpSpPr>
                          <a:xfrm>
                            <a:off x="7079647" y="367503"/>
                            <a:ext cx="34070" cy="19050"/>
                            <a:chOff x="7079647" y="367503"/>
                            <a:chExt cx="34070" cy="19050"/>
                          </a:xfrm>
                        </wpg:grpSpPr>
                        <wps:wsp>
                          <wps:cNvPr id="322" name="Straight Connector 322"/>
                          <wps:cNvCnPr/>
                          <wps:spPr>
                            <a:xfrm>
                              <a:off x="7079647"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V="1">
                              <a:off x="7097050" y="367503"/>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4" name="Group 324"/>
                        <wpg:cNvGrpSpPr/>
                        <wpg:grpSpPr>
                          <a:xfrm>
                            <a:off x="7745473" y="367506"/>
                            <a:ext cx="34070" cy="19050"/>
                            <a:chOff x="7745473" y="367506"/>
                            <a:chExt cx="34070" cy="19050"/>
                          </a:xfrm>
                        </wpg:grpSpPr>
                        <wps:wsp>
                          <wps:cNvPr id="325" name="Straight Connector 325"/>
                          <wps:cNvCnPr/>
                          <wps:spPr>
                            <a:xfrm>
                              <a:off x="7745473"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flipV="1">
                              <a:off x="7762876"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7" name="Group 327"/>
                        <wpg:cNvGrpSpPr/>
                        <wpg:grpSpPr>
                          <a:xfrm>
                            <a:off x="8445567" y="365125"/>
                            <a:ext cx="34070" cy="19050"/>
                            <a:chOff x="8445567" y="365125"/>
                            <a:chExt cx="34070" cy="19050"/>
                          </a:xfrm>
                        </wpg:grpSpPr>
                        <wps:wsp>
                          <wps:cNvPr id="328" name="Straight Connector 328"/>
                          <wps:cNvCnPr/>
                          <wps:spPr>
                            <a:xfrm>
                              <a:off x="8445567"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V="1">
                              <a:off x="8462970"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0" name="Group 330"/>
                        <wpg:cNvGrpSpPr/>
                        <wpg:grpSpPr>
                          <a:xfrm>
                            <a:off x="173829" y="334169"/>
                            <a:ext cx="17035" cy="80966"/>
                            <a:chOff x="173829" y="334169"/>
                            <a:chExt cx="17035" cy="80966"/>
                          </a:xfrm>
                        </wpg:grpSpPr>
                        <wpg:grpSp>
                          <wpg:cNvPr id="331" name="Group 331"/>
                          <wpg:cNvGrpSpPr/>
                          <wpg:grpSpPr>
                            <a:xfrm>
                              <a:off x="173829" y="334169"/>
                              <a:ext cx="17035" cy="19050"/>
                              <a:chOff x="173829" y="334169"/>
                              <a:chExt cx="17035" cy="19050"/>
                            </a:xfrm>
                          </wpg:grpSpPr>
                          <wps:wsp>
                            <wps:cNvPr id="332" name="Straight Connector 332"/>
                            <wps:cNvCnPr/>
                            <wps:spPr>
                              <a:xfrm>
                                <a:off x="17382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flipV="1">
                                <a:off x="18097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4" name="Group 334"/>
                          <wpg:cNvGrpSpPr/>
                          <wpg:grpSpPr>
                            <a:xfrm>
                              <a:off x="173829" y="350839"/>
                              <a:ext cx="17035" cy="19050"/>
                              <a:chOff x="173829" y="350839"/>
                              <a:chExt cx="17035" cy="19050"/>
                            </a:xfrm>
                          </wpg:grpSpPr>
                          <wps:wsp>
                            <wps:cNvPr id="335" name="Straight Connector 335"/>
                            <wps:cNvCnPr/>
                            <wps:spPr>
                              <a:xfrm>
                                <a:off x="17382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flipV="1">
                                <a:off x="18097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7" name="Group 337"/>
                          <wpg:cNvGrpSpPr/>
                          <wpg:grpSpPr>
                            <a:xfrm>
                              <a:off x="173829" y="377034"/>
                              <a:ext cx="17035" cy="19050"/>
                              <a:chOff x="173829" y="377034"/>
                              <a:chExt cx="17035" cy="19050"/>
                            </a:xfrm>
                          </wpg:grpSpPr>
                          <wps:wsp>
                            <wps:cNvPr id="338" name="Straight Connector 338"/>
                            <wps:cNvCnPr/>
                            <wps:spPr>
                              <a:xfrm>
                                <a:off x="17382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V="1">
                                <a:off x="18097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0" name="Group 340"/>
                          <wpg:cNvGrpSpPr/>
                          <wpg:grpSpPr>
                            <a:xfrm>
                              <a:off x="173829" y="396085"/>
                              <a:ext cx="17035" cy="19050"/>
                              <a:chOff x="173829" y="396085"/>
                              <a:chExt cx="17035" cy="19050"/>
                            </a:xfrm>
                          </wpg:grpSpPr>
                          <wps:wsp>
                            <wps:cNvPr id="341" name="Straight Connector 341"/>
                            <wps:cNvCnPr/>
                            <wps:spPr>
                              <a:xfrm>
                                <a:off x="17382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flipV="1">
                                <a:off x="18097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43" name="Group 343"/>
                        <wpg:cNvGrpSpPr/>
                        <wpg:grpSpPr>
                          <a:xfrm>
                            <a:off x="269077" y="336550"/>
                            <a:ext cx="17035" cy="80966"/>
                            <a:chOff x="269077" y="336550"/>
                            <a:chExt cx="17035" cy="80966"/>
                          </a:xfrm>
                        </wpg:grpSpPr>
                        <wpg:grpSp>
                          <wpg:cNvPr id="344" name="Group 344"/>
                          <wpg:cNvGrpSpPr/>
                          <wpg:grpSpPr>
                            <a:xfrm>
                              <a:off x="269077" y="336550"/>
                              <a:ext cx="17035" cy="19050"/>
                              <a:chOff x="269077" y="336550"/>
                              <a:chExt cx="17035" cy="19050"/>
                            </a:xfrm>
                          </wpg:grpSpPr>
                          <wps:wsp>
                            <wps:cNvPr id="345" name="Straight Connector 345"/>
                            <wps:cNvCnPr/>
                            <wps:spPr>
                              <a:xfrm>
                                <a:off x="269077"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flipV="1">
                                <a:off x="276220"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7" name="Group 347"/>
                          <wpg:cNvGrpSpPr/>
                          <wpg:grpSpPr>
                            <a:xfrm>
                              <a:off x="269077" y="353220"/>
                              <a:ext cx="17035" cy="19050"/>
                              <a:chOff x="269077" y="353220"/>
                              <a:chExt cx="17035" cy="19050"/>
                            </a:xfrm>
                          </wpg:grpSpPr>
                          <wps:wsp>
                            <wps:cNvPr id="348" name="Straight Connector 348"/>
                            <wps:cNvCnPr/>
                            <wps:spPr>
                              <a:xfrm>
                                <a:off x="269077"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flipV="1">
                                <a:off x="276220"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0" name="Group 350"/>
                          <wpg:cNvGrpSpPr/>
                          <wpg:grpSpPr>
                            <a:xfrm>
                              <a:off x="269077" y="379415"/>
                              <a:ext cx="17035" cy="19050"/>
                              <a:chOff x="269077" y="379415"/>
                              <a:chExt cx="17035" cy="19050"/>
                            </a:xfrm>
                          </wpg:grpSpPr>
                          <wps:wsp>
                            <wps:cNvPr id="351" name="Straight Connector 351"/>
                            <wps:cNvCnPr/>
                            <wps:spPr>
                              <a:xfrm>
                                <a:off x="269077"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flipV="1">
                                <a:off x="276220"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3" name="Group 353"/>
                          <wpg:cNvGrpSpPr/>
                          <wpg:grpSpPr>
                            <a:xfrm>
                              <a:off x="269077" y="398466"/>
                              <a:ext cx="17035" cy="19050"/>
                              <a:chOff x="269077" y="398466"/>
                              <a:chExt cx="17035" cy="19050"/>
                            </a:xfrm>
                          </wpg:grpSpPr>
                          <wps:wsp>
                            <wps:cNvPr id="354" name="Straight Connector 354"/>
                            <wps:cNvCnPr/>
                            <wps:spPr>
                              <a:xfrm>
                                <a:off x="269077"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flipV="1">
                                <a:off x="276220"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56" name="Group 356"/>
                        <wpg:cNvGrpSpPr/>
                        <wpg:grpSpPr>
                          <a:xfrm>
                            <a:off x="1549831" y="331788"/>
                            <a:ext cx="17035" cy="19050"/>
                            <a:chOff x="1549831" y="331788"/>
                            <a:chExt cx="17035" cy="19050"/>
                          </a:xfrm>
                        </wpg:grpSpPr>
                        <wps:wsp>
                          <wps:cNvPr id="357" name="Straight Connector 357"/>
                          <wps:cNvCnPr/>
                          <wps:spPr>
                            <a:xfrm>
                              <a:off x="1549831"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flipV="1">
                              <a:off x="1556974"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9" name="Group 359"/>
                        <wpg:cNvGrpSpPr/>
                        <wpg:grpSpPr>
                          <a:xfrm>
                            <a:off x="1549831" y="348458"/>
                            <a:ext cx="17035" cy="19050"/>
                            <a:chOff x="1549831" y="348458"/>
                            <a:chExt cx="17035" cy="19050"/>
                          </a:xfrm>
                        </wpg:grpSpPr>
                        <wps:wsp>
                          <wps:cNvPr id="360" name="Straight Connector 360"/>
                          <wps:cNvCnPr/>
                          <wps:spPr>
                            <a:xfrm>
                              <a:off x="1549831"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flipV="1">
                              <a:off x="1556974"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2" name="Group 362"/>
                        <wpg:cNvGrpSpPr/>
                        <wpg:grpSpPr>
                          <a:xfrm>
                            <a:off x="1549831" y="374653"/>
                            <a:ext cx="17035" cy="19050"/>
                            <a:chOff x="1549831" y="374653"/>
                            <a:chExt cx="17035" cy="19050"/>
                          </a:xfrm>
                        </wpg:grpSpPr>
                        <wps:wsp>
                          <wps:cNvPr id="363" name="Straight Connector 363"/>
                          <wps:cNvCnPr/>
                          <wps:spPr>
                            <a:xfrm>
                              <a:off x="1549831"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flipV="1">
                              <a:off x="1556974"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5" name="Group 365"/>
                        <wpg:cNvGrpSpPr/>
                        <wpg:grpSpPr>
                          <a:xfrm>
                            <a:off x="1549831" y="393704"/>
                            <a:ext cx="17035" cy="19050"/>
                            <a:chOff x="1549831" y="393704"/>
                            <a:chExt cx="17035" cy="19050"/>
                          </a:xfrm>
                        </wpg:grpSpPr>
                        <wps:wsp>
                          <wps:cNvPr id="366" name="Straight Connector 366"/>
                          <wps:cNvCnPr/>
                          <wps:spPr>
                            <a:xfrm>
                              <a:off x="1549831"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flipV="1">
                              <a:off x="1556974"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8" name="Group 368"/>
                        <wpg:cNvGrpSpPr/>
                        <wpg:grpSpPr>
                          <a:xfrm>
                            <a:off x="1645079" y="334169"/>
                            <a:ext cx="17035" cy="19050"/>
                            <a:chOff x="1645079" y="334169"/>
                            <a:chExt cx="17035" cy="19050"/>
                          </a:xfrm>
                        </wpg:grpSpPr>
                        <wps:wsp>
                          <wps:cNvPr id="369" name="Straight Connector 369"/>
                          <wps:cNvCnPr/>
                          <wps:spPr>
                            <a:xfrm>
                              <a:off x="164507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flipV="1">
                              <a:off x="165222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71" name="Group 371"/>
                        <wpg:cNvGrpSpPr/>
                        <wpg:grpSpPr>
                          <a:xfrm>
                            <a:off x="1645079" y="350839"/>
                            <a:ext cx="17035" cy="19050"/>
                            <a:chOff x="1645079" y="350839"/>
                            <a:chExt cx="17035" cy="19050"/>
                          </a:xfrm>
                        </wpg:grpSpPr>
                        <wps:wsp>
                          <wps:cNvPr id="372" name="Straight Connector 372"/>
                          <wps:cNvCnPr/>
                          <wps:spPr>
                            <a:xfrm>
                              <a:off x="164507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flipV="1">
                              <a:off x="165222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74" name="Group 374"/>
                        <wpg:cNvGrpSpPr/>
                        <wpg:grpSpPr>
                          <a:xfrm>
                            <a:off x="1645079" y="377034"/>
                            <a:ext cx="17035" cy="19050"/>
                            <a:chOff x="1645079" y="377034"/>
                            <a:chExt cx="17035" cy="19050"/>
                          </a:xfrm>
                        </wpg:grpSpPr>
                        <wps:wsp>
                          <wps:cNvPr id="375" name="Straight Connector 375"/>
                          <wps:cNvCnPr/>
                          <wps:spPr>
                            <a:xfrm>
                              <a:off x="164507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wps:spPr>
                            <a:xfrm flipV="1">
                              <a:off x="165222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77" name="Group 377"/>
                        <wpg:cNvGrpSpPr/>
                        <wpg:grpSpPr>
                          <a:xfrm>
                            <a:off x="1645079" y="396085"/>
                            <a:ext cx="17035" cy="19050"/>
                            <a:chOff x="1645079" y="396085"/>
                            <a:chExt cx="17035" cy="19050"/>
                          </a:xfrm>
                        </wpg:grpSpPr>
                        <wps:wsp>
                          <wps:cNvPr id="378" name="Straight Connector 378"/>
                          <wps:cNvCnPr/>
                          <wps:spPr>
                            <a:xfrm>
                              <a:off x="164507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flipV="1">
                              <a:off x="165222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0" name="Group 380"/>
                        <wpg:cNvGrpSpPr/>
                        <wpg:grpSpPr>
                          <a:xfrm>
                            <a:off x="2921431" y="334169"/>
                            <a:ext cx="17035" cy="19050"/>
                            <a:chOff x="2921431" y="334169"/>
                            <a:chExt cx="17035" cy="19050"/>
                          </a:xfrm>
                        </wpg:grpSpPr>
                        <wps:wsp>
                          <wps:cNvPr id="381" name="Straight Connector 381"/>
                          <wps:cNvCnPr/>
                          <wps:spPr>
                            <a:xfrm>
                              <a:off x="292143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wps:spPr>
                            <a:xfrm flipV="1">
                              <a:off x="292857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3" name="Group 383"/>
                        <wpg:cNvGrpSpPr/>
                        <wpg:grpSpPr>
                          <a:xfrm>
                            <a:off x="2921431" y="350839"/>
                            <a:ext cx="17035" cy="19050"/>
                            <a:chOff x="2921431" y="350839"/>
                            <a:chExt cx="17035" cy="19050"/>
                          </a:xfrm>
                        </wpg:grpSpPr>
                        <wps:wsp>
                          <wps:cNvPr id="384" name="Straight Connector 384"/>
                          <wps:cNvCnPr/>
                          <wps:spPr>
                            <a:xfrm>
                              <a:off x="292143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flipV="1">
                              <a:off x="292857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6" name="Group 386"/>
                        <wpg:cNvGrpSpPr/>
                        <wpg:grpSpPr>
                          <a:xfrm>
                            <a:off x="2921431" y="377034"/>
                            <a:ext cx="17035" cy="19050"/>
                            <a:chOff x="2921431" y="377034"/>
                            <a:chExt cx="17035" cy="19050"/>
                          </a:xfrm>
                        </wpg:grpSpPr>
                        <wps:wsp>
                          <wps:cNvPr id="387" name="Straight Connector 387"/>
                          <wps:cNvCnPr/>
                          <wps:spPr>
                            <a:xfrm>
                              <a:off x="292143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flipV="1">
                              <a:off x="292857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9" name="Group 389"/>
                        <wpg:cNvGrpSpPr/>
                        <wpg:grpSpPr>
                          <a:xfrm>
                            <a:off x="2921431" y="396085"/>
                            <a:ext cx="17035" cy="19050"/>
                            <a:chOff x="2921431" y="396085"/>
                            <a:chExt cx="17035" cy="19050"/>
                          </a:xfrm>
                        </wpg:grpSpPr>
                        <wps:wsp>
                          <wps:cNvPr id="390" name="Straight Connector 390"/>
                          <wps:cNvCnPr/>
                          <wps:spPr>
                            <a:xfrm>
                              <a:off x="292143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wps:spPr>
                            <a:xfrm flipV="1">
                              <a:off x="292857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2" name="Group 392"/>
                        <wpg:cNvGrpSpPr/>
                        <wpg:grpSpPr>
                          <a:xfrm>
                            <a:off x="3016679" y="336550"/>
                            <a:ext cx="17035" cy="19050"/>
                            <a:chOff x="3016679" y="336550"/>
                            <a:chExt cx="17035" cy="19050"/>
                          </a:xfrm>
                        </wpg:grpSpPr>
                        <wps:wsp>
                          <wps:cNvPr id="393" name="Straight Connector 393"/>
                          <wps:cNvCnPr/>
                          <wps:spPr>
                            <a:xfrm>
                              <a:off x="3016679"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V="1">
                              <a:off x="3023822"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5" name="Group 395"/>
                        <wpg:cNvGrpSpPr/>
                        <wpg:grpSpPr>
                          <a:xfrm>
                            <a:off x="3016679" y="353220"/>
                            <a:ext cx="17035" cy="19050"/>
                            <a:chOff x="3016679" y="353220"/>
                            <a:chExt cx="17035" cy="19050"/>
                          </a:xfrm>
                        </wpg:grpSpPr>
                        <wps:wsp>
                          <wps:cNvPr id="396" name="Straight Connector 396"/>
                          <wps:cNvCnPr/>
                          <wps:spPr>
                            <a:xfrm>
                              <a:off x="3016679"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flipV="1">
                              <a:off x="3023822"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8" name="Group 398"/>
                        <wpg:cNvGrpSpPr/>
                        <wpg:grpSpPr>
                          <a:xfrm>
                            <a:off x="3016679" y="379415"/>
                            <a:ext cx="17035" cy="19050"/>
                            <a:chOff x="3016679" y="379415"/>
                            <a:chExt cx="17035" cy="19050"/>
                          </a:xfrm>
                        </wpg:grpSpPr>
                        <wps:wsp>
                          <wps:cNvPr id="399" name="Straight Connector 399"/>
                          <wps:cNvCnPr/>
                          <wps:spPr>
                            <a:xfrm>
                              <a:off x="3016679"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Straight Connector 400"/>
                          <wps:cNvCnPr/>
                          <wps:spPr>
                            <a:xfrm flipV="1">
                              <a:off x="3023822"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1" name="Group 401"/>
                        <wpg:cNvGrpSpPr/>
                        <wpg:grpSpPr>
                          <a:xfrm>
                            <a:off x="3016679" y="398466"/>
                            <a:ext cx="17035" cy="19050"/>
                            <a:chOff x="3016679" y="398466"/>
                            <a:chExt cx="17035" cy="19050"/>
                          </a:xfrm>
                        </wpg:grpSpPr>
                        <wps:wsp>
                          <wps:cNvPr id="402" name="Straight Connector 402"/>
                          <wps:cNvCnPr/>
                          <wps:spPr>
                            <a:xfrm>
                              <a:off x="3016679"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flipV="1">
                              <a:off x="3023822"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4" name="Group 404"/>
                        <wpg:cNvGrpSpPr/>
                        <wpg:grpSpPr>
                          <a:xfrm>
                            <a:off x="4285188" y="329406"/>
                            <a:ext cx="17035" cy="19050"/>
                            <a:chOff x="4285188" y="329406"/>
                            <a:chExt cx="17035" cy="19050"/>
                          </a:xfrm>
                        </wpg:grpSpPr>
                        <wps:wsp>
                          <wps:cNvPr id="405" name="Straight Connector 405"/>
                          <wps:cNvCnPr/>
                          <wps:spPr>
                            <a:xfrm>
                              <a:off x="4285188" y="33893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flipV="1">
                              <a:off x="4292331" y="32940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7" name="Group 407"/>
                        <wpg:cNvGrpSpPr/>
                        <wpg:grpSpPr>
                          <a:xfrm>
                            <a:off x="4285188" y="346076"/>
                            <a:ext cx="17035" cy="19050"/>
                            <a:chOff x="4285188" y="346076"/>
                            <a:chExt cx="17035" cy="19050"/>
                          </a:xfrm>
                        </wpg:grpSpPr>
                        <wps:wsp>
                          <wps:cNvPr id="408" name="Straight Connector 408"/>
                          <wps:cNvCnPr/>
                          <wps:spPr>
                            <a:xfrm>
                              <a:off x="4285188" y="35560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flipV="1">
                              <a:off x="4292331" y="34607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0" name="Group 410"/>
                        <wpg:cNvGrpSpPr/>
                        <wpg:grpSpPr>
                          <a:xfrm>
                            <a:off x="4285188" y="372271"/>
                            <a:ext cx="17035" cy="19050"/>
                            <a:chOff x="4285188" y="372271"/>
                            <a:chExt cx="17035" cy="19050"/>
                          </a:xfrm>
                        </wpg:grpSpPr>
                        <wps:wsp>
                          <wps:cNvPr id="411" name="Straight Connector 411"/>
                          <wps:cNvCnPr/>
                          <wps:spPr>
                            <a:xfrm>
                              <a:off x="4285188" y="381796"/>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 name="Straight Connector 412"/>
                          <wps:cNvCnPr/>
                          <wps:spPr>
                            <a:xfrm flipV="1">
                              <a:off x="4292331" y="372271"/>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3" name="Group 413"/>
                        <wpg:cNvGrpSpPr/>
                        <wpg:grpSpPr>
                          <a:xfrm>
                            <a:off x="4285188" y="391322"/>
                            <a:ext cx="17035" cy="19050"/>
                            <a:chOff x="4285188" y="391322"/>
                            <a:chExt cx="17035" cy="19050"/>
                          </a:xfrm>
                        </wpg:grpSpPr>
                        <wps:wsp>
                          <wps:cNvPr id="414" name="Straight Connector 414"/>
                          <wps:cNvCnPr/>
                          <wps:spPr>
                            <a:xfrm>
                              <a:off x="4285188" y="40084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wps:spPr>
                            <a:xfrm flipV="1">
                              <a:off x="4292331" y="39132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6" name="Group 416"/>
                        <wpg:cNvGrpSpPr/>
                        <wpg:grpSpPr>
                          <a:xfrm>
                            <a:off x="4380436" y="331787"/>
                            <a:ext cx="17035" cy="19050"/>
                            <a:chOff x="4380436" y="331787"/>
                            <a:chExt cx="17035" cy="19050"/>
                          </a:xfrm>
                        </wpg:grpSpPr>
                        <wps:wsp>
                          <wps:cNvPr id="417" name="Straight Connector 417"/>
                          <wps:cNvCnPr/>
                          <wps:spPr>
                            <a:xfrm>
                              <a:off x="4380436" y="34131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 name="Straight Connector 418"/>
                          <wps:cNvCnPr/>
                          <wps:spPr>
                            <a:xfrm flipV="1">
                              <a:off x="4387579" y="33178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9" name="Group 419"/>
                        <wpg:cNvGrpSpPr/>
                        <wpg:grpSpPr>
                          <a:xfrm>
                            <a:off x="4380436" y="348457"/>
                            <a:ext cx="17035" cy="19050"/>
                            <a:chOff x="4380436" y="348457"/>
                            <a:chExt cx="17035" cy="19050"/>
                          </a:xfrm>
                        </wpg:grpSpPr>
                        <wps:wsp>
                          <wps:cNvPr id="420" name="Straight Connector 420"/>
                          <wps:cNvCnPr/>
                          <wps:spPr>
                            <a:xfrm>
                              <a:off x="4380436" y="35798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Straight Connector 421"/>
                          <wps:cNvCnPr/>
                          <wps:spPr>
                            <a:xfrm flipV="1">
                              <a:off x="4387579" y="34845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22" name="Group 422"/>
                        <wpg:cNvGrpSpPr/>
                        <wpg:grpSpPr>
                          <a:xfrm>
                            <a:off x="4380436" y="374652"/>
                            <a:ext cx="17035" cy="19050"/>
                            <a:chOff x="4380436" y="374652"/>
                            <a:chExt cx="17035" cy="19050"/>
                          </a:xfrm>
                        </wpg:grpSpPr>
                        <wps:wsp>
                          <wps:cNvPr id="423" name="Straight Connector 423"/>
                          <wps:cNvCnPr/>
                          <wps:spPr>
                            <a:xfrm>
                              <a:off x="4380436" y="38417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4" name="Straight Connector 424"/>
                          <wps:cNvCnPr/>
                          <wps:spPr>
                            <a:xfrm flipV="1">
                              <a:off x="4387579" y="37465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25" name="Group 425"/>
                        <wpg:cNvGrpSpPr/>
                        <wpg:grpSpPr>
                          <a:xfrm>
                            <a:off x="4380436" y="393703"/>
                            <a:ext cx="17035" cy="19050"/>
                            <a:chOff x="4380436" y="393703"/>
                            <a:chExt cx="17035" cy="19050"/>
                          </a:xfrm>
                        </wpg:grpSpPr>
                        <wps:wsp>
                          <wps:cNvPr id="426" name="Straight Connector 426"/>
                          <wps:cNvCnPr/>
                          <wps:spPr>
                            <a:xfrm>
                              <a:off x="4380436" y="40322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flipV="1">
                              <a:off x="4387579" y="39370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28" name="Group 428"/>
                        <wpg:cNvGrpSpPr/>
                        <wpg:grpSpPr>
                          <a:xfrm>
                            <a:off x="5657848" y="334169"/>
                            <a:ext cx="17035" cy="19050"/>
                            <a:chOff x="5657848" y="334169"/>
                            <a:chExt cx="17035" cy="19050"/>
                          </a:xfrm>
                        </wpg:grpSpPr>
                        <wps:wsp>
                          <wps:cNvPr id="429" name="Straight Connector 429"/>
                          <wps:cNvCnPr/>
                          <wps:spPr>
                            <a:xfrm>
                              <a:off x="5657848"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Straight Connector 430"/>
                          <wps:cNvCnPr/>
                          <wps:spPr>
                            <a:xfrm flipV="1">
                              <a:off x="5664991"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31" name="Group 431"/>
                        <wpg:cNvGrpSpPr/>
                        <wpg:grpSpPr>
                          <a:xfrm>
                            <a:off x="5657848" y="350839"/>
                            <a:ext cx="17035" cy="19050"/>
                            <a:chOff x="5657848" y="350839"/>
                            <a:chExt cx="17035" cy="19050"/>
                          </a:xfrm>
                        </wpg:grpSpPr>
                        <wps:wsp>
                          <wps:cNvPr id="432" name="Straight Connector 432"/>
                          <wps:cNvCnPr/>
                          <wps:spPr>
                            <a:xfrm>
                              <a:off x="5657848"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Straight Connector 433"/>
                          <wps:cNvCnPr/>
                          <wps:spPr>
                            <a:xfrm flipV="1">
                              <a:off x="5664991"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34" name="Group 434"/>
                        <wpg:cNvGrpSpPr/>
                        <wpg:grpSpPr>
                          <a:xfrm>
                            <a:off x="5657848" y="377034"/>
                            <a:ext cx="17035" cy="19050"/>
                            <a:chOff x="5657848" y="377034"/>
                            <a:chExt cx="17035" cy="19050"/>
                          </a:xfrm>
                        </wpg:grpSpPr>
                        <wps:wsp>
                          <wps:cNvPr id="435" name="Straight Connector 435"/>
                          <wps:cNvCnPr/>
                          <wps:spPr>
                            <a:xfrm>
                              <a:off x="5657848"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 name="Straight Connector 436"/>
                          <wps:cNvCnPr/>
                          <wps:spPr>
                            <a:xfrm flipV="1">
                              <a:off x="5664991"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37" name="Group 437"/>
                        <wpg:cNvGrpSpPr/>
                        <wpg:grpSpPr>
                          <a:xfrm>
                            <a:off x="5657848" y="396085"/>
                            <a:ext cx="17035" cy="19050"/>
                            <a:chOff x="5657848" y="396085"/>
                            <a:chExt cx="17035" cy="19050"/>
                          </a:xfrm>
                        </wpg:grpSpPr>
                        <wps:wsp>
                          <wps:cNvPr id="438" name="Straight Connector 438"/>
                          <wps:cNvCnPr/>
                          <wps:spPr>
                            <a:xfrm>
                              <a:off x="5657848"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 name="Straight Connector 439"/>
                          <wps:cNvCnPr/>
                          <wps:spPr>
                            <a:xfrm flipV="1">
                              <a:off x="5664991"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40" name="Group 440"/>
                        <wpg:cNvGrpSpPr/>
                        <wpg:grpSpPr>
                          <a:xfrm>
                            <a:off x="5753096" y="336550"/>
                            <a:ext cx="17035" cy="19050"/>
                            <a:chOff x="5753096" y="336550"/>
                            <a:chExt cx="17035" cy="19050"/>
                          </a:xfrm>
                        </wpg:grpSpPr>
                        <wps:wsp>
                          <wps:cNvPr id="441" name="Straight Connector 441"/>
                          <wps:cNvCnPr/>
                          <wps:spPr>
                            <a:xfrm>
                              <a:off x="5753096"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2" name="Straight Connector 442"/>
                          <wps:cNvCnPr/>
                          <wps:spPr>
                            <a:xfrm flipV="1">
                              <a:off x="5760239"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43" name="Group 443"/>
                        <wpg:cNvGrpSpPr/>
                        <wpg:grpSpPr>
                          <a:xfrm>
                            <a:off x="5753096" y="353220"/>
                            <a:ext cx="17035" cy="19050"/>
                            <a:chOff x="5753096" y="353220"/>
                            <a:chExt cx="17035" cy="19050"/>
                          </a:xfrm>
                        </wpg:grpSpPr>
                        <wps:wsp>
                          <wps:cNvPr id="444" name="Straight Connector 444"/>
                          <wps:cNvCnPr/>
                          <wps:spPr>
                            <a:xfrm>
                              <a:off x="5753096"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Straight Connector 445"/>
                          <wps:cNvCnPr/>
                          <wps:spPr>
                            <a:xfrm flipV="1">
                              <a:off x="5760239"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46" name="Group 446"/>
                        <wpg:cNvGrpSpPr/>
                        <wpg:grpSpPr>
                          <a:xfrm>
                            <a:off x="5753096" y="379415"/>
                            <a:ext cx="17035" cy="19050"/>
                            <a:chOff x="5753096" y="379415"/>
                            <a:chExt cx="17035" cy="19050"/>
                          </a:xfrm>
                        </wpg:grpSpPr>
                        <wps:wsp>
                          <wps:cNvPr id="447" name="Straight Connector 447"/>
                          <wps:cNvCnPr/>
                          <wps:spPr>
                            <a:xfrm>
                              <a:off x="5753096"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flipV="1">
                              <a:off x="5760239"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49" name="Group 449"/>
                        <wpg:cNvGrpSpPr/>
                        <wpg:grpSpPr>
                          <a:xfrm>
                            <a:off x="5753096" y="398466"/>
                            <a:ext cx="17035" cy="19050"/>
                            <a:chOff x="5753096" y="398466"/>
                            <a:chExt cx="17035" cy="19050"/>
                          </a:xfrm>
                        </wpg:grpSpPr>
                        <wps:wsp>
                          <wps:cNvPr id="450" name="Straight Connector 450"/>
                          <wps:cNvCnPr/>
                          <wps:spPr>
                            <a:xfrm>
                              <a:off x="5753096"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flipV="1">
                              <a:off x="5760239"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2" name="Group 452"/>
                        <wpg:cNvGrpSpPr/>
                        <wpg:grpSpPr>
                          <a:xfrm>
                            <a:off x="7038612" y="334169"/>
                            <a:ext cx="17035" cy="19050"/>
                            <a:chOff x="7038612" y="334169"/>
                            <a:chExt cx="17035" cy="19050"/>
                          </a:xfrm>
                        </wpg:grpSpPr>
                        <wps:wsp>
                          <wps:cNvPr id="453" name="Straight Connector 453"/>
                          <wps:cNvCnPr/>
                          <wps:spPr>
                            <a:xfrm>
                              <a:off x="7038612"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Straight Connector 454"/>
                          <wps:cNvCnPr/>
                          <wps:spPr>
                            <a:xfrm flipV="1">
                              <a:off x="7045755"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5" name="Group 455"/>
                        <wpg:cNvGrpSpPr/>
                        <wpg:grpSpPr>
                          <a:xfrm>
                            <a:off x="7038612" y="350839"/>
                            <a:ext cx="17035" cy="19050"/>
                            <a:chOff x="7038612" y="350839"/>
                            <a:chExt cx="17035" cy="19050"/>
                          </a:xfrm>
                        </wpg:grpSpPr>
                        <wps:wsp>
                          <wps:cNvPr id="456" name="Straight Connector 456"/>
                          <wps:cNvCnPr/>
                          <wps:spPr>
                            <a:xfrm>
                              <a:off x="7038612"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Straight Connector 457"/>
                          <wps:cNvCnPr/>
                          <wps:spPr>
                            <a:xfrm flipV="1">
                              <a:off x="7045755"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8" name="Group 458"/>
                        <wpg:cNvGrpSpPr/>
                        <wpg:grpSpPr>
                          <a:xfrm>
                            <a:off x="7038612" y="377034"/>
                            <a:ext cx="17035" cy="19050"/>
                            <a:chOff x="7038612" y="377034"/>
                            <a:chExt cx="17035" cy="19050"/>
                          </a:xfrm>
                        </wpg:grpSpPr>
                        <wps:wsp>
                          <wps:cNvPr id="459" name="Straight Connector 459"/>
                          <wps:cNvCnPr/>
                          <wps:spPr>
                            <a:xfrm>
                              <a:off x="7038612"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wps:spPr>
                            <a:xfrm flipV="1">
                              <a:off x="7045755"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61" name="Group 461"/>
                        <wpg:cNvGrpSpPr/>
                        <wpg:grpSpPr>
                          <a:xfrm>
                            <a:off x="7038612" y="396085"/>
                            <a:ext cx="17035" cy="19050"/>
                            <a:chOff x="7038612" y="396085"/>
                            <a:chExt cx="17035" cy="19050"/>
                          </a:xfrm>
                        </wpg:grpSpPr>
                        <wps:wsp>
                          <wps:cNvPr id="462" name="Straight Connector 462"/>
                          <wps:cNvCnPr/>
                          <wps:spPr>
                            <a:xfrm>
                              <a:off x="7038612"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Straight Connector 463"/>
                          <wps:cNvCnPr/>
                          <wps:spPr>
                            <a:xfrm flipV="1">
                              <a:off x="7045755"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64" name="Group 464"/>
                        <wpg:cNvGrpSpPr/>
                        <wpg:grpSpPr>
                          <a:xfrm>
                            <a:off x="7133860" y="336550"/>
                            <a:ext cx="17035" cy="19050"/>
                            <a:chOff x="7133860" y="336550"/>
                            <a:chExt cx="17035" cy="19050"/>
                          </a:xfrm>
                        </wpg:grpSpPr>
                        <wps:wsp>
                          <wps:cNvPr id="465" name="Straight Connector 465"/>
                          <wps:cNvCnPr/>
                          <wps:spPr>
                            <a:xfrm>
                              <a:off x="7133860"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flipV="1">
                              <a:off x="7141003"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67" name="Group 467"/>
                        <wpg:cNvGrpSpPr/>
                        <wpg:grpSpPr>
                          <a:xfrm>
                            <a:off x="7133860" y="353220"/>
                            <a:ext cx="17035" cy="19050"/>
                            <a:chOff x="7133860" y="353220"/>
                            <a:chExt cx="17035" cy="19050"/>
                          </a:xfrm>
                        </wpg:grpSpPr>
                        <wps:wsp>
                          <wps:cNvPr id="468" name="Straight Connector 468"/>
                          <wps:cNvCnPr/>
                          <wps:spPr>
                            <a:xfrm>
                              <a:off x="7133860"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flipV="1">
                              <a:off x="7141003"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0" name="Group 470"/>
                        <wpg:cNvGrpSpPr/>
                        <wpg:grpSpPr>
                          <a:xfrm>
                            <a:off x="7133860" y="379415"/>
                            <a:ext cx="17035" cy="19050"/>
                            <a:chOff x="7133860" y="379415"/>
                            <a:chExt cx="17035" cy="19050"/>
                          </a:xfrm>
                        </wpg:grpSpPr>
                        <wps:wsp>
                          <wps:cNvPr id="471" name="Straight Connector 471"/>
                          <wps:cNvCnPr/>
                          <wps:spPr>
                            <a:xfrm>
                              <a:off x="7133860"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wps:spPr>
                            <a:xfrm flipV="1">
                              <a:off x="7141003"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3" name="Group 473"/>
                        <wpg:cNvGrpSpPr/>
                        <wpg:grpSpPr>
                          <a:xfrm>
                            <a:off x="7133860" y="398466"/>
                            <a:ext cx="17035" cy="19050"/>
                            <a:chOff x="7133860" y="398466"/>
                            <a:chExt cx="17035" cy="19050"/>
                          </a:xfrm>
                        </wpg:grpSpPr>
                        <wps:wsp>
                          <wps:cNvPr id="474" name="Straight Connector 474"/>
                          <wps:cNvCnPr/>
                          <wps:spPr>
                            <a:xfrm>
                              <a:off x="7133860"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Straight Connector 475"/>
                          <wps:cNvCnPr/>
                          <wps:spPr>
                            <a:xfrm flipV="1">
                              <a:off x="7141003"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6" name="Group 476"/>
                        <wpg:cNvGrpSpPr/>
                        <wpg:grpSpPr>
                          <a:xfrm>
                            <a:off x="8407823" y="331788"/>
                            <a:ext cx="17035" cy="19050"/>
                            <a:chOff x="8407823" y="331788"/>
                            <a:chExt cx="17035" cy="19050"/>
                          </a:xfrm>
                        </wpg:grpSpPr>
                        <wps:wsp>
                          <wps:cNvPr id="477" name="Straight Connector 477"/>
                          <wps:cNvCnPr/>
                          <wps:spPr>
                            <a:xfrm>
                              <a:off x="8407823"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Straight Connector 478"/>
                          <wps:cNvCnPr/>
                          <wps:spPr>
                            <a:xfrm flipV="1">
                              <a:off x="8414966"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9" name="Group 479"/>
                        <wpg:cNvGrpSpPr/>
                        <wpg:grpSpPr>
                          <a:xfrm>
                            <a:off x="8407823" y="348458"/>
                            <a:ext cx="17035" cy="19050"/>
                            <a:chOff x="8407823" y="348458"/>
                            <a:chExt cx="17035" cy="19050"/>
                          </a:xfrm>
                        </wpg:grpSpPr>
                        <wps:wsp>
                          <wps:cNvPr id="480" name="Straight Connector 480"/>
                          <wps:cNvCnPr/>
                          <wps:spPr>
                            <a:xfrm>
                              <a:off x="8407823"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 name="Straight Connector 481"/>
                          <wps:cNvCnPr/>
                          <wps:spPr>
                            <a:xfrm flipV="1">
                              <a:off x="8414966"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2" name="Group 482"/>
                        <wpg:cNvGrpSpPr/>
                        <wpg:grpSpPr>
                          <a:xfrm>
                            <a:off x="8407823" y="374653"/>
                            <a:ext cx="17035" cy="19050"/>
                            <a:chOff x="8407823" y="374653"/>
                            <a:chExt cx="17035" cy="19050"/>
                          </a:xfrm>
                        </wpg:grpSpPr>
                        <wps:wsp>
                          <wps:cNvPr id="483" name="Straight Connector 483"/>
                          <wps:cNvCnPr/>
                          <wps:spPr>
                            <a:xfrm>
                              <a:off x="8407823"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 name="Straight Connector 484"/>
                          <wps:cNvCnPr/>
                          <wps:spPr>
                            <a:xfrm flipV="1">
                              <a:off x="8414966"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5" name="Group 485"/>
                        <wpg:cNvGrpSpPr/>
                        <wpg:grpSpPr>
                          <a:xfrm>
                            <a:off x="8407823" y="393704"/>
                            <a:ext cx="17035" cy="19050"/>
                            <a:chOff x="8407823" y="393704"/>
                            <a:chExt cx="17035" cy="19050"/>
                          </a:xfrm>
                        </wpg:grpSpPr>
                        <wps:wsp>
                          <wps:cNvPr id="486" name="Straight Connector 486"/>
                          <wps:cNvCnPr/>
                          <wps:spPr>
                            <a:xfrm>
                              <a:off x="8407823"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wps:spPr>
                            <a:xfrm flipV="1">
                              <a:off x="8414966"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8" name="Group 488"/>
                        <wpg:cNvGrpSpPr/>
                        <wpg:grpSpPr>
                          <a:xfrm>
                            <a:off x="8503071" y="334169"/>
                            <a:ext cx="17035" cy="19050"/>
                            <a:chOff x="8503071" y="334169"/>
                            <a:chExt cx="17035" cy="19050"/>
                          </a:xfrm>
                        </wpg:grpSpPr>
                        <wps:wsp>
                          <wps:cNvPr id="489" name="Straight Connector 489"/>
                          <wps:cNvCnPr/>
                          <wps:spPr>
                            <a:xfrm>
                              <a:off x="850307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Straight Connector 490"/>
                          <wps:cNvCnPr/>
                          <wps:spPr>
                            <a:xfrm flipV="1">
                              <a:off x="851021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1" name="Group 491"/>
                        <wpg:cNvGrpSpPr/>
                        <wpg:grpSpPr>
                          <a:xfrm>
                            <a:off x="8503071" y="350839"/>
                            <a:ext cx="17035" cy="19050"/>
                            <a:chOff x="8503071" y="350839"/>
                            <a:chExt cx="17035" cy="19050"/>
                          </a:xfrm>
                        </wpg:grpSpPr>
                        <wps:wsp>
                          <wps:cNvPr id="492" name="Straight Connector 492"/>
                          <wps:cNvCnPr/>
                          <wps:spPr>
                            <a:xfrm>
                              <a:off x="850307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 name="Straight Connector 493"/>
                          <wps:cNvCnPr/>
                          <wps:spPr>
                            <a:xfrm flipV="1">
                              <a:off x="851021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4" name="Group 494"/>
                        <wpg:cNvGrpSpPr/>
                        <wpg:grpSpPr>
                          <a:xfrm>
                            <a:off x="8503071" y="377034"/>
                            <a:ext cx="17035" cy="19050"/>
                            <a:chOff x="8503071" y="377034"/>
                            <a:chExt cx="17035" cy="19050"/>
                          </a:xfrm>
                        </wpg:grpSpPr>
                        <wps:wsp>
                          <wps:cNvPr id="495" name="Straight Connector 495"/>
                          <wps:cNvCnPr/>
                          <wps:spPr>
                            <a:xfrm>
                              <a:off x="850307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6" name="Straight Connector 496"/>
                          <wps:cNvCnPr/>
                          <wps:spPr>
                            <a:xfrm flipV="1">
                              <a:off x="851021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7" name="Group 497"/>
                        <wpg:cNvGrpSpPr/>
                        <wpg:grpSpPr>
                          <a:xfrm>
                            <a:off x="8503071" y="396085"/>
                            <a:ext cx="17035" cy="19050"/>
                            <a:chOff x="8503071" y="396085"/>
                            <a:chExt cx="17035" cy="19050"/>
                          </a:xfrm>
                        </wpg:grpSpPr>
                        <wps:wsp>
                          <wps:cNvPr id="498" name="Straight Connector 498"/>
                          <wps:cNvCnPr/>
                          <wps:spPr>
                            <a:xfrm>
                              <a:off x="850307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flipV="1">
                              <a:off x="851021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0" name="TextBox 289"/>
                        <wps:cNvSpPr txBox="1"/>
                        <wps:spPr>
                          <a:xfrm>
                            <a:off x="4256167" y="494"/>
                            <a:ext cx="1351500" cy="214258"/>
                          </a:xfrm>
                          <a:prstGeom prst="rect">
                            <a:avLst/>
                          </a:prstGeom>
                          <a:noFill/>
                        </wps:spPr>
                        <wps:txbx>
                          <w:txbxContent>
                            <w:p w:rsidR="001F17D0" w:rsidRDefault="001F17D0" w:rsidP="00DF0842">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wps:txbx>
                        <wps:bodyPr wrap="square" rtlCol="0">
                          <a:spAutoFit/>
                        </wps:bodyPr>
                      </wps:wsp>
                      <wps:wsp>
                        <wps:cNvPr id="501" name="Right Arrow 501"/>
                        <wps:cNvSpPr/>
                        <wps:spPr>
                          <a:xfrm rot="16200000" flipH="1">
                            <a:off x="4290206" y="118027"/>
                            <a:ext cx="127000" cy="106387"/>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02" name="Rounded Rectangle 502"/>
                        <wps:cNvSpPr/>
                        <wps:spPr>
                          <a:xfrm>
                            <a:off x="76200" y="260350"/>
                            <a:ext cx="8534400" cy="381000"/>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DF0842"/>
                          </w:txbxContent>
                        </wps:txbx>
                        <wps:bodyPr rtlCol="0" anchor="ctr"/>
                      </wps:wsp>
                      <wps:wsp>
                        <wps:cNvPr id="503" name="TextBox 293"/>
                        <wps:cNvSpPr txBox="1"/>
                        <wps:spPr>
                          <a:xfrm>
                            <a:off x="198194" y="115"/>
                            <a:ext cx="2596403" cy="214258"/>
                          </a:xfrm>
                          <a:prstGeom prst="rect">
                            <a:avLst/>
                          </a:prstGeom>
                          <a:noFill/>
                        </wps:spPr>
                        <wps:txbx>
                          <w:txbxContent>
                            <w:p w:rsidR="001F17D0" w:rsidRDefault="001F17D0" w:rsidP="00DF0842">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wps:txbx>
                        <wps:bodyPr wrap="square" rtlCol="0">
                          <a:spAutoFit/>
                        </wps:bodyPr>
                      </wps:wsp>
                      <wps:wsp>
                        <wps:cNvPr id="504" name="Arc 504"/>
                        <wps:cNvSpPr/>
                        <wps:spPr>
                          <a:xfrm flipH="1">
                            <a:off x="133350" y="127000"/>
                            <a:ext cx="252473" cy="266700"/>
                          </a:xfrm>
                          <a:prstGeom prst="arc">
                            <a:avLst/>
                          </a:prstGeom>
                          <a:noFill/>
                          <a:ln w="6350">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1F17D0" w:rsidRDefault="001F17D0" w:rsidP="00DF0842"/>
                          </w:txbxContent>
                        </wps:txbx>
                        <wps:bodyPr rtlCol="0" anchor="ctr"/>
                      </wps:wsp>
                      <wps:wsp>
                        <wps:cNvPr id="505" name="TextBox 306"/>
                        <wps:cNvSpPr txBox="1"/>
                        <wps:spPr>
                          <a:xfrm>
                            <a:off x="4356151" y="426239"/>
                            <a:ext cx="545042"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1</w:t>
                              </w:r>
                            </w:p>
                          </w:txbxContent>
                        </wps:txbx>
                        <wps:bodyPr wrap="square" rtlCol="0">
                          <a:spAutoFit/>
                        </wps:bodyPr>
                      </wps:wsp>
                      <wps:wsp>
                        <wps:cNvPr id="506" name="TextBox 307"/>
                        <wps:cNvSpPr txBox="1"/>
                        <wps:spPr>
                          <a:xfrm>
                            <a:off x="5017773" y="426239"/>
                            <a:ext cx="545042"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2R</w:t>
                              </w:r>
                            </w:p>
                          </w:txbxContent>
                        </wps:txbx>
                        <wps:bodyPr wrap="square" rtlCol="0">
                          <a:spAutoFit/>
                        </wps:bodyPr>
                      </wps:wsp>
                      <wps:wsp>
                        <wps:cNvPr id="507" name="TextBox 308"/>
                        <wps:cNvSpPr txBox="1"/>
                        <wps:spPr>
                          <a:xfrm>
                            <a:off x="5726866" y="426239"/>
                            <a:ext cx="545042"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3R</w:t>
                              </w:r>
                            </w:p>
                          </w:txbxContent>
                        </wps:txbx>
                        <wps:bodyPr wrap="square" rtlCol="0">
                          <a:spAutoFit/>
                        </wps:bodyPr>
                      </wps:wsp>
                      <wps:wsp>
                        <wps:cNvPr id="508" name="TextBox 309"/>
                        <wps:cNvSpPr txBox="1"/>
                        <wps:spPr>
                          <a:xfrm>
                            <a:off x="6388487" y="426239"/>
                            <a:ext cx="545042"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4R</w:t>
                              </w:r>
                            </w:p>
                          </w:txbxContent>
                        </wps:txbx>
                        <wps:bodyPr wrap="square" rtlCol="0">
                          <a:spAutoFit/>
                        </wps:bodyPr>
                      </wps:wsp>
                      <wps:wsp>
                        <wps:cNvPr id="509" name="TextBox 310"/>
                        <wps:cNvSpPr txBox="1"/>
                        <wps:spPr>
                          <a:xfrm>
                            <a:off x="7087804" y="431318"/>
                            <a:ext cx="545676"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5R</w:t>
                              </w:r>
                            </w:p>
                          </w:txbxContent>
                        </wps:txbx>
                        <wps:bodyPr wrap="square" rtlCol="0">
                          <a:spAutoFit/>
                        </wps:bodyPr>
                      </wps:wsp>
                      <wps:wsp>
                        <wps:cNvPr id="510" name="TextBox 311"/>
                        <wps:cNvSpPr txBox="1"/>
                        <wps:spPr>
                          <a:xfrm>
                            <a:off x="7763960" y="433383"/>
                            <a:ext cx="545042"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6R</w:t>
                              </w:r>
                            </w:p>
                          </w:txbxContent>
                        </wps:txbx>
                        <wps:bodyPr wrap="square" rtlCol="0">
                          <a:spAutoFit/>
                        </wps:bodyPr>
                      </wps:wsp>
                      <wps:wsp>
                        <wps:cNvPr id="511" name="TextBox 312"/>
                        <wps:cNvSpPr txBox="1"/>
                        <wps:spPr>
                          <a:xfrm>
                            <a:off x="8402599" y="440431"/>
                            <a:ext cx="586919"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7R</w:t>
                              </w:r>
                            </w:p>
                          </w:txbxContent>
                        </wps:txbx>
                        <wps:bodyPr wrap="square" rtlCol="0">
                          <a:spAutoFit/>
                        </wps:bodyPr>
                      </wps:wsp>
                      <wps:wsp>
                        <wps:cNvPr id="512" name="TextBox 313"/>
                        <wps:cNvSpPr txBox="1"/>
                        <wps:spPr>
                          <a:xfrm>
                            <a:off x="238935" y="426339"/>
                            <a:ext cx="545676"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7L</w:t>
                              </w:r>
                            </w:p>
                          </w:txbxContent>
                        </wps:txbx>
                        <wps:bodyPr wrap="square" rtlCol="0">
                          <a:spAutoFit/>
                        </wps:bodyPr>
                      </wps:wsp>
                      <wps:wsp>
                        <wps:cNvPr id="513" name="TextBox 314"/>
                        <wps:cNvSpPr txBox="1"/>
                        <wps:spPr>
                          <a:xfrm>
                            <a:off x="905633" y="425567"/>
                            <a:ext cx="545042"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6L</w:t>
                              </w:r>
                            </w:p>
                          </w:txbxContent>
                        </wps:txbx>
                        <wps:bodyPr wrap="square" rtlCol="0">
                          <a:spAutoFit/>
                        </wps:bodyPr>
                      </wps:wsp>
                      <wps:wsp>
                        <wps:cNvPr id="514" name="TextBox 315"/>
                        <wps:cNvSpPr txBox="1"/>
                        <wps:spPr>
                          <a:xfrm>
                            <a:off x="1612028" y="426339"/>
                            <a:ext cx="545676"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5L</w:t>
                              </w:r>
                            </w:p>
                          </w:txbxContent>
                        </wps:txbx>
                        <wps:bodyPr wrap="square" rtlCol="0">
                          <a:spAutoFit/>
                        </wps:bodyPr>
                      </wps:wsp>
                      <wps:wsp>
                        <wps:cNvPr id="515" name="TextBox 316"/>
                        <wps:cNvSpPr txBox="1"/>
                        <wps:spPr>
                          <a:xfrm>
                            <a:off x="2278726" y="426359"/>
                            <a:ext cx="545042"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4L</w:t>
                              </w:r>
                            </w:p>
                          </w:txbxContent>
                        </wps:txbx>
                        <wps:bodyPr wrap="square" rtlCol="0">
                          <a:spAutoFit/>
                        </wps:bodyPr>
                      </wps:wsp>
                      <wps:wsp>
                        <wps:cNvPr id="516" name="TextBox 317"/>
                        <wps:cNvSpPr txBox="1"/>
                        <wps:spPr>
                          <a:xfrm>
                            <a:off x="2987502" y="423958"/>
                            <a:ext cx="545676"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3L</w:t>
                              </w:r>
                            </w:p>
                          </w:txbxContent>
                        </wps:txbx>
                        <wps:bodyPr wrap="square" rtlCol="0">
                          <a:spAutoFit/>
                        </wps:bodyPr>
                      </wps:wsp>
                      <wps:wsp>
                        <wps:cNvPr id="517" name="TextBox 318"/>
                        <wps:cNvSpPr txBox="1"/>
                        <wps:spPr>
                          <a:xfrm>
                            <a:off x="3646744" y="426339"/>
                            <a:ext cx="545676" cy="214259"/>
                          </a:xfrm>
                          <a:prstGeom prst="rect">
                            <a:avLst/>
                          </a:prstGeom>
                          <a:noFill/>
                        </wps:spPr>
                        <wps:txbx>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2L</w:t>
                              </w:r>
                            </w:p>
                          </w:txbxContent>
                        </wps:txbx>
                        <wps:bodyPr wrap="square" rtlCol="0">
                          <a:spAutoFit/>
                        </wps:bodyPr>
                      </wps:wsp>
                      <wps:wsp>
                        <wps:cNvPr id="518" name="Straight Arrow Connector 518"/>
                        <wps:cNvCnPr/>
                        <wps:spPr>
                          <a:xfrm flipH="1" flipV="1">
                            <a:off x="263566" y="432028"/>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19" name="Straight Arrow Connector 519"/>
                        <wps:cNvCnPr/>
                        <wps:spPr>
                          <a:xfrm flipH="1" flipV="1">
                            <a:off x="933375" y="426134"/>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0" name="Straight Arrow Connector 520"/>
                        <wps:cNvCnPr/>
                        <wps:spPr>
                          <a:xfrm flipH="1" flipV="1">
                            <a:off x="1645079" y="431572"/>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1" name="Straight Arrow Connector 521"/>
                        <wps:cNvCnPr/>
                        <wps:spPr>
                          <a:xfrm flipH="1" flipV="1">
                            <a:off x="2312595" y="42805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2" name="Straight Arrow Connector 522"/>
                        <wps:cNvCnPr/>
                        <wps:spPr>
                          <a:xfrm flipH="1" flipV="1">
                            <a:off x="3019662" y="42805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3" name="Straight Arrow Connector 523"/>
                        <wps:cNvCnPr/>
                        <wps:spPr>
                          <a:xfrm flipH="1" flipV="1">
                            <a:off x="3679029" y="42340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4" name="Straight Arrow Connector 524"/>
                        <wps:cNvCnPr/>
                        <wps:spPr>
                          <a:xfrm flipH="1" flipV="1">
                            <a:off x="4388352" y="427712"/>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5" name="Straight Arrow Connector 525"/>
                        <wps:cNvCnPr/>
                        <wps:spPr>
                          <a:xfrm flipH="1" flipV="1">
                            <a:off x="5055868" y="42419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6" name="Straight Arrow Connector 526"/>
                        <wps:cNvCnPr/>
                        <wps:spPr>
                          <a:xfrm flipH="1" flipV="1">
                            <a:off x="5762935" y="42419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7" name="Straight Arrow Connector 527"/>
                        <wps:cNvCnPr/>
                        <wps:spPr>
                          <a:xfrm flipH="1" flipV="1">
                            <a:off x="6422229" y="42703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8" name="Straight Arrow Connector 528"/>
                        <wps:cNvCnPr/>
                        <wps:spPr>
                          <a:xfrm flipH="1" flipV="1">
                            <a:off x="7129296" y="42703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9" name="Straight Arrow Connector 529"/>
                        <wps:cNvCnPr/>
                        <wps:spPr>
                          <a:xfrm flipH="1" flipV="1">
                            <a:off x="7803361" y="43417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30" name="Straight Arrow Connector 530"/>
                        <wps:cNvCnPr/>
                        <wps:spPr>
                          <a:xfrm flipH="1" flipV="1">
                            <a:off x="8510428" y="43417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6" o:spid="_x0000_s1047" style="position:absolute;margin-left:108.65pt;margin-top:6.5pt;width:708.35pt;height:74.8pt;rotation:-90;z-index:-251660288" coordorigin=",1" coordsize="89895,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">
                <v:rect id="Rectangle 44" o:spid="_x0000_s1048" style="position:absolute;left:2004;top:3189;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T98UA&#10;AADbAAAADwAAAGRycy9kb3ducmV2LnhtbESPUWvCQBCE3wv+h2OFvtWLJUiJnlIFUWgFNZa+Lrlt&#10;Esztpbmtpv31PaHQx2FmvmFmi9416kJdqD0bGI8SUMSFtzWXBk75+uEJVBBki41nMvBNARbzwd0M&#10;M+uvfKDLUUoVIRwyNFCJtJnWoajIYRj5ljh6H75zKFF2pbYdXiPcNfoxSSbaYc1xocKWVhUV5+OX&#10;MyD7/DM9+2Ty9rLcb/LXd/tzkJ0x98P+eQpKqJf/8F97aw2kKdy+xB+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tP3xQAAANsAAAAPAAAAAAAAAAAAAAAAAJgCAABkcnMv&#10;ZG93bnJldi54bWxQSwUGAAAAAAQABAD1AAAAigMAAAAA&#10;" fillcolor="white [3212]" strokecolor="black [3213]" strokeweight=".5pt">
                  <v:textbox>
                    <w:txbxContent>
                      <w:p w:rsidR="001F17D0" w:rsidRDefault="001F17D0" w:rsidP="00DF0842"/>
                    </w:txbxContent>
                  </v:textbox>
                </v:rect>
                <v:rect id="Rectangle 45" o:spid="_x0000_s1049" style="position:absolute;left:15826;top:320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2bMUA&#10;AADbAAAADwAAAGRycy9kb3ducmV2LnhtbESPUUvDQBCE34X+h2MLvtmLUovEXoMKoqCFNlF8XXJr&#10;EpLbi7m1jf76XqHQx2FmvmGW2eg6taMhNJ4NXM8SUMSltw1XBj6K56s7UEGQLXaeycAfBchWk4sl&#10;ptbveUu7XCoVIRxSNFCL9KnWoazJYZj5njh6335wKFEOlbYD7iPcdfomSRbaYcNxocaenmoq2/zX&#10;GZBN8TNvfbL4fHvcvBTvX/Z/K2tjLqfjwz0ooVHO4VP71RqY38LxS/wBen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nZsxQAAANsAAAAPAAAAAAAAAAAAAAAAAJgCAABkcnMv&#10;ZG93bnJldi54bWxQSwUGAAAAAAQABAD1AAAAigMAAAAA&#10;" fillcolor="white [3212]" strokecolor="black [3213]" strokeweight=".5pt">
                  <v:textbox>
                    <w:txbxContent>
                      <w:p w:rsidR="001F17D0" w:rsidRDefault="001F17D0" w:rsidP="00DF0842"/>
                    </w:txbxContent>
                  </v:textbox>
                </v:rect>
                <v:rect id="Rectangle 46" o:spid="_x0000_s1050" style="position:absolute;left:29542;top:3160;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oG8UA&#10;AADbAAAADwAAAGRycy9kb3ducmV2LnhtbESPUUvDQBCE34X+h2MLfbMXpQSJvQQtFIVWaBvF1yW3&#10;JqG5vZjbttFf7wmCj8PMfMMsi9F16kxDaD0buJknoIgrb1uuDbyW6+s7UEGQLXaeycAXBSjyydUS&#10;M+svvKfzQWoVIRwyNNCI9JnWoWrIYZj7njh6H35wKFEOtbYDXiLcdfo2SVLtsOW40GBPq4aq4+Hk&#10;DMiu/FwcfZK+bR53T+X23X7v5cWY2XR8uAclNMp/+K/9bA0sUvj9En+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OgbxQAAANsAAAAPAAAAAAAAAAAAAAAAAJgCAABkcnMv&#10;ZG93bnJldi54bWxQSwUGAAAAAAQABAD1AAAAigMAAAAA&#10;" fillcolor="white [3212]" strokecolor="black [3213]" strokeweight=".5pt">
                  <v:textbox>
                    <w:txbxContent>
                      <w:p w:rsidR="001F17D0" w:rsidRDefault="001F17D0" w:rsidP="00DF0842"/>
                    </w:txbxContent>
                  </v:textbox>
                </v:rect>
                <v:rect id="Rectangle 47" o:spid="_x0000_s1051" style="position:absolute;left:43275;top:3160;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NgMUA&#10;AADbAAAADwAAAGRycy9kb3ducmV2LnhtbESPUUvDQBCE3wv9D8cWfGsvSqkSew0qiIIKbaL4uuTW&#10;JCS3F3NrG/31XqHQx2FmvmHW2eg6tachNJ4NXC4SUMSltw1XBt6Lx/kNqCDIFjvPZOCXAmSb6WSN&#10;qfUH3tE+l0pFCIcUDdQifap1KGtyGBa+J47elx8cSpRDpe2Ahwh3nb5KkpV22HBcqLGnh5rKNv9x&#10;BmRbfC9bn6w+Xu63T8Xrp/3byZsxF7Px7haU0Cjn8Kn9bA0sr+H4Jf4A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E2AxQAAANsAAAAPAAAAAAAAAAAAAAAAAJgCAABkcnMv&#10;ZG93bnJldi54bWxQSwUGAAAAAAQABAD1AAAAigMAAAAA&#10;" fillcolor="white [3212]" strokecolor="black [3213]" strokeweight=".5pt">
                  <v:textbox>
                    <w:txbxContent>
                      <w:p w:rsidR="001F17D0" w:rsidRDefault="001F17D0" w:rsidP="00DF0842"/>
                    </w:txbxContent>
                  </v:textbox>
                </v:rect>
                <v:rect id="Rectangle 48" o:spid="_x0000_s1052" style="position:absolute;left:56974;top:311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8sIA&#10;AADbAAAADwAAAGRycy9kb3ducmV2LnhtbERPTWvCQBC9F/wPywje6sYiUlJXaYWi0ApqLF6H7JgE&#10;s7MxO9XUX989CB4f73s671ytLtSGyrOB0TABRZx7W3FhYJ99Pr+CCoJssfZMBv4owHzWe5piav2V&#10;t3TZSaFiCIcUDZQiTap1yEtyGIa+IY7c0bcOJcK20LbFawx3tX5Jkol2WHFsKLGhRUn5affrDMgm&#10;O49PPpn8fH1sltn3wd62sjZm0O/e30AJdfIQ390ra2Acx8Yv8Qfo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9nywgAAANsAAAAPAAAAAAAAAAAAAAAAAJgCAABkcnMvZG93&#10;bnJldi54bWxQSwUGAAAAAAQABAD1AAAAhwMAAAAA&#10;" fillcolor="white [3212]" strokecolor="black [3213]" strokeweight=".5pt">
                  <v:textbox>
                    <w:txbxContent>
                      <w:p w:rsidR="001F17D0" w:rsidRDefault="001F17D0" w:rsidP="00DF0842"/>
                    </w:txbxContent>
                  </v:textbox>
                </v:rect>
                <v:rect id="Rectangle 49" o:spid="_x0000_s1053" style="position:absolute;left:70707;top:311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8acUA&#10;AADbAAAADwAAAGRycy9kb3ducmV2LnhtbESPUUvDQBCE3wv9D8cWfGsvSikaew0qiIIKbaL4uuTW&#10;JCS3F3NrG/31XqHQx2FmvmHW2eg6tachNJ4NXC4SUMSltw1XBt6Lx/k1qCDIFjvPZOCXAmSb6WSN&#10;qfUH3tE+l0pFCIcUDdQifap1KGtyGBa+J47elx8cSpRDpe2Ahwh3nb5KkpV22HBcqLGnh5rKNv9x&#10;BmRbfC9bn6w+Xu63T8Xrp/3byZsxF7Px7haU0Cjn8Kn9bA0sb+D4Jf4A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3xpxQAAANsAAAAPAAAAAAAAAAAAAAAAAJgCAABkcnMv&#10;ZG93bnJldi54bWxQSwUGAAAAAAQABAD1AAAAigMAAAAA&#10;" fillcolor="white [3212]" strokecolor="black [3213]" strokeweight=".5pt">
                  <v:textbox>
                    <w:txbxContent>
                      <w:p w:rsidR="001F17D0" w:rsidRDefault="001F17D0" w:rsidP="00DF0842"/>
                    </w:txbxContent>
                  </v:textbox>
                </v:rect>
                <v:rect id="Rectangle 50" o:spid="_x0000_s1054" style="position:absolute;left:84388;top:320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DKcIA&#10;AADbAAAADwAAAGRycy9kb3ducmV2LnhtbERPTWvCQBC9F/wPyxS81U2LFYmuUgtioRbUtHgdstMk&#10;mJ2N2VFTf333IHh8vO/pvHO1OlMbKs8GngcJKOLc24oLA9/Z8mkMKgiyxdozGfijAPNZ72GKqfUX&#10;3tJ5J4WKIRxSNFCKNKnWIS/JYRj4hjhyv751KBG2hbYtXmK4q/VLkoy0w4pjQ4kNvZeUH3YnZ0A2&#10;2XF48Mno53OxWWXrvb1u5cuY/mP3NgEl1MldfHN/WAOvcX38En+A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EMpwgAAANsAAAAPAAAAAAAAAAAAAAAAAJgCAABkcnMvZG93&#10;bnJldi54bWxQSwUGAAAAAAQABAD1AAAAhwMAAAAA&#10;" fillcolor="white [3212]" strokecolor="black [3213]" strokeweight=".5pt">
                  <v:textbox>
                    <w:txbxContent>
                      <w:p w:rsidR="001F17D0" w:rsidRDefault="001F17D0" w:rsidP="00DF0842"/>
                    </w:txbxContent>
                  </v:textbox>
                </v:rect>
                <v:rect id="Rectangle 51" o:spid="_x0000_s1055" style="position:absolute;left:8704;top:312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ssUA&#10;AADbAAAADwAAAGRycy9kb3ducmV2LnhtbESPUWvCQBCE3wX/w7EF3/RiqVJST6mFUsEW1LT0dclt&#10;k2BuL82tGvvre4Lg4zAz3zCzRedqdaQ2VJ4NjEcJKOLc24oLA5/Z6/ARVBBki7VnMnCmAIt5vzfD&#10;1PoTb+m4k0JFCIcUDZQiTap1yEtyGEa+IY7ej28dSpRtoW2Lpwh3tb5Pkql2WHFcKLGhl5Ly/e7g&#10;DMgm+33Y+2T6tV5u3rL3b/u3lQ9jBnfd8xMooU5u4Wt7ZQ1MxnD5En+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OayxQAAANsAAAAPAAAAAAAAAAAAAAAAAJgCAABkcnMv&#10;ZG93bnJldi54bWxQSwUGAAAAAAQABAD1AAAAigMAAAAA&#10;" fillcolor="white [3212]" strokecolor="black [3213]" strokeweight=".5pt">
                  <v:textbox>
                    <w:txbxContent>
                      <w:p w:rsidR="001F17D0" w:rsidRDefault="001F17D0" w:rsidP="00DF0842"/>
                    </w:txbxContent>
                  </v:textbox>
                </v:rect>
                <v:rect id="Rectangle 52" o:spid="_x0000_s1056" style="position:absolute;left:22525;top:321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4xcUA&#10;AADbAAAADwAAAGRycy9kb3ducmV2LnhtbESPUUvDQBCE34X+h2MLvtmLRYvEXoMKoqCFNlF8XXJr&#10;EpLbi7m1jf76XqHQx2FmvmGW2eg6taMhNJ4NXM8SUMSltw1XBj6K56s7UEGQLXaeycAfBchWk4sl&#10;ptbveUu7XCoVIRxSNFCL9KnWoazJYZj5njh6335wKFEOlbYD7iPcdXqeJAvtsOG4UGNPTzWVbf7r&#10;DMim+LlpfbL4fHvcvBTvX/Z/K2tjLqfjwz0ooVHO4VP71Rq4ncPxS/wBen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njFxQAAANsAAAAPAAAAAAAAAAAAAAAAAJgCAABkcnMv&#10;ZG93bnJldi54bWxQSwUGAAAAAAQABAD1AAAAigMAAAAA&#10;" fillcolor="white [3212]" strokecolor="black [3213]" strokeweight=".5pt">
                  <v:textbox>
                    <w:txbxContent>
                      <w:p w:rsidR="001F17D0" w:rsidRDefault="001F17D0" w:rsidP="00DF0842"/>
                    </w:txbxContent>
                  </v:textbox>
                </v:rect>
                <v:rect id="Rectangle 53" o:spid="_x0000_s1057" style="position:absolute;left:36241;top:3172;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dXsYA&#10;AADbAAAADwAAAGRycy9kb3ducmV2LnhtbESPUWvCQBCE3wv9D8cWfKsXa5WSeooWioUqqGnp65Jb&#10;k2BuL82tGv31vUKhj8PMfMNMZp2r1YnaUHk2MOgnoIhzbysuDHxkr/dPoIIgW6w9k4ELBZhNb28m&#10;mFp/5i2ddlKoCOGQooFSpEm1DnlJDkPfN8TR2/vWoUTZFtq2eI5wV+uHJBlrhxXHhRIbeikpP+yO&#10;zoBssu/Hg0/Gn++LzTJbfdnrVtbG9O66+TMooU7+w3/tN2tgNITfL/EH6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LdXsYAAADbAAAADwAAAAAAAAAAAAAAAACYAgAAZHJz&#10;L2Rvd25yZXYueG1sUEsFBgAAAAAEAAQA9QAAAIsDAAAAAA==&#10;" fillcolor="white [3212]" strokecolor="black [3213]" strokeweight=".5pt">
                  <v:textbox>
                    <w:txbxContent>
                      <w:p w:rsidR="001F17D0" w:rsidRDefault="001F17D0" w:rsidP="00DF0842"/>
                    </w:txbxContent>
                  </v:textbox>
                </v:rect>
                <v:rect id="Rectangle 54" o:spid="_x0000_s1058" style="position:absolute;left:49975;top:309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FKsUA&#10;AADbAAAADwAAAGRycy9kb3ducmV2LnhtbESPUUvDQBCE34X+h2MLvtmLUovEXoMKoqCFNlF8XXJr&#10;EpLbi7m1jf76XqHQx2FmvmGW2eg6taMhNJ4NXM8SUMSltw1XBj6K56s7UEGQLXaeycAfBchWk4sl&#10;ptbveUu7XCoVIRxSNFCL9KnWoazJYZj5njh6335wKFEOlbYD7iPcdfomSRbaYcNxocaenmoq2/zX&#10;GZBN8TNvfbL4fHvcvBTvX/Z/K2tjLqfjwz0ooVHO4VP71Rq4ncPxS/wBen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0UqxQAAANsAAAAPAAAAAAAAAAAAAAAAAJgCAABkcnMv&#10;ZG93bnJldi54bWxQSwUGAAAAAAQABAD1AAAAigMAAAAA&#10;" fillcolor="white [3212]" strokecolor="black [3213]" strokeweight=".5pt">
                  <v:textbox>
                    <w:txbxContent>
                      <w:p w:rsidR="001F17D0" w:rsidRDefault="001F17D0" w:rsidP="00DF0842"/>
                    </w:txbxContent>
                  </v:textbox>
                </v:rect>
                <v:rect id="Rectangle 55" o:spid="_x0000_s1059" style="position:absolute;left:63673;top:3125;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gscUA&#10;AADbAAAADwAAAGRycy9kb3ducmV2LnhtbESPUWvCQBCE3wX/w7GCb3qpqJTUU9qCWGgLalr6uuS2&#10;STC3F3NbTfvre4Lg4zAz3zCLVedqdaI2VJ4N3I0TUMS5txUXBj6y9egeVBBki7VnMvBLAVbLfm+B&#10;qfVn3tFpL4WKEA4pGihFmlTrkJfkMIx9Qxy9b986lCjbQtsWzxHuaj1Jkrl2WHFcKLGh55Lyw/7H&#10;GZBtdpwefDL/fH3abrK3L/u3k3djhoPu8QGUUCe38LX9Yg3MZnD5En+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CxxQAAANsAAAAPAAAAAAAAAAAAAAAAAJgCAABkcnMv&#10;ZG93bnJldi54bWxQSwUGAAAAAAQABAD1AAAAigMAAAAA&#10;" fillcolor="white [3212]" strokecolor="black [3213]" strokeweight=".5pt">
                  <v:textbox>
                    <w:txbxContent>
                      <w:p w:rsidR="001F17D0" w:rsidRDefault="001F17D0" w:rsidP="00DF0842"/>
                    </w:txbxContent>
                  </v:textbox>
                </v:rect>
                <v:rect id="Rectangle 56" o:spid="_x0000_s1060" style="position:absolute;left:77407;top:312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xsUA&#10;AADbAAAADwAAAGRycy9kb3ducmV2LnhtbESPUWvCQBCE3wv+h2OFvtWLpYYSPaUWSgu1oEbxdclt&#10;k2BuL81tNfrre4VCH4eZ+YaZLXrXqBN1ofZsYDxKQBEX3tZcGtjlL3ePoIIgW2w8k4ELBVjMBzcz&#10;zKw/84ZOWylVhHDI0EAl0mZah6Iih2HkW+LoffrOoUTZldp2eI5w1+j7JEm1w5rjQoUtPVdUHLff&#10;zoCs86+Ho0/S/fty/ZqvDva6kQ9jbof90xSUUC//4b/2mzUwSeH3S/w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X7GxQAAANsAAAAPAAAAAAAAAAAAAAAAAJgCAABkcnMv&#10;ZG93bnJldi54bWxQSwUGAAAAAAQABAD1AAAAigMAAAAA&#10;" fillcolor="white [3212]" strokecolor="black [3213]" strokeweight=".5pt">
                  <v:textbox>
                    <w:txbxContent>
                      <w:p w:rsidR="001F17D0" w:rsidRDefault="001F17D0" w:rsidP="00DF0842"/>
                    </w:txbxContent>
                  </v:textbox>
                </v:rect>
                <v:rect id="Rectangle 57" o:spid="_x0000_s1061" style="position:absolute;top:3365;width:8686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bXcYA&#10;AADbAAAADwAAAGRycy9kb3ducmV2LnhtbESPUWvCQBCE34X+h2MLfdOL0mpJPaUVpIUqqGnp65Jb&#10;k2BuL+a2mvrrewWhj8PMfMNM552r1YnaUHk2MBwkoIhzbysuDHxky/4jqCDIFmvPZOCHAsxnN70p&#10;ptafeUunnRQqQjikaKAUaVKtQ16SwzDwDXH09r51KFG2hbYtniPc1XqUJGPtsOK4UGJDi5Lyw+7b&#10;GZBNdrw/+GT8+f6yec1WX/aylbUxd7fd8xMooU7+w9f2mzXwMIG/L/EH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nbXcYAAADbAAAADwAAAAAAAAAAAAAAAACYAgAAZHJz&#10;L2Rvd25yZXYueG1sUEsFBgAAAAAEAAQA9QAAAIsDAAAAAA==&#10;" fillcolor="white [3212]" strokecolor="black [3213]" strokeweight=".5pt">
                  <v:textbox>
                    <w:txbxContent>
                      <w:p w:rsidR="001F17D0" w:rsidRDefault="001F17D0" w:rsidP="00DF0842"/>
                    </w:txbxContent>
                  </v:textbox>
                </v:rect>
                <v:rect id="Rectangle 58" o:spid="_x0000_s1062" style="position:absolute;left:152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PL8IA&#10;AADbAAAADwAAAGRycy9kb3ducmV2LnhtbERPTWvCQBC9F/wPyxS81U2LFYmuUgtioRbUtHgdstMk&#10;mJ2N2VFTf333IHh8vO/pvHO1OlMbKs8GngcJKOLc24oLA9/Z8mkMKgiyxdozGfijAPNZ72GKqfUX&#10;3tJ5J4WKIRxSNFCKNKnWIS/JYRj4hjhyv751KBG2hbYtXmK4q/VLkoy0w4pjQ4kNvZeUH3YnZ0A2&#10;2XF48Mno53OxWWXrvb1u5cuY/mP3NgEl1MldfHN/WAOvcWz8En+A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k8vwgAAANsAAAAPAAAAAAAAAAAAAAAAAJgCAABkcnMvZG93&#10;bnJldi54bWxQSwUGAAAAAAQABAD1AAAAhwMAAAAA&#10;" fillcolor="white [3212]" strokecolor="black [3213]" strokeweight=".5pt">
                  <v:textbox>
                    <w:txbxContent>
                      <w:p w:rsidR="001F17D0" w:rsidRDefault="001F17D0" w:rsidP="00DF0842"/>
                    </w:txbxContent>
                  </v:textbox>
                </v:rect>
                <v:rect id="Rectangle 59" o:spid="_x0000_s1063" style="position:absolute;left:42672;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tMYA&#10;AADbAAAADwAAAGRycy9kb3ducmV2LnhtbESPUWvCQBCE34X+h2MLfdOL0opNPaUVpIUqqGnp65Jb&#10;k2BuL+a2mvrrewWhj8PMfMNM552r1YnaUHk2MBwkoIhzbysuDHxky/4EVBBki7VnMvBDAeazm94U&#10;U+vPvKXTTgoVIRxSNFCKNKnWIS/JYRj4hjh6e986lCjbQtsWzxHuaj1KkrF2WHFcKLGhRUn5Yfft&#10;DMgmO94ffDL+fH/ZvGarL3vZytqYu9vu+QmUUCf/4Wv7zRp4eIS/L/EH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qtMYAAADbAAAADwAAAAAAAAAAAAAAAACYAgAAZHJz&#10;L2Rvd25yZXYueG1sUEsFBgAAAAAEAAQA9QAAAIsDAAAAAA==&#10;" fillcolor="white [3212]" strokecolor="black [3213]" strokeweight=".5pt">
                  <v:textbox>
                    <w:txbxContent>
                      <w:p w:rsidR="001F17D0" w:rsidRDefault="001F17D0" w:rsidP="00DF0842"/>
                    </w:txbxContent>
                  </v:textbox>
                </v:rect>
                <v:rect id="Rectangle 60" o:spid="_x0000_s1064" style="position:absolute;left:28956;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JlMIA&#10;AADbAAAADwAAAGRycy9kb3ducmV2LnhtbERPTWvCQBC9F/wPywi91Y2lBEldpRZKC1VQU/E6ZKdJ&#10;MDubZqca/fXuQfD4eN/Tee8adaQu1J4NjEcJKOLC25pLAz/5x9MEVBBki41nMnCmAPPZ4GGKmfUn&#10;3tBxK6WKIRwyNFCJtJnWoajIYRj5ljhyv75zKBF2pbYdnmK4a/RzkqTaYc2xocKW3isqDtt/Z0DW&#10;+d/LwSfp7nux/syXe3vZyMqYx2H/9gpKqJe7+Ob+sgbSuD5+iT9Az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ImUwgAAANsAAAAPAAAAAAAAAAAAAAAAAJgCAABkcnMvZG93&#10;bnJldi54bWxQSwUGAAAAAAQABAD1AAAAhwMAAAAA&#10;" fillcolor="white [3212]" strokecolor="black [3213]" strokeweight=".5pt">
                  <v:textbox>
                    <w:txbxContent>
                      <w:p w:rsidR="001F17D0" w:rsidRDefault="001F17D0" w:rsidP="00DF0842"/>
                    </w:txbxContent>
                  </v:textbox>
                </v:rect>
                <v:rect id="Rectangle 61" o:spid="_x0000_s1065" style="position:absolute;left:1524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D8UA&#10;AADbAAAADwAAAGRycy9kb3ducmV2LnhtbESPUWvCQBCE3wv+h2OFvtWLpYSSeooKpYW2oKbi65Jb&#10;k2BuL81tNfrrewXBx2FmvmEms9416khdqD0bGI8SUMSFtzWXBr7z14dnUEGQLTaeycCZAsymg7sJ&#10;ZtafeE3HjZQqQjhkaKASaTOtQ1GRwzDyLXH09r5zKFF2pbYdniLcNfoxSVLtsOa4UGFLy4qKw+bX&#10;GZBV/vN08Em6/Vis3vLPnb2s5cuY+2E/fwEl1MstfG2/WwPpGP6/xB+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CwPxQAAANsAAAAPAAAAAAAAAAAAAAAAAJgCAABkcnMv&#10;ZG93bnJldi54bWxQSwUGAAAAAAQABAD1AAAAigMAAAAA&#10;" fillcolor="white [3212]" strokecolor="black [3213]" strokeweight=".5pt">
                  <v:textbox>
                    <w:txbxContent>
                      <w:p w:rsidR="001F17D0" w:rsidRDefault="001F17D0" w:rsidP="00DF0842"/>
                    </w:txbxContent>
                  </v:textbox>
                </v:rect>
                <v:rect id="Rectangle 62" o:spid="_x0000_s1066" style="position:absolute;left:56388;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yeMUA&#10;AADbAAAADwAAAGRycy9kb3ducmV2LnhtbESPUWvCQBCE3wX/w7FC3/RSKaGkntIK0oIW1LT0dclt&#10;k2BuL81tNfrrewXBx2FmvmFmi9416khdqD0buJ8koIgLb2suDXzkq/EjqCDIFhvPZOBMARbz4WCG&#10;mfUn3tFxL6WKEA4ZGqhE2kzrUFTkMEx8Sxy9b985lCi7UtsOTxHuGj1NklQ7rDkuVNjSsqLisP91&#10;BmSb/zwcfJJ+rl+2r/nmy1528m7M3ah/fgIl1MstfG2/WQPpFP6/xB+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rJ4xQAAANsAAAAPAAAAAAAAAAAAAAAAAJgCAABkcnMv&#10;ZG93bnJldi54bWxQSwUGAAAAAAQABAD1AAAAigMAAAAA&#10;" fillcolor="white [3212]" strokecolor="black [3213]" strokeweight=".5pt">
                  <v:textbox>
                    <w:txbxContent>
                      <w:p w:rsidR="001F17D0" w:rsidRDefault="001F17D0" w:rsidP="00DF0842"/>
                    </w:txbxContent>
                  </v:textbox>
                </v:rect>
                <v:rect id="Rectangle 63" o:spid="_x0000_s1067" style="position:absolute;left:8382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4X48UA&#10;AADbAAAADwAAAGRycy9kb3ducmV2LnhtbESPUWvCQBCE3wv+h2OFvtWLrYQSPaUWSgu1oEbxdclt&#10;k2BuL81tNfrre4VCH4eZ+YaZLXrXqBN1ofZsYDxKQBEX3tZcGtjlL3ePoIIgW2w8k4ELBVjMBzcz&#10;zKw/84ZOWylVhHDI0EAl0mZah6Iih2HkW+LoffrOoUTZldp2eI5w1+j7JEm1w5rjQoUtPVdUHLff&#10;zoCs86/J0Sfp/n25fs1XB3vdyIcxt8P+aQpKqJf/8F/7zRpIH+D3S/w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hfjxQAAANsAAAAPAAAAAAAAAAAAAAAAAJgCAABkcnMv&#10;ZG93bnJldi54bWxQSwUGAAAAAAQABAD1AAAAigMAAAAA&#10;" fillcolor="white [3212]" strokecolor="black [3213]" strokeweight=".5pt">
                  <v:textbox>
                    <w:txbxContent>
                      <w:p w:rsidR="001F17D0" w:rsidRDefault="001F17D0" w:rsidP="00DF0842"/>
                    </w:txbxContent>
                  </v:textbox>
                </v:rect>
                <v:rect id="Rectangle 288" o:spid="_x0000_s1068" style="position:absolute;left:7010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N08IA&#10;AADcAAAADwAAAGRycy9kb3ducmV2LnhtbERPTWvCQBC9C/6HZYTedKMUkdRVqiAttIKaitchO02C&#10;2dk0O9Xor3cPhR4f73u+7FytLtSGyrOB8SgBRZx7W3Fh4CvbDGeggiBbrD2TgRsFWC76vTmm1l95&#10;T5eDFCqGcEjRQCnSpFqHvCSHYeQb4sh9+9ahRNgW2rZ4jeGu1pMkmWqHFceGEhtal5SfD7/OgOyy&#10;n+ezT6bHj9XuLfs82ftetsY8DbrXF1BCnfyL/9zv1sBkFtfG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w3TwgAAANwAAAAPAAAAAAAAAAAAAAAAAJgCAABkcnMvZG93&#10;bnJldi54bWxQSwUGAAAAAAQABAD1AAAAhwMAAAAA&#10;" fillcolor="white [3212]" strokecolor="black [3213]" strokeweight=".5pt">
                  <v:textbox>
                    <w:txbxContent>
                      <w:p w:rsidR="001F17D0" w:rsidRDefault="001F17D0" w:rsidP="00DF0842"/>
                    </w:txbxContent>
                  </v:textbox>
                </v:rect>
                <v:rect id="Rectangle 289" o:spid="_x0000_s1069" style="position:absolute;top:7635;width:86868;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1YMUA&#10;AADcAAAADwAAAGRycy9kb3ducmV2LnhtbESPQWvCQBSE70L/w/IK3nRThWJTVymC1ENBNmkPvT2y&#10;r9lg9m3Mbk36792C4HGYmW+Y9XZ0rbhQHxrPCp7mGQjiypuGawWf5X62AhEissHWMyn4owDbzcNk&#10;jbnxA2u6FLEWCcIhRwU2xi6XMlSWHIa574iT9+N7hzHJvpamxyHBXSsXWfYsHTacFix2tLNUnYpf&#10;p2D5tRy+y1Nmivcj64+ztjqetVLTx/HtFUSkMd7Dt/bBKFisXuD/TD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HVgxQAAANwAAAAPAAAAAAAAAAAAAAAAAJgCAABkcnMv&#10;ZG93bnJldi54bWxQSwUGAAAAAAQABAD1AAAAigMAAAAA&#10;" fillcolor="black [3213]" stroked="f" strokeweight=".25pt">
                  <v:fill r:id="rId117" o:title="" color2="white [3212]" type="pattern"/>
                  <v:textbox>
                    <w:txbxContent>
                      <w:p w:rsidR="001F17D0" w:rsidRDefault="001F17D0" w:rsidP="00DF0842"/>
                    </w:txbxContent>
                  </v:textbox>
                </v:rect>
                <v:group id="Group 290" o:spid="_x0000_s1070" style="position:absolute;left:2121;top:3651;width:340;height:190" coordorigin="212115,365125" coordsize="3407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Straight Connector 291" o:spid="_x0000_s1071" style="position:absolute;visibility:visible;mso-wrap-style:square" from="212115,374650" to="246185,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dGMYAAADcAAAADwAAAGRycy9kb3ducmV2LnhtbESPQWvCQBSE74X+h+UVequbBDQaXSUU&#10;BNueahWvj+wzSZt9G3a3MfXXu4VCj8PMfMOsNqPpxEDOt5YVpJMEBHFldcu1gsPH9mkOwgdkjZ1l&#10;UvBDHjbr+7sVFtpe+J2GfahFhLAvUEETQl9I6auGDPqJ7Ymjd7bOYIjS1VI7vES46WSWJDNpsOW4&#10;0GBPzw1VX/tvo2BevX66Mi9f0umxz69D9jbbnnKlHh/Gcgki0Bj+w3/tnVaQLVL4PR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DXRjGAAAA3AAAAA8AAAAAAAAA&#10;AAAAAAAAoQIAAGRycy9kb3ducmV2LnhtbFBLBQYAAAAABAAEAPkAAACUAwAAAAA=&#10;" strokecolor="black [3213]"/>
                  <v:line id="Straight Connector 292" o:spid="_x0000_s1072" style="position:absolute;flip:y;visibility:visible;mso-wrap-style:square" from="229518,365125" to="229518,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RDccAAADcAAAADwAAAGRycy9kb3ducmV2LnhtbESPT2vCQBTE70K/w/IKvemmKRSNbsQK&#10;FqUHbVqIx0f25Q9m34bsVlM/fVcQehxm5jfMYjmYVpypd41lBc+TCARxYXXDlYLvr814CsJ5ZI2t&#10;ZVLwSw6W6cNogYm2F/6kc+YrESDsElRQe98lUrqiJoNuYjvi4JW2N+iD7Cupe7wEuGllHEWv0mDD&#10;YaHGjtY1Fafsxyi4nmJ/yHf7d/m2aj6u+eylPHa5Uk+Pw2oOwtPg/8P39lYriGcx3M6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pVENxwAAANwAAAAPAAAAAAAA&#10;AAAAAAAAAKECAABkcnMvZG93bnJldi54bWxQSwUGAAAAAAQABAD5AAAAlQMAAAAA&#10;" strokecolor="black [3213]" strokeweight=".5pt"/>
                </v:group>
                <v:group id="Group 293" o:spid="_x0000_s1073" style="position:absolute;left:8779;top:3675;width:341;height:190" coordorigin="8779,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line id="Straight Connector 294" o:spid="_x0000_s1074" style="position:absolute;visibility:visible;mso-wrap-style:square" from="8779,3770" to="9120,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T+gMYAAADcAAAADwAAAGRycy9kb3ducmV2LnhtbESPT2vCQBTE7wW/w/KE3urGYI1GVwmC&#10;0D8nreL1kX0mabNvw+42pv303UKhx2FmfsOst4NpRU/ON5YVTCcJCOLS6oYrBae3/cMChA/IGlvL&#10;pOCLPGw3o7s15tre+ED9MVQiQtjnqKAOocul9GVNBv3EdsTRu1pnMETpKqkd3iLctDJNkrk02HBc&#10;qLGjXU3lx/HTKFiUL++uyIrn6eO5y7779HW+v2RK3Y+HYgUi0BD+w3/tJ60gXc7g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0/oDGAAAA3AAAAA8AAAAAAAAA&#10;AAAAAAAAoQIAAGRycy9kb3ducmV2LnhtbFBLBQYAAAAABAAEAPkAAACUAwAAAAA=&#10;" strokecolor="black [3213]"/>
                  <v:line id="Straight Connector 295" o:spid="_x0000_s1075" style="position:absolute;flip:y;visibility:visible;mso-wrap-style:square" from="8953,3675" to="8953,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JecYAAADcAAAADwAAAGRycy9kb3ducmV2LnhtbESPT2vCQBTE7wW/w/KE3urGlIpGV1HB&#10;UunBvxCPj+wzCWbfhuxWo5++KxR6HGbmN8xk1ppKXKlxpWUF/V4EgjizuuRcwfGwehuCcB5ZY2WZ&#10;FNzJwWzaeZlgou2Nd3Td+1wECLsEFRTe14mULivIoOvZmjh4Z9sY9EE2udQN3gLcVDKOooE0WHJY&#10;KLCmZUHZZf9jFDwusd+m682nXMzL70c6ej+f6lSp1247H4Pw1Pr/8F/7SyuIRx/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MyXnGAAAA3AAAAA8AAAAAAAAA&#10;AAAAAAAAoQIAAGRycy9kb3ducmV2LnhtbFBLBQYAAAAABAAEAPkAAACUAwAAAAA=&#10;" strokecolor="black [3213]" strokeweight=".5pt"/>
                </v:group>
                <v:group id="Group 296" o:spid="_x0000_s1076" style="position:absolute;left:15908;top:3651;width:341;height:190" coordorigin="15908,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Straight Connector 297" o:spid="_x0000_s1077" style="position:absolute;visibility:visible;mso-wrap-style:square" from="15908,3746" to="1624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98YAAADcAAAADwAAAGRycy9kb3ducmV2LnhtbESPQWvCQBSE7wX/w/KE3urGgEZTVwmC&#10;YO2pVvH6yL4mabNvw+4aY399t1DocZiZb5jVZjCt6Mn5xrKC6SQBQVxa3XCl4PS+e1qA8AFZY2uZ&#10;FNzJw2Y9elhhru2N36g/hkpECPscFdQhdLmUvqzJoJ/Yjjh6H9YZDFG6SmqHtwg3rUyTZC4NNhwX&#10;auxoW1P5dbwaBYvy8OmKrHiZzs5d9t2nr/PdJVPqcTwUzyACDeE//NfeawXpMoP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mYPfGAAAA3AAAAA8AAAAAAAAA&#10;AAAAAAAAoQIAAGRycy9kb3ducmV2LnhtbFBLBQYAAAAABAAEAPkAAACUAwAAAAA=&#10;" strokecolor="black [3213]"/>
                  <v:line id="Straight Connector 298" o:spid="_x0000_s1078" style="position:absolute;flip:y;visibility:visible;mso-wrap-style:square" from="16082,3651" to="16082,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1m58IAAADcAAAADwAAAGRycy9kb3ducmV2LnhtbERPy4rCMBTdC/5DuAPuNJ0Kg3aMogMj&#10;iguf0FlemmtbbG5KE7Xj15uF4PJw3pNZaypxo8aVlhV8DiIQxJnVJecKTsff/giE88gaK8uk4J8c&#10;zKbdzgQTbe+8p9vB5yKEsEtQQeF9nUjpsoIMuoGtiQN3to1BH2CTS93gPYSbSsZR9CUNlhwaCqzp&#10;p6DscrgaBY9L7HfperuUi3m5eaTj4fmvTpXqfbTzbxCeWv8Wv9wrrSAeh7X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1m58IAAADcAAAADwAAAAAAAAAAAAAA&#10;AAChAgAAZHJzL2Rvd25yZXYueG1sUEsFBgAAAAAEAAQA+QAAAJADAAAAAA==&#10;" strokecolor="black [3213]" strokeweight=".5pt"/>
                </v:group>
                <v:group id="Group 299" o:spid="_x0000_s1079" style="position:absolute;left:22590;top:3675;width:341;height:190" coordorigin="22590,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line id="Straight Connector 300" o:spid="_x0000_s1080" style="position:absolute;visibility:visible;mso-wrap-style:square" from="22590,3770" to="2293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imcMAAADcAAAADwAAAGRycy9kb3ducmV2LnhtbERPy2rCQBTdF/yH4Qru6kRLjURHCYJQ&#10;21V94PaSuSbRzJ0wM8a0X99ZFFweznu57k0jOnK+tqxgMk5AEBdW11wqOB62r3MQPiBrbCyTgh/y&#10;sF4NXpaYafvgb+r2oRQxhH2GCqoQ2kxKX1Rk0I9tSxy5i3UGQ4SulNrhI4abRk6TZCYN1hwbKmxp&#10;U1Fx29+NgnnxeXV5mu8m76c2/e2mX7PtOVVqNOzzBYhAfXiK/90fWsFbE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kYpnDAAAA3AAAAA8AAAAAAAAAAAAA&#10;AAAAoQIAAGRycy9kb3ducmV2LnhtbFBLBQYAAAAABAAEAPkAAACRAwAAAAA=&#10;" strokecolor="black [3213]"/>
                  <v:line id="Straight Connector 301" o:spid="_x0000_s1081" style="position:absolute;flip:y;visibility:visible;mso-wrap-style:square" from="22764,3675" to="2276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VYMcAAADcAAAADwAAAGRycy9kb3ducmV2LnhtbESPT2vCQBTE7wW/w/IK3upGA0VTV9FC&#10;pcVD/VNIj4/sMwlm34bsNon59F2h0OMwM79hluveVKKlxpWWFUwnEQjizOqScwVf57enOQjnkTVW&#10;lknBjRysV6OHJSbadnyk9uRzESDsElRQeF8nUrqsIINuYmvi4F1sY9AH2eRSN9gFuKnkLIqepcGS&#10;w0KBNb0WlF1PP0bBcJ35Q/rxuZPbTbkf0kV8+a5TpcaP/eYFhKfe/4f/2u9aQRxN4X4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FVgxwAAANwAAAAPAAAAAAAA&#10;AAAAAAAAAKECAABkcnMvZG93bnJldi54bWxQSwUGAAAAAAQABAD5AAAAlQMAAAAA&#10;" strokecolor="black [3213]" strokeweight=".5pt"/>
                </v:group>
                <v:group id="Group 302" o:spid="_x0000_s1082" style="position:absolute;left:29624;top:3627;width:341;height:190" coordorigin="29624,3627"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Straight Connector 303" o:spid="_x0000_s1083" style="position:absolute;visibility:visible;mso-wrap-style:square" from="29624,3722" to="2996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87sYAAADcAAAADwAAAGRycy9kb3ducmV2LnhtbESPQWvCQBSE7wX/w/KE3pqNikaiqwRB&#10;aO2ptuL1kX0mabNvw+4a0/76bqHgcZiZb5j1djCt6Mn5xrKCSZKCIC6tbrhS8PG+f1qC8AFZY2uZ&#10;FHyTh+1m9LDGXNsbv1F/DJWIEPY5KqhD6HIpfVmTQZ/Yjjh6F+sMhihdJbXDW4SbVk7TdCENNhwX&#10;auxoV1P5dbwaBcvy8OmKrHiZzE9d9tNPXxf7c6bU43goViACDeEe/m8/awWzdAZ/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2/O7GAAAA3AAAAA8AAAAAAAAA&#10;AAAAAAAAoQIAAGRycy9kb3ducmV2LnhtbFBLBQYAAAAABAAEAPkAAACUAwAAAAA=&#10;" strokecolor="black [3213]"/>
                  <v:line id="Straight Connector 304" o:spid="_x0000_s1084" style="position:absolute;flip:y;visibility:visible;mso-wrap-style:square" from="29798,3627" to="29798,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2+McAAADcAAAADwAAAGRycy9kb3ducmV2LnhtbESPT2vCQBTE7wW/w/KE3szGPxQbXYMK&#10;FUsPrbaQHh/ZZxKSfRuyq6Z++m5B6HGYmd8wy7Q3jbhQ5yrLCsZRDII4t7riQsHX58toDsJ5ZI2N&#10;ZVLwQw7S1eBhiYm2Vz7Q5egLESDsElRQet8mUrq8JIMusi1x8E62M+iD7AqpO7wGuGnkJI6fpMGK&#10;w0KJLW1Lyuvj2Si41RP/kb2+7+RmXb3dsufp6bvNlHoc9usFCE+9/w/f23utYBrP4O9MO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6/b4xwAAANwAAAAPAAAAAAAA&#10;AAAAAAAAAKECAABkcnMvZG93bnJldi54bWxQSwUGAAAAAAQABAD5AAAAlQMAAAAA&#10;" strokecolor="black [3213]" strokeweight=".5pt"/>
                </v:group>
                <v:group id="Group 305" o:spid="_x0000_s1085" style="position:absolute;left:36282;top:3651;width:341;height:190" coordorigin="36282,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Straight Connector 306" o:spid="_x0000_s1086" style="position:absolute;visibility:visible;mso-wrap-style:square" from="36282,3746" to="36623,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FfdsYAAADcAAAADwAAAGRycy9kb3ducmV2LnhtbESPQWvCQBSE7wX/w/IEb3Wj0kRSVwmC&#10;0NZTrdLrI/uapGbfht1tTP31rlDocZiZb5jVZjCt6Mn5xrKC2TQBQVxa3XCl4Pixe1yC8AFZY2uZ&#10;FPySh8169LDCXNsLv1N/CJWIEPY5KqhD6HIpfVmTQT+1HXH0vqwzGKJ0ldQOLxFuWjlPklQabDgu&#10;1NjRtqbyfPgxCpbl27crsuJ19nTqsms/36e7z0ypyXgonkEEGsJ/+K/9ohUskhT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BX3bGAAAA3AAAAA8AAAAAAAAA&#10;AAAAAAAAoQIAAGRycy9kb3ducmV2LnhtbFBLBQYAAAAABAAEAPkAAACUAwAAAAA=&#10;" strokecolor="black [3213]"/>
                  <v:line id="Straight Connector 308" o:spid="_x0000_s1087" style="position:absolute;flip:y;visibility:visible;mso-wrap-style:square" from="36456,3651" to="36456,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8/cIAAADcAAAADwAAAGRycy9kb3ducmV2LnhtbERPy4rCMBTdD/gP4QruxlQFGatRVFAU&#10;F+ML6vLSXNtic1OaqNWvN4uBWR7OezJrTCkeVLvCsoJeNwJBnFpdcKbgfFp9/4BwHlljaZkUvMjB&#10;bNr6mmCs7ZMP9Dj6TIQQdjEqyL2vYildmpNB17UVceCutjboA6wzqWt8hnBTyn4UDaXBgkNDjhUt&#10;c0pvx7tR8L71/T7Z/q7lYl7s3slocL1UiVKddjMfg/DU+H/xn3ujFQyisDacCUdAT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b8/cIAAADcAAAADwAAAAAAAAAAAAAA&#10;AAChAgAAZHJzL2Rvd25yZXYueG1sUEsFBgAAAAAEAAQA+QAAAJADAAAAAA==&#10;" strokecolor="black [3213]" strokeweight=".5pt"/>
                </v:group>
                <v:group id="Group 309" o:spid="_x0000_s1088" style="position:absolute;left:43340;top:3675;width:341;height:190" coordorigin="43340,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Straight Connector 310" o:spid="_x0000_s1089" style="position:absolute;visibility:visible;mso-wrap-style:square" from="43340,3770" to="4368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30RMMAAADcAAAADwAAAGRycy9kb3ducmV2LnhtbERPz2vCMBS+D/wfwhO8zbSOWemMUgRh&#10;utPUseujeWurzUtJYq3765fDwOPH93u5HkwrenK+sawgnSYgiEurG64UnI7b5wUIH5A1tpZJwZ08&#10;rFejpyXm2t74k/pDqEQMYZ+jgjqELpfSlzUZ9FPbEUfuxzqDIUJXSe3wFsNNK2dJMpcGG44NNXa0&#10;qam8HK5GwaLcn12RFbv09avLfvvZx3z7nSk1GQ/FG4hAQ3iI/93vWsFL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99ETDAAAA3AAAAA8AAAAAAAAAAAAA&#10;AAAAoQIAAGRycy9kb3ducmV2LnhtbFBLBQYAAAAABAAEAPkAAACRAwAAAAA=&#10;" strokecolor="black [3213]"/>
                  <v:line id="Straight Connector 311" o:spid="_x0000_s1090" style="position:absolute;flip:y;visibility:visible;mso-wrap-style:square" from="43514,3675" to="4351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XDvccAAADcAAAADwAAAGRycy9kb3ducmV2LnhtbESPT2vCQBTE7wW/w/KE3uomCtJGN6KC&#10;RemhbSrE4yP78gezb0N21dRP3y0Uehxm5jfMcjWYVlypd41lBfEkAkFcWN1wpeD4tXt6BuE8ssbW&#10;Min4JgerdPSwxETbG3/SNfOVCBB2CSqove8SKV1Rk0E3sR1x8ErbG/RB9pXUPd4C3LRyGkVzabDh&#10;sFBjR9uainN2MQru56n/yA/vr3Kzbt7u+cusPHW5Uo/jYb0A4Wnw/+G/9l4rmMUx/J4JR0C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cO9xwAAANwAAAAPAAAAAAAA&#10;AAAAAAAAAKECAABkcnMvZG93bnJldi54bWxQSwUGAAAAAAQABAD5AAAAlQMAAAAA&#10;" strokecolor="black [3213]" strokeweight=".5pt"/>
                </v:group>
                <v:group id="Group 312" o:spid="_x0000_s1091" style="position:absolute;left:50046;top:3675;width:341;height:190" coordorigin="50046,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line id="Straight Connector 313" o:spid="_x0000_s1092" style="position:absolute;visibility:visible;mso-wrap-style:square" from="50046,3770" to="50387,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M8YAAADcAAAADwAAAGRycy9kb3ducmV2LnhtbESPT2vCQBTE70K/w/IK3nQTpUaiq4SC&#10;YNtT/YPXR/aZpM2+DbvbmPbTdwsFj8PM/IZZbwfTip6cbywrSKcJCOLS6oYrBafjbrIE4QOyxtYy&#10;KfgmD9vNw2iNubY3fqf+ECoRIexzVFCH0OVS+rImg35qO+LoXa0zGKJ0ldQObxFuWjlLkoU02HBc&#10;qLGj55rKz8OXUbAsXz9ckRUv6dO5y3762dtid8mUGj8OxQpEoCHcw//tvVYwT+fwdyYe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vajPGAAAA3AAAAA8AAAAAAAAA&#10;AAAAAAAAoQIAAGRycy9kb3ducmV2LnhtbFBLBQYAAAAABAAEAPkAAACUAwAAAAA=&#10;" strokecolor="black [3213]"/>
                  <v:line id="Straight Connector 314" o:spid="_x0000_s1093" style="position:absolute;flip:y;visibility:visible;mso-wrap-style:square" from="50220,3675" to="50220,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gJccAAADcAAAADwAAAGRycy9kb3ducmV2LnhtbESPT2vCQBTE70K/w/IK3uomWqRG12AL&#10;SksP1j8Qj4/sMwlm34bsqqmfvisUPA4z8xtmlnamFhdqXWVZQTyIQBDnVldcKNjvli9vIJxH1lhb&#10;JgW/5CCdP/VmmGh75Q1dtr4QAcIuQQWl900ipctLMugGtiEO3tG2Bn2QbSF1i9cAN7UcRtFYGqw4&#10;LJTY0EdJ+Wl7Ngpup6H/yb7WK/m+qL5v2WR0PDSZUv3nbjEF4anzj/B/+1MrGMWvc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mAlxwAAANwAAAAPAAAAAAAA&#10;AAAAAAAAAKECAABkcnMvZG93bnJldi54bWxQSwUGAAAAAAQABAD5AAAAlQMAAAAA&#10;" strokecolor="black [3213]" strokeweight=".5pt"/>
                </v:group>
                <v:group id="Group 315" o:spid="_x0000_s1094" style="position:absolute;left:57056;top:3651;width:341;height:190" coordorigin="57056,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Straight Connector 316" o:spid="_x0000_s1095" style="position:absolute;visibility:visible;mso-wrap-style:square" from="57056,3746" to="57397,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Jq8YAAADcAAAADwAAAGRycy9kb3ducmV2LnhtbESPQWvCQBSE70L/w/IK3nQTpYlEVwkF&#10;oban2havj+xrkjb7NuxuY/TXu4VCj8PMfMNsdqPpxEDOt5YVpPMEBHFldcu1gve3/WwFwgdkjZ1l&#10;UnAhD7vt3WSDhbZnfqXhGGoRIewLVNCE0BdS+qohg35ue+LofVpnMETpaqkdniPcdHKRJJk02HJc&#10;aLCnx4aq7+OPUbCqnr9cmZeH9OGjz6/D4iXbn3KlpvdjuQYRaAz/4b/2k1awTD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yavGAAAA3AAAAA8AAAAAAAAA&#10;AAAAAAAAoQIAAGRycy9kb3ducmV2LnhtbFBLBQYAAAAABAAEAPkAAACUAwAAAAA=&#10;" strokecolor="black [3213]"/>
                  <v:line id="Straight Connector 317" o:spid="_x0000_s1096" style="position:absolute;flip:y;visibility:visible;mso-wrap-style:square" from="57230,3651" to="57230,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UscAAADcAAAADwAAAGRycy9kb3ducmV2LnhtbESPT2vCQBTE70K/w/IK3uomCrVG12AL&#10;SksP1j8Qj4/sMwlm34bsqqmfvisUPA4z8xtmlnamFhdqXWVZQTyIQBDnVldcKNjvli9vIJxH1lhb&#10;JgW/5CCdP/VmmGh75Q1dtr4QAcIuQQWl900ipctLMugGtiEO3tG2Bn2QbSF1i9cAN7UcRtGrNFhx&#10;WCixoY+S8tP2bBTcTkP/k32tV/J9UX3fssnoeGgypfrP3WIKwlPnH+H/9qdWMIrHc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4P5SxwAAANwAAAAPAAAAAAAA&#10;AAAAAAAAAKECAABkcnMvZG93bnJldi54bWxQSwUGAAAAAAQABAD5AAAAlQMAAAAA&#10;" strokecolor="black [3213]" strokeweight=".5pt"/>
                </v:group>
                <v:group id="Group 318" o:spid="_x0000_s1097" style="position:absolute;left:63714;top:3675;width:341;height:190" coordorigin="63714,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Straight Connector 319" o:spid="_x0000_s1098" style="position:absolute;visibility:visible;mso-wrap-style:square" from="63714,3770" to="64055,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d2cYAAADcAAAADwAAAGRycy9kb3ducmV2LnhtbESPT2vCQBTE74V+h+UVequbKDUaXSUI&#10;Qv+ctIrXR/aZRLNvw+42pv303UKhx2FmfsMs14NpRU/ON5YVpKMEBHFpdcOVgsPH9mkGwgdkja1l&#10;UvBFHtar+7sl5treeEf9PlQiQtjnqKAOocul9GVNBv3IdsTRO1tnMETpKqkd3iLctHKcJFNpsOG4&#10;UGNHm5rK6/7TKJiVbxdXZMVr+nzssu9+/D7dnjKlHh+GYgEi0BD+w3/tF61gks7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XdnGAAAA3AAAAA8AAAAAAAAA&#10;AAAAAAAAoQIAAGRycy9kb3ducmV2LnhtbFBLBQYAAAAABAAEAPkAAACUAwAAAAA=&#10;" strokecolor="black [3213]"/>
                  <v:line id="Straight Connector 320" o:spid="_x0000_s1099" style="position:absolute;flip:y;visibility:visible;mso-wrap-style:square" from="63888,3675" to="6388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sm8IAAADcAAAADwAAAGRycy9kb3ducmV2LnhtbERPTYvCMBC9L/gfwgje1tQKslajqKAo&#10;HnZXhXocmrEtNpPSRK3+enNY2OPjfU/nranEnRpXWlYw6EcgiDOrS84VnI7rzy8QziNrrCyTgic5&#10;mM86H1NMtH3wL90PPhchhF2CCgrv60RKlxVk0PVtTRy4i20M+gCbXOoGHyHcVDKOopE0WHJoKLCm&#10;VUHZ9XAzCl7X2P+ku++NXC7K/SsdDy/nOlWq120XExCeWv8v/nNvtYJhHOaHM+EI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sm8IAAADcAAAADwAAAAAAAAAAAAAA&#10;AAChAgAAZHJzL2Rvd25yZXYueG1sUEsFBgAAAAAEAAQA+QAAAJADAAAAAA==&#10;" strokecolor="black [3213]" strokeweight=".5pt"/>
                </v:group>
                <v:group id="Group 321" o:spid="_x0000_s1100" style="position:absolute;left:70796;top:3675;width:341;height:190" coordorigin="70796,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line id="Straight Connector 322" o:spid="_x0000_s1101" style="position:absolute;visibility:visible;mso-wrap-style:square" from="70796,3770" to="71137,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8FFcYAAADcAAAADwAAAGRycy9kb3ducmV2LnhtbESPQWvCQBSE7wX/w/KE3urGlBpJXSUI&#10;Qq0ntaXXR/Y1Sc2+DbvbGPvru4LgcZiZb5jFajCt6Mn5xrKC6SQBQVxa3XCl4OO4eZqD8AFZY2uZ&#10;FFzIw2o5elhgru2Z99QfQiUihH2OCuoQulxKX9Zk0E9sRxy9b+sMhihdJbXDc4SbVqZJMpMGG44L&#10;NXa0rqk8HX6Ngnn5/uOKrNhOXz677K9Pd7PNV6bU43goXkEEGsI9fGu/aQXPa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PBRXGAAAA3AAAAA8AAAAAAAAA&#10;AAAAAAAAoQIAAGRycy9kb3ducmV2LnhtbFBLBQYAAAAABAAEAPkAAACUAwAAAAA=&#10;" strokecolor="black [3213]"/>
                  <v:line id="Straight Connector 323" o:spid="_x0000_s1102" style="position:absolute;flip:y;visibility:visible;mso-wrap-style:square" from="70970,3675" to="70970,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y7MYAAADcAAAADwAAAGRycy9kb3ducmV2LnhtbESPQWvCQBSE74X+h+UVvOmmCRQbXcUK&#10;iqUHrQrx+Mg+k2D2bciumvrrXUHocZiZb5jxtDO1uFDrKssK3gcRCOLc6ooLBfvdoj8E4Tyyxtoy&#10;KfgjB9PJ68sYU22v/EuXrS9EgLBLUUHpfZNK6fKSDLqBbYiDd7StQR9kW0jd4jXATS3jKPqQBisO&#10;CyU2NC8pP23PRsHtFPtN9r1eyq9Z9XPLPpPjocmU6r11sxEIT53/Dz/bK60giRN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3MuzGAAAA3AAAAA8AAAAAAAAA&#10;AAAAAAAAoQIAAGRycy9kb3ducmV2LnhtbFBLBQYAAAAABAAEAPkAAACUAwAAAAA=&#10;" strokecolor="black [3213]" strokeweight=".5pt"/>
                </v:group>
                <v:group id="Group 324" o:spid="_x0000_s1103" style="position:absolute;left:77454;top:3675;width:341;height:190" coordorigin="77454,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Straight Connector 325" o:spid="_x0000_s1104" style="position:absolute;visibility:visible;mso-wrap-style:square" from="77454,3770" to="77795,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dYcYAAADcAAAADwAAAGRycy9kb3ducmV2LnhtbESPQWvCQBSE74X+h+UVvNWNKRqJrhIK&#10;QtVTbcXrI/tM0mbfht1tjP31XaHgcZiZb5jlejCt6Mn5xrKCyTgBQVxa3XCl4PNj8zwH4QOyxtYy&#10;KbiSh/Xq8WGJubYXfqf+ECoRIexzVFCH0OVS+rImg35sO+Lona0zGKJ0ldQOLxFuWpkmyUwabDgu&#10;1NjRa03l9+HHKJiXuy9XZMV2Mj122W+f7mebU6bU6GkoFiACDeEe/m+/aQUv6R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mnWHGAAAA3AAAAA8AAAAAAAAA&#10;AAAAAAAAoQIAAGRycy9kb3ducmV2LnhtbFBLBQYAAAAABAAEAPkAAACUAwAAAAA=&#10;" strokecolor="black [3213]"/>
                  <v:line id="Straight Connector 326" o:spid="_x0000_s1105" style="position:absolute;flip:y;visibility:visible;mso-wrap-style:square" from="77628,3675" to="7762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RdMYAAADcAAAADwAAAGRycy9kb3ducmV2LnhtbESPT2vCQBTE7wW/w/IEb3VjBKnRVVRQ&#10;WnrwL8TjI/tMgtm3Ibtq6qd3C4Ueh5n5DTOdt6YSd2pcaVnBoB+BIM6sLjlXcDqu3z9AOI+ssbJM&#10;Cn7IwXzWeZtiou2D93Q/+FwECLsEFRTe14mULivIoOvbmjh4F9sY9EE2udQNPgLcVDKOopE0WHJY&#10;KLCmVUHZ9XAzCp7X2O/Sr+1GLhfl9zMdDy/nOlWq120XExCeWv8f/mt/agXDeAS/Z8IRkL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AkXTGAAAA3AAAAA8AAAAAAAAA&#10;AAAAAAAAoQIAAGRycy9kb3ducmV2LnhtbFBLBQYAAAAABAAEAPkAAACUAwAAAAA=&#10;" strokecolor="black [3213]" strokeweight=".5pt"/>
                </v:group>
                <v:group id="Group 327" o:spid="_x0000_s1106" style="position:absolute;left:84455;top:3651;width:341;height:190" coordorigin="84455,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line id="Straight Connector 328" o:spid="_x0000_s1107" style="position:absolute;visibility:visible;mso-wrap-style:square" from="84455,3746" to="84796,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y/8MAAADcAAAADwAAAGRycy9kb3ducmV2LnhtbERPz2vCMBS+D/wfwhO8zdSOWemMUgRh&#10;utPUseujeWurzUtJYq3765fDwOPH93u5HkwrenK+saxgNk1AEJdWN1wpOB23zwsQPiBrbC2Tgjt5&#10;WK9GT0vMtb3xJ/WHUIkYwj5HBXUIXS6lL2sy6Ke2I47cj3UGQ4SuktrhLYabVqZJMpcGG44NNXa0&#10;qam8HK5GwaLcn12RFbvZ61eX/fbpx3z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nMv/DAAAA3AAAAA8AAAAAAAAAAAAA&#10;AAAAoQIAAGRycy9kb3ducmV2LnhtbFBLBQYAAAAABAAEAPkAAACRAwAAAAA=&#10;" strokecolor="black [3213]"/>
                  <v:line id="Straight Connector 329" o:spid="_x0000_s1108" style="position:absolute;flip:y;visibility:visible;mso-wrap-style:square" from="84629,3651" to="84629,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8FBsYAAADcAAAADwAAAGRycy9kb3ducmV2LnhtbESPT2vCQBTE7wW/w/IEb3VjhFKjq6ig&#10;tHio/yAeH9lnEsy+DdlVUz+9Wyh4HGbmN8xk1ppK3KhxpWUFg34EgjizuuRcwfGwev8E4Tyyxsoy&#10;KfglB7Np522CibZ33tFt73MRIOwSVFB4XydSuqwgg65va+LgnW1j0AfZ5FI3eA9wU8k4ij6kwZLD&#10;QoE1LQvKLvurUfC4xH6bfv+s5WJebh7paHg+1alSvW47H4Pw1PpX+L/9pRUM4xH8nQ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fBQbGAAAA3AAAAA8AAAAAAAAA&#10;AAAAAAAAoQIAAGRycy9kb3ducmV2LnhtbFBLBQYAAAAABAAEAPkAAACUAwAAAAA=&#10;" strokecolor="black [3213]" strokeweight=".5pt"/>
                </v:group>
                <v:group id="Group 330" o:spid="_x0000_s1109" style="position:absolute;left:1738;top:3341;width:170;height:810" coordorigin="173829,334169"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31" o:spid="_x0000_s1110" style="position:absolute;left:173829;top:334169;width:17035;height:19050" coordorigin="173829,33416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line id="Straight Connector 332" o:spid="_x0000_s1111" style="position:absolute;visibility:visible;mso-wrap-style:square" from="173829,343694" to="190864,3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2cMAAADcAAAADwAAAGRycy9kb3ducmV2LnhtbESPQWvCQBSE7wX/w/IEb3VTU0pJXaUI&#10;Yq6mRa+P7DNZzL6N2TWJ+fXdQqHHYWa+Ydbb0Taip84bxwpelgkI4tJpw5WC76/98zsIH5A1No5J&#10;wYM8bDezpzVm2g18pL4IlYgQ9hkqqENoMyl9WZNFv3QtcfQurrMYouwqqTscItw2cpUkb9Ki4bhQ&#10;Y0u7msprcbcKbic67Kd+am9mCq87PpsqPxilFvPx8wNEoDH8h//auVaQpiv4PR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2m9nDAAAA3AAAAA8AAAAAAAAAAAAA&#10;AAAAoQIAAGRycy9kb3ducmV2LnhtbFBLBQYAAAAABAAEAPkAAACRAwAAAAA=&#10;" strokecolor="black [3213]" strokeweight=".25pt"/>
                    <v:line id="Straight Connector 333" o:spid="_x0000_s1112" style="position:absolute;flip:y;visibility:visible;mso-wrap-style:square" from="180972,334169" to="180972,3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q48IAAADcAAAADwAAAGRycy9kb3ducmV2LnhtbESPQWsCMRSE7wX/Q3iCt5rVFaurUawg&#10;9LZ0rffH5pld3LwsSarrv28KhR6HmfmG2e4H24k7+dA6VjCbZiCIa6dbNgq+zqfXFYgQkTV2jknB&#10;kwLsd6OXLRbaPfiT7lU0IkE4FKigibEvpAx1QxbD1PXEybs6bzEm6Y3UHh8Jbjs5z7KltNhyWmiw&#10;p2ND9a36tgouplygfw/rpS4rOs/dojRvTqnJeDhsQEQa4n/4r/2hFeR5Dr9n0h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Nq48IAAADcAAAADwAAAAAAAAAAAAAA&#10;AAChAgAAZHJzL2Rvd25yZXYueG1sUEsFBgAAAAAEAAQA+QAAAJADAAAAAA==&#10;" strokecolor="black [3213]" strokeweight=".25pt"/>
                  </v:group>
                  <v:group id="Group 334" o:spid="_x0000_s1113" style="position:absolute;left:173829;top:350839;width:17035;height:19050" coordorigin="173829,35083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Straight Connector 335" o:spid="_x0000_s1114" style="position:absolute;visibility:visible;mso-wrap-style:square" from="173829,360364" to="190864,36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DrcIAAADcAAAADwAAAGRycy9kb3ducmV2LnhtbESPT4vCMBTE78J+h/AW9qbp+g+pRlkE&#10;0euq6PXRPNtg81KbWLv99BtB8DjMzG+Yxaq1pWio9saxgu9BAoI4c9pwruB42PRnIHxA1lg6JgV/&#10;5GG1/OgtMNXuwb/U7EMuIoR9igqKEKpUSp8VZNEPXEUcvYurLYYo61zqGh8Rbks5TJKptGg4LhRY&#10;0bqg7Lq/WwW3E203XdNVN9OF8ZrPJt9tjVJfn+3PHESgNrzDr/ZOKxiNJvA8E4+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8DrcIAAADcAAAADwAAAAAAAAAAAAAA&#10;AAChAgAAZHJzL2Rvd25yZXYueG1sUEsFBgAAAAAEAAQA+QAAAJADAAAAAA==&#10;" strokecolor="black [3213]" strokeweight=".25pt"/>
                    <v:line id="Straight Connector 336" o:spid="_x0000_s1115" style="position:absolute;flip:y;visibility:visible;mso-wrap-style:square" from="180972,350839" to="180972,36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Je8IAAADcAAAADwAAAGRycy9kb3ducmV2LnhtbESPzWrDMBCE74G8g9hAb4mcH9zGtRyS&#10;QqE3U6e9L9ZGNrVWRlIS9+2rQqHHYWa+YcrDZAdxIx96xwrWqwwEcet0z0bBx/l1+QQiRGSNg2NS&#10;8E0BDtV8VmKh3Z3f6dZEIxKEQ4EKuhjHQsrQdmQxrNxInLyL8xZjkt5I7fGe4HaQmyzLpcWe00KH&#10;I7101H41V6vg09Q79Kewz3Xd0HnjdrV5dEo9LKbjM4hIU/wP/7XftILtNoffM+kI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TJe8IAAADcAAAADwAAAAAAAAAAAAAA&#10;AAChAgAAZHJzL2Rvd25yZXYueG1sUEsFBgAAAAAEAAQA+QAAAJADAAAAAA==&#10;" strokecolor="black [3213]" strokeweight=".25pt"/>
                  </v:group>
                  <v:group id="Group 337" o:spid="_x0000_s1116" style="position:absolute;left:173829;top:377034;width:17035;height:19050" coordorigin="173829,377034"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Straight Connector 338" o:spid="_x0000_s1117" style="position:absolute;visibility:visible;mso-wrap-style:square" from="173829,386559" to="190864,3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6sM8AAAADcAAAADwAAAGRycy9kb3ducmV2LnhtbERPz2uDMBS+D/o/hFfYbcbOMYptKqVQ&#10;7HXd2K4P86qh5kVNps6/fjkMdvz4fu+L2bZipMEbxwo2SQqCuHLacK3g4/38tAXhA7LG1jEp+CEP&#10;xWH1sMdcu4nfaLyGWsQQ9jkqaELocil91ZBFn7iOOHI3N1gMEQ611ANOMdy28jlNX6VFw7GhwY5O&#10;DVX367dV0H9SeV7GpevNEl5O/GXqS2mUelzPxx2IQHP4F/+5L1pBlsW18Uw8Av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erDPAAAAA3AAAAA8AAAAAAAAAAAAAAAAA&#10;oQIAAGRycy9kb3ducmV2LnhtbFBLBQYAAAAABAAEAPkAAACOAwAAAAA=&#10;" strokecolor="black [3213]" strokeweight=".25pt"/>
                    <v:line id="Straight Connector 339" o:spid="_x0000_s1118" style="position:absolute;flip:y;visibility:visible;mso-wrap-style:square" from="180972,377034" to="180972,3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dCcIAAADcAAAADwAAAGRycy9kb3ducmV2LnhtbESPW2sCMRSE3wv+h3AE32rWC15Wo1hB&#10;6NvSVd8Pm2N2cXOyJKmu/74pFPo4zMw3zHbf21Y8yIfGsYLJOANBXDndsFFwOZ/eVyBCRNbYOiYF&#10;Lwqw3w3etphr9+QvepTRiAThkKOCOsYulzJUNVkMY9cRJ+/mvMWYpDdSe3wmuG3lNMsW0mLDaaHG&#10;jo41Vffy2yq4mmKO/iOsF7oo6Tx188IsnVKjYX/YgIjUx//wX/tTK5jN1vB7Jh0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dCcIAAADcAAAADwAAAAAAAAAAAAAA&#10;AAChAgAAZHJzL2Rvd25yZXYueG1sUEsFBgAAAAAEAAQA+QAAAJADAAAAAA==&#10;" strokecolor="black [3213]" strokeweight=".25pt"/>
                  </v:group>
                  <v:group id="Group 340" o:spid="_x0000_s1119" style="position:absolute;left:173829;top:396085;width:17035;height:19050" coordorigin="173829,39608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line id="Straight Connector 341" o:spid="_x0000_s1120" style="position:absolute;visibility:visible;mso-wrap-style:square" from="173829,405610" to="190864,40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208MAAADcAAAADwAAAGRycy9kb3ducmV2LnhtbESPQWvCQBSE7wX/w/IK3upGK0WiqxQh&#10;JNdqaa+P7DNZzL6N2W0S8+u7hYLHYWa+YXaH0Taip84bxwqWiwQEcem04UrB5zl72YDwAVlj45gU&#10;3MnDYT972mGq3cAf1J9CJSKEfYoK6hDaVEpf1mTRL1xLHL2L6yyGKLtK6g6HCLeNXCXJm7RoOC7U&#10;2NKxpvJ6+rEKbl+UZ1M/tTczhfWRv01V5Eap+fP4vgURaAyP8H+70Ape10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idtPDAAAA3AAAAA8AAAAAAAAAAAAA&#10;AAAAoQIAAGRycy9kb3ducmV2LnhtbFBLBQYAAAAABAAEAPkAAACRAwAAAAA=&#10;" strokecolor="black [3213]" strokeweight=".25pt"/>
                    <v:line id="Straight Connector 342" o:spid="_x0000_s1121" style="position:absolute;flip:y;visibility:visible;mso-wrap-style:square" from="180972,396085" to="180972,4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8BcIAAADcAAAADwAAAGRycy9kb3ducmV2LnhtbESPQWvCQBSE70L/w/IKvenGNGibukoV&#10;hN6Csb0/sq+bYPZt2N1q/PddQfA4zMw3zGoz2l6cyYfOsYL5LANB3DjdsVHwfdxP30CEiKyxd0wK&#10;rhRgs36arLDU7sIHOtfRiAThUKKCNsahlDI0LVkMMzcQJ+/XeYsxSW+k9nhJcNvLPMsW0mLHaaHF&#10;gXYtNaf6zyr4MVWBfhveF7qq6Zi7ojJLp9TL8/j5ASLSGB/he/tLK3gtcridS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m8BcIAAADcAAAADwAAAAAAAAAAAAAA&#10;AAChAgAAZHJzL2Rvd25yZXYueG1sUEsFBgAAAAAEAAQA+QAAAJADAAAAAA==&#10;" strokecolor="black [3213]" strokeweight=".25pt"/>
                  </v:group>
                </v:group>
                <v:group id="Group 343" o:spid="_x0000_s1122" style="position:absolute;left:2690;top:3365;width:171;height:810" coordorigin="269077,336550"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344" o:spid="_x0000_s1123" style="position:absolute;left:269077;top:336550;width:17035;height:19050" coordorigin="269077,33655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Straight Connector 345" o:spid="_x0000_s1124" style="position:absolute;visibility:visible;mso-wrap-style:square" from="269077,346075" to="286112,3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w0MIAAADcAAAADwAAAGRycy9kb3ducmV2LnhtbESPT4vCMBTE78J+h/AW9qbpuipSjbII&#10;olf/oNdH82yDzUttYu32028EweMwM79h5svWlqKh2hvHCr4HCQjizGnDuYLjYd2fgvABWWPpmBT8&#10;kYfl4qM3x1S7B++o2YdcRAj7FBUUIVSplD4ryKIfuIo4ehdXWwxR1rnUNT4i3JZymCQTadFwXCiw&#10;olVB2XV/twpuJ9qsu6arbqYLoxWfTb7dGKW+PtvfGYhAbXiHX+2tVvAzGsP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lw0MIAAADcAAAADwAAAAAAAAAAAAAA&#10;AAChAgAAZHJzL2Rvd25yZXYueG1sUEsFBgAAAAAEAAQA+QAAAJADAAAAAA==&#10;" strokecolor="black [3213]" strokeweight=".25pt"/>
                    <v:line id="Straight Connector 346" o:spid="_x0000_s1125" style="position:absolute;flip:y;visibility:visible;mso-wrap-style:square" from="276220,336550" to="276220,35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K6BsIAAADcAAAADwAAAGRycy9kb3ducmV2LnhtbESPQWvCQBSE70L/w/IK3nRTDbFNXaUK&#10;Qm/B2N4f2ddNaPZt2N1q/PddQfA4zMw3zHo72l6cyYfOsYKXeQaCuHG6Y6Pg63SYvYIIEVlj75gU&#10;XCnAdvM0WWOp3YWPdK6jEQnCoUQFbYxDKWVoWrIY5m4gTt6P8xZjkt5I7fGS4LaXiywrpMWO00KL&#10;A+1ban7rP6vg21Q5+l14K3RV02nh8sqsnFLT5/HjHUSkMT7C9/anVrDMC7idSUd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K6BsIAAADcAAAADwAAAAAAAAAAAAAA&#10;AAChAgAAZHJzL2Rvd25yZXYueG1sUEsFBgAAAAAEAAQA+QAAAJADAAAAAA==&#10;" strokecolor="black [3213]" strokeweight=".25pt"/>
                  </v:group>
                  <v:group id="Group 347" o:spid="_x0000_s1126" style="position:absolute;left:269077;top:353220;width:17035;height:19050" coordorigin="269077,35322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line id="Straight Connector 348" o:spid="_x0000_s1127" style="position:absolute;visibility:visible;mso-wrap-style:square" from="269077,362745" to="286112,36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fTsAAAADcAAAADwAAAGRycy9kb3ducmV2LnhtbERPz2uDMBS+D/Y/hDfYbY3tyhiuUYog&#10;9dpubNeHedVQ86Imtda/fjkMdvz4fu/y2XZiotEbxwrWqwQEce204UbB12f58g7CB2SNnWNScCcP&#10;efb4sMNUuxsfaTqFRsQQ9ikqaEPoUyl93ZJFv3I9ceTObrQYIhwbqUe8xXDbyU2SvEmLhmNDiz0V&#10;LdWX09UqGL7pUC7T0g9mCduCf0xTHYxSz0/z/gNEoDn8i//clVbwuo1r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Y307AAAAA3AAAAA8AAAAAAAAAAAAAAAAA&#10;oQIAAGRycy9kb3ducmV2LnhtbFBLBQYAAAAABAAEAPkAAACOAwAAAAA=&#10;" strokecolor="black [3213]" strokeweight=".25pt"/>
                    <v:line id="Straight Connector 349" o:spid="_x0000_s1128" style="position:absolute;flip:y;visibility:visible;mso-wrap-style:square" from="276220,353220" to="276220,3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0udMIAAADcAAAADwAAAGRycy9kb3ducmV2LnhtbESPwWrDMBBE74H+g9hCboncxKSNE9mk&#10;hUJupk57X6yNbGqtjKQk7t9HhUKPw8y8YfbVZAdxJR96xwqelhkI4tbpno2Cz9P74gVEiMgaB8ek&#10;4IcCVOXDbI+Fdjf+oGsTjUgQDgUq6GIcCylD25HFsHQjcfLOzluMSXojtcdbgttBrrJsIy32nBY6&#10;HOmto/a7uVgFX6bO0b+G7UbXDZ1WLq/Ns1Nq/jgddiAiTfE//Nc+agXrfAu/Z9IR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0udMIAAADcAAAADwAAAAAAAAAAAAAA&#10;AAChAgAAZHJzL2Rvd25yZXYueG1sUEsFBgAAAAAEAAQA+QAAAJADAAAAAA==&#10;" strokecolor="black [3213]" strokeweight=".25pt"/>
                  </v:group>
                  <v:group id="Group 350" o:spid="_x0000_s1129" style="position:absolute;left:269077;top:379415;width:17035;height:19050" coordorigin="269077,37941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Straight Connector 351" o:spid="_x0000_s1130" style="position:absolute;visibility:visible;mso-wrap-style:square" from="269077,388940" to="286112,38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vgDsIAAADcAAAADwAAAGRycy9kb3ducmV2LnhtbESPT4vCMBTE78J+h/AW9qapqy5SjbII&#10;olf/4F4fzbMNNi+1ibXbT28EweMwM79h5svWlqKh2hvHCoaDBARx5rThXMHxsO5PQfiArLF0TAr+&#10;ycNy8dGbY6rdnXfU7EMuIoR9igqKEKpUSp8VZNEPXEUcvbOrLYYo61zqGu8Rbkv5nSQ/0qLhuFBg&#10;RauCssv+ZhVcT7RZd01XXU0Xxiv+M/l2Y5T6+mx/ZyACteEdfrW3WsFoMo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vgDsIAAADcAAAADwAAAAAAAAAAAAAA&#10;AAChAgAAZHJzL2Rvd25yZXYueG1sUEsFBgAAAAAEAAQA+QAAAJADAAAAAA==&#10;" strokecolor="black [3213]" strokeweight=".25pt"/>
                    <v:line id="Straight Connector 352" o:spid="_x0000_s1131" style="position:absolute;flip:y;visibility:visible;mso-wrap-style:square" from="276220,379415" to="276220,39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q2MMAAADcAAAADwAAAGRycy9kb3ducmV2LnhtbESPT2sCMRTE74LfITyhN812/VPdGkUL&#10;hd6Wru39sXnNLt28LEnU9dubQsHjMDO/Ybb7wXbiQj60jhU8zzIQxLXTLRsFX6f36RpEiMgaO8ek&#10;4EYB9rvxaIuFdlf+pEsVjUgQDgUqaGLsCylD3ZDFMHM9cfJ+nLcYk/RGao/XBLedzLNsJS22nBYa&#10;7Omtofq3OlsF36ZcoD+GzUqXFZ1ytyjNi1PqaTIcXkFEGuIj/N/+0Armyxz+zqQj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wKtjDAAAA3AAAAA8AAAAAAAAAAAAA&#10;AAAAoQIAAGRycy9kb3ducmV2LnhtbFBLBQYAAAAABAAEAPkAAACRAwAAAAA=&#10;" strokecolor="black [3213]" strokeweight=".25pt"/>
                  </v:group>
                  <v:group id="Group 353" o:spid="_x0000_s1132" style="position:absolute;left:269077;top:398466;width:17035;height:19050" coordorigin="269077,398466"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line id="Straight Connector 354" o:spid="_x0000_s1133" style="position:absolute;visibility:visible;mso-wrap-style:square" from="269077,407991" to="286112,40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DlsIAAADcAAAADwAAAGRycy9kb3ducmV2LnhtbESPT4vCMBTE78J+h/AW9qbpuipSjbII&#10;olf/oNdH82yDzUttYu32028EweMwM79h5svWlqKh2hvHCr4HCQjizGnDuYLjYd2fgvABWWPpmBT8&#10;kYfl4qM3x1S7B++o2YdcRAj7FBUUIVSplD4ryKIfuIo4ehdXWwxR1rnUNT4i3JZymCQTadFwXCiw&#10;olVB2XV/twpuJ9qsu6arbqYLoxWfTb7dGKW+PtvfGYhAbXiHX+2tVvAzHsH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xDlsIAAADcAAAADwAAAAAAAAAAAAAA&#10;AAChAgAAZHJzL2Rvd25yZXYueG1sUEsFBgAAAAAEAAQA+QAAAJADAAAAAA==&#10;" strokecolor="black [3213]" strokeweight=".25pt"/>
                    <v:line id="Straight Connector 355" o:spid="_x0000_s1134" style="position:absolute;flip:y;visibility:visible;mso-wrap-style:square" from="276220,398466" to="276220,41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yrMIAAADcAAAADwAAAGRycy9kb3ducmV2LnhtbESPT2sCMRTE7wW/Q3iCt5r1v90axQoF&#10;b4ur3h+b1+zSzcuSpLp++0Yo9DjMzG+Yza63rbiRD41jBZNxBoK4crpho+By/nxdgwgRWWPrmBQ8&#10;KMBuO3jZYK7dnU90K6MRCcIhRwV1jF0uZahqshjGriNO3pfzFmOS3kjt8Z7gtpXTLFtKiw2nhRo7&#10;OtRUfZc/VsHVFHP0H+FtqYuSzlM3L8zKKTUa9vt3EJH6+B/+ax+1gtliAc8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myrMIAAADcAAAADwAAAAAAAAAAAAAA&#10;AAChAgAAZHJzL2Rvd25yZXYueG1sUEsFBgAAAAAEAAQA+QAAAJADAAAAAA==&#10;" strokecolor="black [3213]" strokeweight=".25pt"/>
                  </v:group>
                </v:group>
                <v:group id="Group 356" o:spid="_x0000_s1135" style="position:absolute;left:15498;top:3317;width:170;height:191" coordorigin="1549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line id="Straight Connector 357" o:spid="_x0000_s1136" style="position:absolute;visibility:visible;mso-wrap-style:square" from="15498,3413" to="1566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d4cMAAADcAAAADwAAAGRycy9kb3ducmV2LnhtbESPQWvCQBSE7wX/w/IK3uqm1VaJ2YgI&#10;oteq1Osj+0wWs29jdhtjfn23UOhxmJlvmGzV21p01HrjWMHrJAFBXDhtuFRwOm5fFiB8QNZYOyYF&#10;D/KwykdPGaba3fmTukMoRYSwT1FBFUKTSumLiiz6iWuIo3dxrcUQZVtK3eI9wm0t35LkQ1o0HBcq&#10;bGhTUXE9fFsFty/abYduaG5mCLMNn0253xmlxs/9egkiUB/+w3/tvVYwfZ/D75l4B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e3eHDAAAA3AAAAA8AAAAAAAAAAAAA&#10;AAAAoQIAAGRycy9kb3ducmV2LnhtbFBLBQYAAAAABAAEAPkAAACRAwAAAAA=&#10;" strokecolor="black [3213]" strokeweight=".25pt"/>
                  <v:line id="Straight Connector 358" o:spid="_x0000_s1137" style="position:absolute;flip:y;visibility:visible;mso-wrap-style:square" from="15569,3317" to="1556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dMr8AAADcAAAADwAAAGRycy9kb3ducmV2LnhtbERPW2vCMBR+F/Yfwhn4pum8VO2MMgeD&#10;vRWrvh+aY1rWnJQkavfvl4eBjx/ffbsfbCfu5EPrWMHbNANBXDvdslFwPn1N1iBCRNbYOSYFvxRg&#10;v3sZbbHQ7sFHulfRiBTCoUAFTYx9IWWoG7IYpq4nTtzVeYsxQW+k9vhI4baTsyzLpcWWU0ODPX02&#10;VP9UN6vgYsoF+kPY5Lqs6DRzi9KsnFLj1+HjHUSkIT7F/+5vrWC+TGvTmXQE5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dgdMr8AAADcAAAADwAAAAAAAAAAAAAAAACh&#10;AgAAZHJzL2Rvd25yZXYueG1sUEsFBgAAAAAEAAQA+QAAAI0DAAAAAA==&#10;" strokecolor="black [3213]" strokeweight=".25pt"/>
                </v:group>
                <v:group id="Group 359" o:spid="_x0000_s1138" style="position:absolute;left:15498;top:3484;width:170;height:191" coordorigin="1549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line id="Straight Connector 360" o:spid="_x0000_s1139" style="position:absolute;visibility:visible;mso-wrap-style:square" from="15498,3579" to="1566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uPKMAAAADcAAAADwAAAGRycy9kb3ducmV2LnhtbERPz2uDMBS+D/Y/hDfYbY3tRhmuUYog&#10;9dpubNeHedVQ86Imtda/fjkMdvz4fu/y2XZiotEbxwrWqwQEce204UbB12f58g7CB2SNnWNScCcP&#10;efb4sMNUuxsfaTqFRsQQ9ikqaEPoUyl93ZJFv3I9ceTObrQYIhwbqUe8xXDbyU2SbKVFw7GhxZ6K&#10;lurL6WoVDN90KJdp6QezhLeCf0xTHYxSz0/z/gNEoDn8i//clVbwuo3z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bjyjAAAAA3AAAAA8AAAAAAAAAAAAAAAAA&#10;oQIAAGRycy9kb3ducmV2LnhtbFBLBQYAAAAABAAEAPkAAACOAwAAAAA=&#10;" strokecolor="black [3213]" strokeweight=".25pt"/>
                  <v:line id="Straight Connector 361" o:spid="_x0000_s1140" style="position:absolute;flip:y;visibility:visible;mso-wrap-style:square" from="15569,3484" to="1556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EsIAAADcAAAADwAAAGRycy9kb3ducmV2LnhtbESPwWrDMBBE74X8g9hAbo3sJDiNayU0&#10;gUJvpk56X6yNbGqtjKQm7t9XhUKPw8y8YarDZAdxIx96xwryZQaCuHW6Z6Pgcn59fAIRIrLGwTEp&#10;+KYAh/3socJSuzu/062JRiQIhxIVdDGOpZSh7chiWLqROHlX5y3GJL2R2uM9we0gV1lWSIs9p4UO&#10;Rzp11H42X1bBh6k36I9hV+i6ofPKbWqzdUot5tPLM4hIU/wP/7XftIJ1kcPvmXQE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5+EsIAAADcAAAADwAAAAAAAAAAAAAA&#10;AAChAgAAZHJzL2Rvd25yZXYueG1sUEsFBgAAAAAEAAQA+QAAAJADAAAAAA==&#10;" strokecolor="black [3213]" strokeweight=".25pt"/>
                </v:group>
                <v:group id="Group 362" o:spid="_x0000_s1141" style="position:absolute;left:15498;top:3746;width:170;height:191" coordorigin="1549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line id="Straight Connector 363" o:spid="_x0000_s1142" style="position:absolute;visibility:visible;mso-wrap-style:square" from="15498,3841" to="1566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RX8IAAADcAAAADwAAAGRycy9kb3ducmV2LnhtbESPT4vCMBTE78J+h/AWvNl0V5Gla5RF&#10;EL36B70+mmcbbF5qk621n94IgsdhZn7DzBadrURLjTeOFXwlKQji3GnDhYLDfjX6AeEDssbKMSm4&#10;k4fF/GMww0y7G2+p3YVCRAj7DBWUIdSZlD4vyaJPXE0cvbNrLIYom0LqBm8Rbiv5naZTadFwXCix&#10;pmVJ+WX3bxVcj7Re9W1fX00fJks+mWKzNkoNP7u/XxCBuvAOv9obrWA8HcP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kRX8IAAADcAAAADwAAAAAAAAAAAAAA&#10;AAChAgAAZHJzL2Rvd25yZXYueG1sUEsFBgAAAAAEAAQA+QAAAJADAAAAAA==&#10;" strokecolor="black [3213]" strokeweight=".25pt"/>
                  <v:line id="Straight Connector 364" o:spid="_x0000_s1143" style="position:absolute;flip:y;visibility:visible;mso-wrap-style:square" from="15569,3746" to="1556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disIAAADcAAAADwAAAGRycy9kb3ducmV2LnhtbESPQWvCQBSE70L/w/IK3nRTDbFNXaUK&#10;Qm/B2N4f2ddNaPZt2N1q/PddQfA4zMw3zHo72l6cyYfOsYKXeQaCuHG6Y6Pg63SYvYIIEVlj75gU&#10;XCnAdvM0WWOp3YWPdK6jEQnCoUQFbYxDKWVoWrIY5m4gTt6P8xZjkt5I7fGS4LaXiywrpMWO00KL&#10;A+1ban7rP6vg21Q5+l14K3RV02nh8sqsnFLT5/HjHUSkMT7C9/anVrAscridSUd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ndisIAAADcAAAADwAAAAAAAAAAAAAA&#10;AAChAgAAZHJzL2Rvd25yZXYueG1sUEsFBgAAAAAEAAQA+QAAAJADAAAAAA==&#10;" strokecolor="black [3213]" strokeweight=".25pt"/>
                </v:group>
                <v:group id="Group 365" o:spid="_x0000_s1144" style="position:absolute;left:15498;top:3937;width:170;height:190" coordorigin="1549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line id="Straight Connector 366" o:spid="_x0000_s1145" style="position:absolute;visibility:visible;mso-wrap-style:square" from="15498,4032" to="1566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6yx8IAAADcAAAADwAAAGRycy9kb3ducmV2LnhtbESPQYvCMBSE74L/ITzBm6a6UqQaZRFE&#10;r6uLXh/Nsw3bvNQmW2t//UYQ9jjMzDfMetvZSrTUeONYwWyagCDOnTZcKPg+7ydLED4ga6wck4In&#10;edhuhoM1Zto9+IvaUyhEhLDPUEEZQp1J6fOSLPqpq4mjd3ONxRBlU0jd4CPCbSXnSZJKi4bjQok1&#10;7UrKf06/VsH9Qod93/b13fRhseOrKY4Ho9R41H2uQATqwn/43T5qBR9pCq8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6yx8IAAADcAAAADwAAAAAAAAAAAAAA&#10;AAChAgAAZHJzL2Rvd25yZXYueG1sUEsFBgAAAAAEAAQA+QAAAJADAAAAAA==&#10;" strokecolor="black [3213]" strokeweight=".25pt"/>
                  <v:line id="Straight Connector 367" o:spid="_x0000_s1146" style="position:absolute;flip:y;visibility:visible;mso-wrap-style:square" from="15569,3937" to="1556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D/cIAAADcAAAADwAAAGRycy9kb3ducmV2LnhtbESPQWsCMRSE70L/Q3gFb5qtyqpbo9hC&#10;wdvi2t4fm9fs0s3LkkTd/nsjCB6HmfmG2ewG24kL+dA6VvA2zUAQ1063bBR8n74mKxAhImvsHJOC&#10;fwqw276MNlhod+UjXapoRIJwKFBBE2NfSBnqhiyGqeuJk/frvMWYpDdSe7wmuO3kLMtyabHltNBg&#10;T58N1X/V2Sr4MeUC/UdY57qs6DRzi9IsnVLj12H/DiLSEJ/hR/ugFczzJdzPpCM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tD/cIAAADcAAAADwAAAAAAAAAAAAAA&#10;AAChAgAAZHJzL2Rvd25yZXYueG1sUEsFBgAAAAAEAAQA+QAAAJADAAAAAA==&#10;" strokecolor="black [3213]" strokeweight=".25pt"/>
                </v:group>
                <v:group id="Group 368" o:spid="_x0000_s1147" style="position:absolute;left:16450;top:3341;width:171;height:191" coordorigin="1645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line id="Straight Connector 369" o:spid="_x0000_s1148" style="position:absolute;visibility:visible;mso-wrap-style:square" from="16450,3436" to="166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mtcQAAADcAAAADwAAAGRycy9kb3ducmV2LnhtbESPQWvCQBSE74X+h+UVequbWglt6ipF&#10;kORqLO31kX1NlmbfxuwaY369Kwgeh5n5hlmuR9uKgXpvHCt4nSUgiCunDdcKvvfbl3cQPiBrbB2T&#10;gjN5WK8eH5aYaXfiHQ1lqEWEsM9QQRNCl0npq4Ys+pnriKP353qLIcq+lrrHU4TbVs6TJJUWDceF&#10;BjvaNFT9l0er4PBD+XYapu5gprDY8K+pi9wo9fw0fn2CCDSGe/jWLrSCt/QDrmfiEZ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4Sa1xAAAANwAAAAPAAAAAAAAAAAA&#10;AAAAAKECAABkcnMvZG93bnJldi54bWxQSwUGAAAAAAQABAD5AAAAkgMAAAAA&#10;" strokecolor="black [3213]" strokeweight=".25pt"/>
                  <v:line id="Straight Connector 370" o:spid="_x0000_s1149" style="position:absolute;flip:y;visibility:visible;mso-wrap-style:square" from="16522,3341" to="1652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VMAAAADcAAAADwAAAGRycy9kb3ducmV2LnhtbERPz2vCMBS+D/wfwhN2m6larOuM4oTB&#10;bmWt3h/NW1rWvJQks91/vxwGO358vw+n2Q7iTj70jhWsVxkI4tbpno2Ca/P2tAcRIrLGwTEp+KEA&#10;p+Pi4YCldhN/0L2ORqQQDiUq6GIcSylD25HFsHIjceI+nbcYE/RGao9TCreD3GTZTlrsOTV0ONKl&#10;o/ar/rYKbqbK0b+G552uamo2Lq9M4ZR6XM7nFxCR5vgv/nO/awXbIs1PZ9IRkM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bTVTAAAAA3AAAAA8AAAAAAAAAAAAAAAAA&#10;oQIAAGRycy9kb3ducmV2LnhtbFBLBQYAAAAABAAEAPkAAACOAwAAAAA=&#10;" strokecolor="black [3213]" strokeweight=".25pt"/>
                </v:group>
                <v:group id="Group 371" o:spid="_x0000_s1150" style="position:absolute;left:16450;top:3508;width:171;height:190" coordorigin="1645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line id="Straight Connector 372" o:spid="_x0000_s1151" style="position:absolute;visibility:visible;mso-wrap-style:square" from="16450,3603" to="1662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iGcIAAADcAAAADwAAAGRycy9kb3ducmV2LnhtbESPT4vCMBTE78J+h/AW9qbpqrhSjbII&#10;olf/4F4fzbMNNi+1ibXbT28EweMwM79h5svWlqKh2hvHCr4HCQjizGnDuYLjYd2fgvABWWPpmBT8&#10;k4fl4qM3x1S7O++o2YdcRAj7FBUUIVSplD4ryKIfuIo4emdXWwxR1rnUNd4j3JZymCQTadFwXCiw&#10;olVB2WV/swquJ9qsu6arrqYL4xX/mXy7MUp9fba/MxCB2vAOv9pbrWD0M4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wiGcIAAADcAAAADwAAAAAAAAAAAAAA&#10;AAChAgAAZHJzL2Rvd25yZXYueG1sUEsFBgAAAAAEAAQA+QAAAJADAAAAAA==&#10;" strokecolor="black [3213]" strokeweight=".25pt"/>
                  <v:line id="Straight Connector 373" o:spid="_x0000_s1152" style="position:absolute;flip:y;visibility:visible;mso-wrap-style:square" from="16522,3508" to="1652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TI8IAAADcAAAADwAAAGRycy9kb3ducmV2LnhtbESPW2sCMRSE3wv+h3AE32rWC15Wo1hB&#10;6NvSVd8Pm2N2cXOyJKmu/74pFPo4zMw3zHbf21Y8yIfGsYLJOANBXDndsFFwOZ/eVyBCRNbYOiYF&#10;Lwqw3w3etphr9+QvepTRiAThkKOCOsYulzJUNVkMY9cRJ+/mvMWYpDdSe3wmuG3lNMsW0mLDaaHG&#10;jo41Vffy2yq4mmKO/iOsF7oo6Tx188IsnVKjYX/YgIjUx//wX/tTK5gtZ/B7Jh0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nTI8IAAADcAAAADwAAAAAAAAAAAAAA&#10;AAChAgAAZHJzL2Rvd25yZXYueG1sUEsFBgAAAAAEAAQA+QAAAJADAAAAAA==&#10;" strokecolor="black [3213]" strokeweight=".25pt"/>
                </v:group>
                <v:group id="Group 374" o:spid="_x0000_s1153" style="position:absolute;left:16450;top:3770;width:171;height:190" coordorigin="1645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Straight Connector 375" o:spid="_x0000_s1154" style="position:absolute;visibility:visible;mso-wrap-style:square" from="16450,3865" to="1662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6bcMAAADcAAAADwAAAGRycy9kb3ducmV2LnhtbESPQWvCQBSE7wX/w/IK3uqm1VaJ2YgI&#10;oteq1Osj+0wWs29jdhtjfn23UOhxmJlvmGzV21p01HrjWMHrJAFBXDhtuFRwOm5fFiB8QNZYOyYF&#10;D/KwykdPGaba3fmTukMoRYSwT1FBFUKTSumLiiz6iWuIo3dxrcUQZVtK3eI9wm0t35LkQ1o0HBcq&#10;bGhTUXE9fFsFty/abYduaG5mCLMNn0253xmlxs/9egkiUB/+w3/tvVYwnb/D75l4B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1um3DAAAA3AAAAA8AAAAAAAAAAAAA&#10;AAAAoQIAAGRycy9kb3ducmV2LnhtbFBLBQYAAAAABAAEAPkAAACRAwAAAAA=&#10;" strokecolor="black [3213]" strokeweight=".25pt"/>
                  <v:line id="Straight Connector 376" o:spid="_x0000_s1155" style="position:absolute;flip:y;visibility:visible;mso-wrap-style:square" from="16522,3770" to="1652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wu8IAAADcAAAADwAAAGRycy9kb3ducmV2LnhtbESPQWsCMRSE70L/Q3gFb5qtyqpbo9hC&#10;wdvi2t4fm9fs0s3LkkTd/nsjCB6HmfmG2ewG24kL+dA6VvA2zUAQ1063bBR8n74mKxAhImvsHJOC&#10;fwqw276MNlhod+UjXapoRIJwKFBBE2NfSBnqhiyGqeuJk/frvMWYpDdSe7wmuO3kLMtyabHltNBg&#10;T58N1X/V2Sr4MeUC/UdY57qs6DRzi9IsnVLj12H/DiLSEJ/hR/ugFcyXOdzPpCM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5wu8IAAADcAAAADwAAAAAAAAAAAAAA&#10;AAChAgAAZHJzL2Rvd25yZXYueG1sUEsFBgAAAAAEAAQA+QAAAJADAAAAAA==&#10;" strokecolor="black [3213]" strokeweight=".25pt"/>
                </v:group>
                <v:group id="Group 377" o:spid="_x0000_s1156" style="position:absolute;left:16450;top:3960;width:171;height:191" coordorigin="1645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line id="Straight Connector 378" o:spid="_x0000_s1157" style="position:absolute;visibility:visible;mso-wrap-style:square" from="16450,4056" to="1662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V88EAAADcAAAADwAAAGRycy9kb3ducmV2LnhtbERPz2vCMBS+C/4P4Q282XRTttE1FRFE&#10;rzpx10fzloY1L7XJate/fjkMdvz4fpeb0bVioD5YzwoesxwEce21ZaPg8r5fvoIIEVlj65kU/FCA&#10;TTWflVhof+cTDedoRArhUKCCJsaukDLUDTkMme+IE/fpe4cxwd5I3eM9hbtWPuX5s3RoOTU02NGu&#10;ofrr/O0U3K502E/D1N3sFNc7/rDmeLBKLR7G7RuISGP8F/+5j1rB6iWtTWfSEZ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dBXzwQAAANwAAAAPAAAAAAAAAAAAAAAA&#10;AKECAABkcnMvZG93bnJldi54bWxQSwUGAAAAAAQABAD5AAAAjwMAAAAA&#10;" strokecolor="black [3213]" strokeweight=".25pt"/>
                  <v:line id="Straight Connector 379" o:spid="_x0000_s1158" style="position:absolute;flip:y;visibility:visible;mso-wrap-style:square" from="16522,3960" to="1652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kycIAAADcAAAADwAAAGRycy9kb3ducmV2LnhtbESPW2sCMRSE3wv+h3AE32rWC15Wo9iC&#10;0Lelq74fNsfs4uZkSaKu/74pFPo4zMw3zHbf21Y8yIfGsYLJOANBXDndsFFwPh3fVyBCRNbYOiYF&#10;Lwqw3w3etphr9+RvepTRiAThkKOCOsYulzJUNVkMY9cRJ+/qvMWYpDdSe3wmuG3lNMsW0mLDaaHG&#10;jj5rqm7l3Sq4mGKO/iOsF7oo6TR188IsnVKjYX/YgIjUx//wX/tLK5gt1/B7Jh0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HkycIAAADcAAAADwAAAAAAAAAAAAAA&#10;AAChAgAAZHJzL2Rvd25yZXYueG1sUEsFBgAAAAAEAAQA+QAAAJADAAAAAA==&#10;" strokecolor="black [3213]" strokeweight=".25pt"/>
                </v:group>
                <v:group id="Group 380" o:spid="_x0000_s1159" style="position:absolute;left:29214;top:3341;width:170;height:191" coordorigin="29214,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Straight Connector 381" o:spid="_x0000_s1160" style="position:absolute;visibility:visible;mso-wrap-style:square" from="29214,3436" to="2938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MScMAAADcAAAADwAAAGRycy9kb3ducmV2LnhtbESPQWvCQBSE7wX/w/IEb3WjlhLSrCKC&#10;xGtt0esj+5osZt/G7Jqk+fXdQqHHYWa+YfLdaBvRU+eNYwWrZQKCuHTacKXg8+P4nILwAVlj45gU&#10;fJOH3Xb2lGOm3cDv1J9DJSKEfYYK6hDaTEpf1mTRL11LHL0v11kMUXaV1B0OEW4buU6SV2nRcFyo&#10;saVDTeXt/LAK7hcqjlM/tXczhZcDX011KoxSi/m4fwMRaAz/4b/2SSvYpCv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bzEnDAAAA3AAAAA8AAAAAAAAAAAAA&#10;AAAAoQIAAGRycy9kb3ducmV2LnhtbFBLBQYAAAAABAAEAPkAAACRAwAAAAA=&#10;" strokecolor="black [3213]" strokeweight=".25pt"/>
                  <v:line id="Straight Connector 382" o:spid="_x0000_s1161" style="position:absolute;flip:y;visibility:visible;mso-wrap-style:square" from="29285,3341" to="2928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Gn8IAAADcAAAADwAAAGRycy9kb3ducmV2LnhtbESPQWsCMRSE70L/Q3gFb5rtKmpXo9hC&#10;wdviau+PzTO7dPOyJFG3/94UCh6HmfmG2ewG24kb+dA6VvA2zUAQ1063bBScT1+TFYgQkTV2jknB&#10;LwXYbV9GGyy0u/ORblU0IkE4FKigibEvpAx1QxbD1PXEybs4bzEm6Y3UHu8JbjuZZ9lCWmw5LTTY&#10;02dD9U91tQq+TTlH/xHeF7qs6JS7eWmWTqnx67Bfg4g0xGf4v33QCmarHP7Op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AGn8IAAADcAAAADwAAAAAAAAAAAAAA&#10;AAChAgAAZHJzL2Rvd25yZXYueG1sUEsFBgAAAAAEAAQA+QAAAJADAAAAAA==&#10;" strokecolor="black [3213]" strokeweight=".25pt"/>
                </v:group>
                <v:group id="Group 383" o:spid="_x0000_s1162" style="position:absolute;left:29214;top:3508;width:170;height:190" coordorigin="29214,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line id="Straight Connector 384" o:spid="_x0000_s1163" style="position:absolute;visibility:visible;mso-wrap-style:square" from="29214,3603" to="29384,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v0cIAAADcAAAADwAAAGRycy9kb3ducmV2LnhtbESPT4vCMBTE78J+h/AWvNl0VxHpGmUR&#10;RK/+Qa+P5m0btnmpTay1n94IgsdhZn7DzJedrURLjTeOFXwlKQji3GnDhYLjYT2agfABWWPlmBTc&#10;ycNy8TGYY6bdjXfU7kMhIoR9hgrKEOpMSp+XZNEnriaO3p9rLIYom0LqBm8Rbiv5naZTadFwXCix&#10;plVJ+f/+ahVcTrRZ921fX0wfJis+m2K7MUoNP7vfHxCBuvAOv9pbrWA8m8D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xv0cIAAADcAAAADwAAAAAAAAAAAAAA&#10;AAChAgAAZHJzL2Rvd25yZXYueG1sUEsFBgAAAAAEAAQA+QAAAJADAAAAAA==&#10;" strokecolor="black [3213]" strokeweight=".25pt"/>
                  <v:line id="Straight Connector 385" o:spid="_x0000_s1164" style="position:absolute;flip:y;visibility:visible;mso-wrap-style:square" from="29285,3508" to="29285,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e68IAAADcAAAADwAAAGRycy9kb3ducmV2LnhtbESPT2sCMRTE7wW/Q3iCt5rVWv+sRrFC&#10;obfFVe+PzTO7uHlZkqjbb98UCj0OM/MbZrPrbSse5EPjWMFknIEgrpxu2Cg4nz5flyBCRNbYOiYF&#10;3xRgtx28bDDX7slHepTRiAThkKOCOsYulzJUNVkMY9cRJ+/qvMWYpDdSe3wmuG3lNMvm0mLDaaHG&#10;jg41VbfybhVcTDFD/xFWc12UdJq6WWEWTqnRsN+vQUTq43/4r/2lFbwt3+H3TDo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me68IAAADcAAAADwAAAAAAAAAAAAAA&#10;AAChAgAAZHJzL2Rvd25yZXYueG1sUEsFBgAAAAAEAAQA+QAAAJADAAAAAA==&#10;" strokecolor="black [3213]" strokeweight=".25pt"/>
                </v:group>
                <v:group id="Group 386" o:spid="_x0000_s1165" style="position:absolute;left:29214;top:3770;width:170;height:190" coordorigin="29214,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Straight Connector 387" o:spid="_x0000_s1166" style="position:absolute;visibility:visible;mso-wrap-style:square" from="29214,3865" to="2938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7xpsIAAADcAAAADwAAAGRycy9kb3ducmV2LnhtbESPT4vCMBTE78J+h/AW9qapq7hSjbII&#10;olf/4F4fzbMNNi+1ibXbT28EweMwM79h5svWlqKh2hvHCoaDBARx5rThXMHxsO5PQfiArLF0TAr+&#10;ycNy8dGbY6rdnXfU7EMuIoR9igqKEKpUSp8VZNEPXEUcvbOrLYYo61zqGu8Rbkv5nSQTadFwXCiw&#10;olVB2WV/swquJ9qsu6arrqYL4xX/mXy7MUp9fba/MxCB2vAOv9pbrWA0/YH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7xpsIAAADcAAAADwAAAAAAAAAAAAAA&#10;AAChAgAAZHJzL2Rvd25yZXYueG1sUEsFBgAAAAAEAAQA+QAAAJADAAAAAA==&#10;" strokecolor="black [3213]" strokeweight=".25pt"/>
                  <v:line id="Straight Connector 388" o:spid="_x0000_s1167" style="position:absolute;flip:y;visibility:visible;mso-wrap-style:square" from="29285,3770" to="2928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xdcAAAADcAAAADwAAAGRycy9kb3ducmV2LnhtbERPz2vCMBS+D/wfwhN2W1O1qOuM4oTB&#10;bmWt3h/NW1rWvJQks91/vxwGO358vw+n2Q7iTj70jhWsshwEcet0z0bBtXl72oMIEVnj4JgU/FCA&#10;03HxcMBSu4k/6F5HI1IIhxIVdDGOpZSh7chiyNxInLhP5y3GBL2R2uOUwu0g13m+lRZ7Tg0djnTp&#10;qP2qv62Cm6kK9K/heaurmpq1Kyqzc0o9LufzC4hIc/wX/7nftYLNPq1NZ9IRkM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4MXXAAAAA3AAAAA8AAAAAAAAAAAAAAAAA&#10;oQIAAGRycy9kb3ducmV2LnhtbFBLBQYAAAAABAAEAPkAAACOAwAAAAA=&#10;" strokecolor="black [3213]" strokeweight=".25pt"/>
                </v:group>
                <v:group id="Group 389" o:spid="_x0000_s1168" style="position:absolute;left:29214;top:3960;width:170;height:191" coordorigin="29214,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Straight Connector 390" o:spid="_x0000_s1169" style="position:absolute;visibility:visible;mso-wrap-style:square" from="29214,4056" to="29384,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7/D8EAAADcAAAADwAAAGRycy9kb3ducmV2LnhtbERPz2vCMBS+C/4P4Q282XRTxtY1FRFE&#10;rzpx10fzloY1L7XJate/fjkMdvz4fpeb0bVioD5YzwoesxwEce21ZaPg8r5fvoAIEVlj65kU/FCA&#10;TTWflVhof+cTDedoRArhUKCCJsaukDLUDTkMme+IE/fpe4cxwd5I3eM9hbtWPuX5s3RoOTU02NGu&#10;ofrr/O0U3K502E/D1N3sFNc7/rDmeLBKLR7G7RuISGP8F/+5j1rB6jXNT2fSEZ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v8PwQAAANwAAAAPAAAAAAAAAAAAAAAA&#10;AKECAABkcnMvZG93bnJldi54bWxQSwUGAAAAAAQABAD5AAAAjwMAAAAA&#10;" strokecolor="black [3213]" strokeweight=".25pt"/>
                  <v:line id="Straight Connector 391" o:spid="_x0000_s1170" style="position:absolute;flip:y;visibility:visible;mso-wrap-style:square" from="29285,3960" to="2928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ONcIAAADcAAAADwAAAGRycy9kb3ducmV2LnhtbESPQWvCQBSE7wX/w/KE3uomVrTGrKJC&#10;obfQ2N4f2ddNMPs27K6a/vuuIPQ4zMw3TLkbbS+u5EPnWEE+y0AQN053bBR8nd5f3kCEiKyxd0wK&#10;finAbjt5KrHQ7safdK2jEQnCoUAFbYxDIWVoWrIYZm4gTt6P8xZjkt5I7fGW4LaX8yxbSosdp4UW&#10;Bzq21Jzri1XwbaoF+kNYL3VV02nuFpVZOaWep+N+AyLSGP/Dj/aHVvC6zuF+Jh0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sONcIAAADcAAAADwAAAAAAAAAAAAAA&#10;AAChAgAAZHJzL2Rvd25yZXYueG1sUEsFBgAAAAAEAAQA+QAAAJADAAAAAA==&#10;" strokecolor="black [3213]" strokeweight=".25pt"/>
                </v:group>
                <v:group id="Group 392" o:spid="_x0000_s1171" style="position:absolute;left:30166;top:3365;width:171;height:191" coordorigin="30166,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line id="Straight Connector 393" o:spid="_x0000_s1172" style="position:absolute;visibility:visible;mso-wrap-style:square" from="30166,3460" to="3033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heMIAAADcAAAADwAAAGRycy9kb3ducmV2LnhtbESPQYvCMBSE78L+h/AW9qbpqohWoyyC&#10;6HVV9Pponm2wealNrN3++o0geBxm5htmsWptKRqqvXGs4HuQgCDOnDacKzgeNv0pCB+QNZaOScEf&#10;eVgtP3oLTLV78C81+5CLCGGfooIihCqV0mcFWfQDVxFH7+JqiyHKOpe6xkeE21IOk2QiLRqOCwVW&#10;tC4ou+7vVsHtRNtN13TVzXRhvOazyXdbo9TXZ/szBxGoDe/wq73TCkazETzPx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xheMIAAADcAAAADwAAAAAAAAAAAAAA&#10;AAChAgAAZHJzL2Rvd25yZXYueG1sUEsFBgAAAAAEAAQA+QAAAJADAAAAAA==&#10;" strokecolor="black [3213]" strokeweight=".25pt"/>
                  <v:line id="Straight Connector 394" o:spid="_x0000_s1173" style="position:absolute;flip:y;visibility:visible;mso-wrap-style:square" from="30238,3365" to="3023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ytrcIAAADcAAAADwAAAGRycy9kb3ducmV2LnhtbESPwWrDMBBE74H+g9hCboncxKSNE9mk&#10;hUJupk57X6yNbGqtjKQk7t9HhUKPw8y8YfbVZAdxJR96xwqelhkI4tbpno2Cz9P74gVEiMgaB8ek&#10;4IcCVOXDbI+Fdjf+oGsTjUgQDgUq6GIcCylD25HFsHQjcfLOzluMSXojtcdbgttBrrJsIy32nBY6&#10;HOmto/a7uVgFX6bO0b+G7UbXDZ1WLq/Ns1Nq/jgddiAiTfE//Nc+agXrbQ6/Z9IR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ytrcIAAADcAAAADwAAAAAAAAAAAAAA&#10;AAChAgAAZHJzL2Rvd25yZXYueG1sUEsFBgAAAAAEAAQA+QAAAJADAAAAAA==&#10;" strokecolor="black [3213]" strokeweight=".25pt"/>
                </v:group>
                <v:group id="Group 395" o:spid="_x0000_s1174" style="position:absolute;left:30166;top:3532;width:171;height:190" coordorigin="30166,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Straight Connector 396" o:spid="_x0000_s1175" style="position:absolute;visibility:visible;mso-wrap-style:square" from="30166,3627" to="3033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C4MQAAADcAAAADwAAAGRycy9kb3ducmV2LnhtbESPQWvCQBSE74X+h+UVequbWglt6ipF&#10;kORqLO31kX1NlmbfxuwaY369Kwgeh5n5hlmuR9uKgXpvHCt4nSUgiCunDdcKvvfbl3cQPiBrbB2T&#10;gjN5WK8eH5aYaXfiHQ1lqEWEsM9QQRNCl0npq4Ys+pnriKP353qLIcq+lrrHU4TbVs6TJJUWDceF&#10;BjvaNFT9l0er4PBD+XYapu5gprDY8K+pi9wo9fw0fn2CCDSGe/jWLrSCt48UrmfiEZ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8LgxAAAANwAAAAPAAAAAAAAAAAA&#10;AAAAAKECAABkcnMvZG93bnJldi54bWxQSwUGAAAAAAQABAD5AAAAkgMAAAAA&#10;" strokecolor="black [3213]" strokeweight=".25pt"/>
                  <v:line id="Straight Connector 397" o:spid="_x0000_s1176" style="position:absolute;flip:y;visibility:visible;mso-wrap-style:square" from="30238,3532" to="3023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z2sIAAADcAAAADwAAAGRycy9kb3ducmV2LnhtbESPW2sCMRSE3wv+h3AE32rWC15Wo9iC&#10;0Lelq74fNsfs4uZkSaKu/74pFPo4zMw3zHbf21Y8yIfGsYLJOANBXDndsFFwPh3fVyBCRNbYOiYF&#10;Lwqw3w3etphr9+RvepTRiAThkKOCOsYulzJUNVkMY9cRJ+/qvMWYpDdSe3wmuG3lNMsW0mLDaaHG&#10;jj5rqm7l3Sq4mGKO/iOsF7oo6TR188IsnVKjYX/YgIjUx//wX/tLK5itl/B7Jh0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z2sIAAADcAAAADwAAAAAAAAAAAAAA&#10;AAChAgAAZHJzL2Rvd25yZXYueG1sUEsFBgAAAAAEAAQA+QAAAJADAAAAAA==&#10;" strokecolor="black [3213]" strokeweight=".25pt"/>
                </v:group>
                <v:group id="Group 398" o:spid="_x0000_s1177" style="position:absolute;left:30166;top:3794;width:171;height:190" coordorigin="30166,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line id="Straight Connector 399" o:spid="_x0000_s1178" style="position:absolute;visibility:visible;mso-wrap-style:square" from="30166,3889" to="3033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WksIAAADcAAAADwAAAGRycy9kb3ducmV2LnhtbESPT4vCMBTE78J+h/AW9qapq8hajbII&#10;olf/4F4fzbMNNi+1ibXbT28EweMwM79h5svWlqKh2hvHCoaDBARx5rThXMHxsO7/gPABWWPpmBT8&#10;k4fl4qM3x1S7O++o2YdcRAj7FBUUIVSplD4ryKIfuIo4emdXWwxR1rnUNd4j3JbyO0km0qLhuFBg&#10;RauCssv+ZhVcT7RZd01XXU0Xxiv+M/l2Y5T6+mx/ZyACteEdfrW3WsFoOoX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RWksIAAADcAAAADwAAAAAAAAAAAAAA&#10;AAChAgAAZHJzL2Rvd25yZXYueG1sUEsFBgAAAAAEAAQA+QAAAJADAAAAAA==&#10;" strokecolor="black [3213]" strokeweight=".25pt"/>
                  <v:line id="Straight Connector 400" o:spid="_x0000_s1179" style="position:absolute;flip:y;visibility:visible;mso-wrap-style:square" from="30238,3794" to="3023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fzTL4AAADcAAAADwAAAGRycy9kb3ducmV2LnhtbERPy4rCMBTdC/MP4Q7MTtOR4qMaZRSE&#10;2RWr7i/NNS02NyWJ2vn7yUJweTjv9XawnXiQD61jBd+TDARx7XTLRsH5dBgvQISIrLFzTAr+KMB2&#10;8zFaY6Hdk4/0qKIRKYRDgQqaGPtCylA3ZDFMXE+cuKvzFmOC3kjt8ZnCbSenWTaTFltODQ32tG+o&#10;vlV3q+Biyhz9LixnuqzoNHV5aeZOqa/P4WcFItIQ3+KX+1cryLM0P51JR0B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t/NMvgAAANwAAAAPAAAAAAAAAAAAAAAAAKEC&#10;AABkcnMvZG93bnJldi54bWxQSwUGAAAAAAQABAD5AAAAjAMAAAAA&#10;" strokecolor="black [3213]" strokeweight=".25pt"/>
                </v:group>
                <v:group id="Group 401" o:spid="_x0000_s1180" style="position:absolute;left:30166;top:3984;width:171;height:191" coordorigin="30166,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line id="Straight Connector 402" o:spid="_x0000_s1181" style="position:absolute;visibility:visible;mso-wrap-style:square" from="30166,4079" to="30337,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cAcMAAADcAAAADwAAAGRycy9kb3ducmV2LnhtbESPwWrDMBBE74H+g9hCb4ncYEpwI5tg&#10;CPG1aWmui7W1RayVbamO66+vCoUch5l5w+yL2XZiotEbxwqeNwkI4tppw42Cj/fjegfCB2SNnWNS&#10;8EMeivxhtcdMuxu/0XQOjYgQ9hkqaEPoMyl93ZJFv3E9cfS+3GgxRDk2Uo94i3DbyW2SvEiLhuNC&#10;iz2VLdXX87dVMHzS6bhMSz+YJaQlX0xTnYxST4/z4RVEoDncw//tSitIky38nYlH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wnAHDAAAA3AAAAA8AAAAAAAAAAAAA&#10;AAAAoQIAAGRycy9kb3ducmV2LnhtbFBLBQYAAAAABAAEAPkAAACRAwAAAAA=&#10;" strokecolor="black [3213]" strokeweight=".25pt"/>
                  <v:line id="Straight Connector 403" o:spid="_x0000_s1182" style="position:absolute;flip:y;visibility:visible;mso-wrap-style:square" from="30238,3984" to="302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tO8IAAADcAAAADwAAAGRycy9kb3ducmV2LnhtbESPT2sCMRTE7wW/Q3iCt5pVF/+sRrGF&#10;Qm9LV70/Ns/s4uZlSaJuv31TKPQ4zMxvmN1hsJ14kA+tYwWzaQaCuHa6ZaPgfPp4XYMIEVlj55gU&#10;fFOAw370ssNCuyd/0aOKRiQIhwIVNDH2hZShbshimLqeOHlX5y3GJL2R2uMzwW0n51m2lBZbTgsN&#10;9vTeUH2r7lbBxZQ5+rewWeqyotPc5aVZOaUm4+G4BRFpiP/hv/anVpBnC/g9k4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VtO8IAAADcAAAADwAAAAAAAAAAAAAA&#10;AAChAgAAZHJzL2Rvd25yZXYueG1sUEsFBgAAAAAEAAQA+QAAAJADAAAAAA==&#10;" strokecolor="black [3213]" strokeweight=".25pt"/>
                </v:group>
                <v:group id="Group 404" o:spid="_x0000_s1183" style="position:absolute;left:42851;top:3294;width:171;height:190" coordorigin="42851,32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line id="Straight Connector 405" o:spid="_x0000_s1184" style="position:absolute;visibility:visible;mso-wrap-style:square" from="42851,3389" to="43022,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kEdcMAAADcAAAADwAAAGRycy9kb3ducmV2LnhtbESPwWrDMBBE74H+g9hCbrHc4obiWgkh&#10;YJxr05BeF2tri1grx1Ic119fFQo9DjPzhim2k+3ESIM3jhU8JSkI4tppw42C00e5egXhA7LGzjEp&#10;+CYP283DosBcuzu/03gMjYgQ9jkqaEPocyl93ZJFn7ieOHpfbrAYohwaqQe8R7jt5HOarqVFw3Gh&#10;xZ72LdWX480quJ6pKudx7q9mDtmeP01zqIxSy8dp9wYi0BT+w3/tg1aQpS/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ZBHXDAAAA3AAAAA8AAAAAAAAAAAAA&#10;AAAAoQIAAGRycy9kb3ducmV2LnhtbFBLBQYAAAAABAAEAPkAAACRAwAAAAA=&#10;" strokecolor="black [3213]" strokeweight=".25pt"/>
                  <v:line id="Straight Connector 406" o:spid="_x0000_s1185" style="position:absolute;flip:y;visibility:visible;mso-wrap-style:square" from="42923,3294" to="4292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Oo8IAAADcAAAADwAAAGRycy9kb3ducmV2LnhtbESPwWrDMBBE74H8g9hAb4ncYNzWsRyS&#10;QiE3U6e9L9ZGNrVWRlIT9++rQKHHYWbeMNV+tqO4kg+DYwWPmwwEcef0wEbBx/lt/QwiRGSNo2NS&#10;8EMB9vVyUWGp3Y3f6dpGIxKEQ4kK+hinUsrQ9WQxbNxEnLyL8xZjkt5I7fGW4HaU2ywrpMWB00KP&#10;E7321H2131bBp2ly9MfwUuimpfPW5Y15cko9rObDDkSkOf6H/9onrSDPCrifSUdA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LOo8IAAADcAAAADwAAAAAAAAAAAAAA&#10;AAChAgAAZHJzL2Rvd25yZXYueG1sUEsFBgAAAAAEAAQA+QAAAJADAAAAAA==&#10;" strokecolor="black [3213]" strokeweight=".25pt"/>
                </v:group>
                <v:group id="Group 407" o:spid="_x0000_s1186" style="position:absolute;left:42851;top:3460;width:171;height:191" coordorigin="42851,34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Straight Connector 408" o:spid="_x0000_s1187" style="position:absolute;visibility:visible;mso-wrap-style:square" from="42851,3556" to="4302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r674AAADcAAAADwAAAGRycy9kb3ducmV2LnhtbERPTYvCMBC9C/sfwgjeNHURkWosIohe&#10;dUWvQzO2wWbSNtna7a/fHASPj/e9yXpbiY5abxwrmM8SEMS504YLBdefw3QFwgdkjZVjUvBHHrLt&#10;12iDqXYvPlN3CYWIIexTVFCGUKdS+rwki37mauLIPVxrMUTYFlK3+IrhtpLfSbKUFg3HhhJr2peU&#10;Py+/VkFzo+Nh6Ia6MUNY7PluitPRKDUZ97s1iEB9+Ijf7pNWsEji2ngmHgG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2KvrvgAAANwAAAAPAAAAAAAAAAAAAAAAAKEC&#10;AABkcnMvZG93bnJldi54bWxQSwUGAAAAAAQABAD5AAAAjAMAAAAA&#10;" strokecolor="black [3213]" strokeweight=".25pt"/>
                  <v:line id="Straight Connector 409" o:spid="_x0000_s1188" style="position:absolute;flip:y;visibility:visible;mso-wrap-style:square" from="42923,3460" to="4292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a0cIAAADcAAAADwAAAGRycy9kb3ducmV2LnhtbESPwWrDMBBE74H8g9hAb4mcYNLGtRza&#10;QqE3Uzu9L9ZWNrFWRlIT5++jQqHHYWbeMOVxtqO4kA+DYwXbTQaCuHN6YKPg1L6vn0CEiKxxdEwK&#10;bhTgWC0XJRbaXfmTLk00IkE4FKigj3EqpAxdTxbDxk3Eyft23mJM0hupPV4T3I5yl2V7aXHgtNDj&#10;RG89defmxyr4MnWO/jUc9rpuqN25vDaPTqmH1fzyDCLSHP/Df+0PrSDPDvB7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1a0cIAAADcAAAADwAAAAAAAAAAAAAA&#10;AAChAgAAZHJzL2Rvd25yZXYueG1sUEsFBgAAAAAEAAQA+QAAAJADAAAAAA==&#10;" strokecolor="black [3213]" strokeweight=".25pt"/>
                </v:group>
                <v:group id="Group 410" o:spid="_x0000_s1189" style="position:absolute;left:42851;top:3722;width:171;height:191" coordorigin="42851,372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line id="Straight Connector 411" o:spid="_x0000_s1190" style="position:absolute;visibility:visible;mso-wrap-style:square" from="42851,3817" to="4302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Uq8MAAADcAAAADwAAAGRycy9kb3ducmV2LnhtbESPwWrDMBBE74X8g9hAbo3sYkpxooRi&#10;MPE1aWmui7WxRa2VY6mO46+PCoUeh5l5w2z3k+3ESIM3jhWk6wQEce204UbB50f5/AbCB2SNnWNS&#10;cCcP+93iaYu5djc+0ngKjYgQ9jkqaEPocyl93ZJFv3Y9cfQubrAYohwaqQe8Rbjt5EuSvEqLhuNC&#10;iz0VLdXfpx+r4PpFh3Ie5/5q5pAVfDZNdTBKrZbT+wZEoCn8h//alVaQpSn8nolHQO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7lKvDAAAA3AAAAA8AAAAAAAAAAAAA&#10;AAAAoQIAAGRycy9kb3ducmV2LnhtbFBLBQYAAAAABAAEAPkAAACRAwAAAAA=&#10;" strokecolor="black [3213]" strokeweight=".25pt"/>
                  <v:line id="Straight Connector 412" o:spid="_x0000_s1191" style="position:absolute;flip:y;visibility:visible;mso-wrap-style:square" from="42923,3722" to="429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efcEAAADcAAAADwAAAGRycy9kb3ducmV2LnhtbESPQWvCQBSE70L/w/IK3nRjCNamrqIF&#10;wVto1Psj+7oJzb4Nu1uN/94VCj0OM/MNs96OthdX8qFzrGAxz0AQN053bBScT4fZCkSIyBp7x6Tg&#10;TgG2m5fJGkvtbvxF1zoakSAcSlTQxjiUUoamJYth7gbi5H07bzEm6Y3UHm8JbnuZZ9lSWuw4LbQ4&#10;0GdLzU/9axVcTFWg34f3pa5qOuWuqMybU2r6Ou4+QEQa43/4r33UCopFDs8z6Qj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8F59wQAAANwAAAAPAAAAAAAAAAAAAAAA&#10;AKECAABkcnMvZG93bnJldi54bWxQSwUGAAAAAAQABAD5AAAAjwMAAAAA&#10;" strokecolor="black [3213]" strokeweight=".25pt"/>
                </v:group>
                <v:group id="Group 413" o:spid="_x0000_s1192" style="position:absolute;left:42851;top:3913;width:171;height:190" coordorigin="42851,3913"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line id="Straight Connector 414" o:spid="_x0000_s1193" style="position:absolute;visibility:visible;mso-wrap-style:square" from="42851,4008" to="4302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3M8EAAADcAAAADwAAAGRycy9kb3ducmV2LnhtbESPQYvCMBSE78L+h/AW9mZTlyJSjSKC&#10;6HVV9Pponm2wealNtnb76zeC4HGYmW+Yxaq3teio9caxgkmSgiAunDZcKjgdt+MZCB+QNdaOScEf&#10;eVgtP0YLzLV78A91h1CKCGGfo4IqhCaX0hcVWfSJa4ijd3WtxRBlW0rd4iPCbS2/03QqLRqOCxU2&#10;tKmouB1+rYL7mXbboRuauxlCtuGLKfc7o9TXZ7+egwjUh3f41d5rBdkkg+eZe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TDczwQAAANwAAAAPAAAAAAAAAAAAAAAA&#10;AKECAABkcnMvZG93bnJldi54bWxQSwUGAAAAAAQABAD5AAAAjwMAAAAA&#10;" strokecolor="black [3213]" strokeweight=".25pt"/>
                  <v:line id="Straight Connector 415" o:spid="_x0000_s1194" style="position:absolute;flip:y;visibility:visible;mso-wrap-style:square" from="42923,3913" to="42923,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nGCcIAAADcAAAADwAAAGRycy9kb3ducmV2LnhtbESPwWrDMBBE74X8g9hAbo3s4CaNayU0&#10;gUJvpk56X6yNbGqtjKQmzt9XhUKPw8y8Yar9ZAdxJR96xwryZQaCuHW6Z6PgfHp7fAYRIrLGwTEp&#10;uFOA/W72UGGp3Y0/6NpEIxKEQ4kKuhjHUsrQdmQxLN1InLyL8xZjkt5I7fGW4HaQqyxbS4s9p4UO&#10;Rzp21H4131bBp6kL9IewXeu6odPKFbXZOKUW8+n1BUSkKf6H/9rvWkGRP8H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nGCcIAAADcAAAADwAAAAAAAAAAAAAA&#10;AAChAgAAZHJzL2Rvd25yZXYueG1sUEsFBgAAAAAEAAQA+QAAAJADAAAAAA==&#10;" strokecolor="black [3213]" strokeweight=".25pt"/>
                </v:group>
                <v:group id="Group 416" o:spid="_x0000_s1195" style="position:absolute;left:43804;top:3317;width:170;height:191" coordorigin="43804,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line id="Straight Connector 417" o:spid="_x0000_s1196" style="position:absolute;visibility:visible;mso-wrap-style:square" from="43804,3413" to="43974,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6pRMMAAADcAAAADwAAAGRycy9kb3ducmV2LnhtbESPQWvCQBSE7wX/w/KE3upGCa1EVxFB&#10;zNW0tNdH9pksZt/G7DaJ+fXdQqHHYWa+Ybb70Taip84bxwqWiwQEcem04UrBx/vpZQ3CB2SNjWNS&#10;8CAP+93saYuZdgNfqC9CJSKEfYYK6hDaTEpf1mTRL1xLHL2r6yyGKLtK6g6HCLeNXCXJq7RoOC7U&#10;2NKxpvJWfFsF9086n6Z+au9mCumRv0yVn41Sz/PxsAERaAz/4b92rhWkyzf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qUTDAAAA3AAAAA8AAAAAAAAAAAAA&#10;AAAAoQIAAGRycy9kb3ducmV2LnhtbFBLBQYAAAAABAAEAPkAAACRAwAAAAA=&#10;" strokecolor="black [3213]" strokeweight=".25pt"/>
                  <v:line id="Straight Connector 418" o:spid="_x0000_s1197" style="position:absolute;flip:y;visibility:visible;mso-wrap-style:square" from="43875,3317" to="43875,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pl74AAADcAAAADwAAAGRycy9kb3ducmV2LnhtbERPTYvCMBC9C/6HMMLeNFWKrtUourCw&#10;t2Jd70MzpsVmUpKo3X+/OQgeH+97ux9sJx7kQ+tYwXyWgSCunW7ZKPg9f08/QYSIrLFzTAr+KMB+&#10;Nx5tsdDuySd6VNGIFMKhQAVNjH0hZagbshhmridO3NV5izFBb6T2+EzhtpOLLFtKiy2nhgZ7+mqo&#10;vlV3q+Biyhz9MayXuqzovHB5aVZOqY/JcNiAiDTEt/jl/tEK8nlam86kIyB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GGmXvgAAANwAAAAPAAAAAAAAAAAAAAAAAKEC&#10;AABkcnMvZG93bnJldi54bWxQSwUGAAAAAAQABAD5AAAAjAMAAAAA&#10;" strokecolor="black [3213]" strokeweight=".25pt"/>
                </v:group>
                <v:group id="Group 419" o:spid="_x0000_s1198" style="position:absolute;left:43804;top:3484;width:170;height:191" coordorigin="43804,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Straight Connector 420" o:spid="_x0000_s1199" style="position:absolute;visibility:visible;mso-wrap-style:square" from="43804,3579" to="43974,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7jcAAAADcAAAADwAAAGRycy9kb3ducmV2LnhtbERPz2vCMBS+C/4P4Qm72XQiMrqmMgSx&#10;1znZro/mrQ1rXmoT29q/fjkIHj++3/l+sq0YqPfGsYLXJAVBXDltuFZw+Tqu30D4gKyxdUwK7uRh&#10;XywXOWbajfxJwznUIoawz1BBE0KXSemrhiz6xHXEkft1vcUQYV9L3eMYw20rN2m6kxYNx4YGOzo0&#10;VP2db1bB9ZtOx3mYu6uZw/bAP6YuT0apl9X08Q4i0BSe4oe71Aq2mzg/nolH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b+43AAAAA3AAAAA8AAAAAAAAAAAAAAAAA&#10;oQIAAGRycy9kb3ducmV2LnhtbFBLBQYAAAAABAAEAPkAAACOAwAAAAA=&#10;" strokecolor="black [3213]" strokeweight=".25pt"/>
                  <v:line id="Straight Connector 421" o:spid="_x0000_s1200" style="position:absolute;flip:y;visibility:visible;mso-wrap-style:square" from="43875,3484" to="4387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Kt8EAAADcAAAADwAAAGRycy9kb3ducmV2LnhtbESPQWvCQBSE70L/w/IK3nRjCNamrqIF&#10;wVto1Psj+7oJzb4Nu1uN/94VCj0OM/MNs96OthdX8qFzrGAxz0AQN053bBScT4fZCkSIyBp7x6Tg&#10;TgG2m5fJGkvtbvxF1zoakSAcSlTQxjiUUoamJYth7gbi5H07bzEm6Y3UHm8JbnuZZ9lSWuw4LbQ4&#10;0GdLzU/9axVcTFWg34f3pa5qOuWuqMybU2r6Ou4+QEQa43/4r33UCop8Ac8z6Qj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gq3wQAAANwAAAAPAAAAAAAAAAAAAAAA&#10;AKECAABkcnMvZG93bnJldi54bWxQSwUGAAAAAAQABAD5AAAAjwMAAAAA&#10;" strokecolor="black [3213]" strokeweight=".25pt"/>
                </v:group>
                <v:group id="Group 422" o:spid="_x0000_s1201" style="position:absolute;left:43804;top:3746;width:170;height:191" coordorigin="43804,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line id="Straight Connector 423" o:spid="_x0000_s1202" style="position:absolute;visibility:visible;mso-wrap-style:square" from="43804,3841" to="43974,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ll+sMAAADcAAAADwAAAGRycy9kb3ducmV2LnhtbESPQWvCQBSE7wX/w/IEb3XTGIpEVymC&#10;xGvT0l4f2WeymH0bs2uM+fXdQqHHYWa+Ybb70bZioN4bxwpelgkI4sppw7WCz4/j8xqED8gaW8ek&#10;4EEe9rvZ0xZz7e78TkMZahEh7HNU0ITQ5VL6qiGLfuk64uidXW8xRNnXUvd4j3DbyjRJXqVFw3Gh&#10;wY4ODVWX8mYVXL+oOE7D1F3NFLIDf5v6VBilFvPxbQMi0Bj+w3/tk1aQpSv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JZfrDAAAA3AAAAA8AAAAAAAAAAAAA&#10;AAAAoQIAAGRycy9kb3ducmV2LnhtbFBLBQYAAAAABAAEAPkAAACRAwAAAAA=&#10;" strokecolor="black [3213]" strokeweight=".25pt"/>
                  <v:line id="Straight Connector 424" o:spid="_x0000_s1203" style="position:absolute;flip:y;visibility:visible;mso-wrap-style:square" from="43875,3746" to="43875,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pL8EAAADcAAAADwAAAGRycy9kb3ducmV2LnhtbESPQWvCQBSE7wX/w/IEb3XTEKyNrqKC&#10;0FtotPdH9rkJzb4Nu6um/75bEDwOM/MNs96Othc38qFzrOBtnoEgbpzu2Cg4n46vSxAhImvsHZOC&#10;Xwqw3Uxe1lhqd+cvutXRiAThUKKCNsahlDI0LVkMczcQJ+/ivMWYpDdSe7wnuO1lnmULabHjtNDi&#10;QIeWmp/6ahV8m6pAvw8fC13VdMpdUZl3p9RsOu5WICKN8Rl+tD+1giIv4P9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OakvwQAAANwAAAAPAAAAAAAAAAAAAAAA&#10;AKECAABkcnMvZG93bnJldi54bWxQSwUGAAAAAAQABAD5AAAAjwMAAAAA&#10;" strokecolor="black [3213]" strokeweight=".25pt"/>
                </v:group>
                <v:group id="Group 425" o:spid="_x0000_s1204" style="position:absolute;left:43804;top:3937;width:170;height:190" coordorigin="43804,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line id="Straight Connector 426" o:spid="_x0000_s1205" style="position:absolute;visibility:visible;mso-wrap-style:square" from="43804,4032" to="439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7GYsMAAADcAAAADwAAAGRycy9kb3ducmV2LnhtbESPQWvCQBSE7wX/w/IEb3WjiJTUTRAh&#10;xKu2tNdH9pksZt/G7Bpjfn23UOhxmJlvmF0+2lYM1HvjWMFqmYAgrpw2XCv4/Che30D4gKyxdUwK&#10;nuQhz2YvO0y1e/CJhnOoRYSwT1FBE0KXSumrhiz6peuIo3dxvcUQZV9L3eMjwm0r10mylRYNx4UG&#10;Ozo0VF3Pd6vg9kVlMQ1TdzNT2Bz429TH0ii1mI/7dxCBxvAf/msftYLNegu/Z+IR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mLDAAAA3AAAAA8AAAAAAAAAAAAA&#10;AAAAoQIAAGRycy9kb3ducmV2LnhtbFBLBQYAAAAABAAEAPkAAACRAwAAAAA=&#10;" strokecolor="black [3213]" strokeweight=".25pt"/>
                  <v:line id="Straight Connector 427" o:spid="_x0000_s1206" style="position:absolute;flip:y;visibility:visible;mso-wrap-style:square" from="43875,3937" to="4387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3WMEAAADcAAAADwAAAGRycy9kb3ducmV2LnhtbESPQWvCQBSE74X+h+UVvNVNQ1Cbukor&#10;CN6CUe+P7OsmNPs27G41/ntXEDwOM/MNs1yPthdn8qFzrOBjmoEgbpzu2Cg4HrbvCxAhImvsHZOC&#10;KwVYr15fllhqd+E9netoRIJwKFFBG+NQShmaliyGqRuIk/frvMWYpDdSe7wkuO1lnmUzabHjtNDi&#10;QJuWmr/63yo4mapA/xM+Z7qq6ZC7ojJzp9Tkbfz+AhFpjM/wo73TCop8Dvcz6Qj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6zdYwQAAANwAAAAPAAAAAAAAAAAAAAAA&#10;AKECAABkcnMvZG93bnJldi54bWxQSwUGAAAAAAQABAD5AAAAjwMAAAAA&#10;" strokecolor="black [3213]" strokeweight=".25pt"/>
                </v:group>
                <v:group id="Group 428" o:spid="_x0000_s1207" style="position:absolute;left:56578;top:3341;width:170;height:191" coordorigin="56578,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line id="Straight Connector 429" o:spid="_x0000_s1208" style="position:absolute;visibility:visible;mso-wrap-style:square" from="56578,3436" to="5674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SEMMAAADcAAAADwAAAGRycy9kb3ducmV2LnhtbESPQWvCQBSE7wX/w/IEb3VTCaVNXaUI&#10;Yq6mRa+P7DNZzL6N2TWJ+fXdQqHHYWa+Ydbb0Taip84bxwpelgkI4tJpw5WC76/98xsIH5A1No5J&#10;wYM8bDezpzVm2g18pL4IlYgQ9hkqqENoMyl9WZNFv3QtcfQurrMYouwqqTscItw2cpUkr9Ki4bhQ&#10;Y0u7msprcbcKbic67Kd+am9mCumOz6bKD0apxXz8/AARaAz/4b92rhWkq3f4PR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hUhDDAAAA3AAAAA8AAAAAAAAAAAAA&#10;AAAAoQIAAGRycy9kb3ducmV2LnhtbFBLBQYAAAAABAAEAPkAAACRAwAAAAA=&#10;" strokecolor="black [3213]" strokeweight=".25pt"/>
                  <v:line id="Straight Connector 430" o:spid="_x0000_s1209" style="position:absolute;flip:y;visibility:visible;mso-wrap-style:square" from="56649,3341" to="56649,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58cAAAADcAAAADwAAAGRycy9kb3ducmV2LnhtbERPz2vCMBS+D/Y/hDfwNtO54rQzLXMg&#10;7FbWzvujeaZlzUtJotb/3hwGO358v3fVbEdxIR8GxwpelhkI4s7pgY2Cn/bwvAERIrLG0TEpuFGA&#10;qnx82GGh3ZW/6dJEI1IIhwIV9DFOhZSh68liWLqJOHEn5y3GBL2R2uM1hdtRrrJsLS0OnBp6nOiz&#10;p+63OVsFR1Pn6Pdhu9Z1Q+3K5bV5c0otnuaPdxCR5vgv/nN/aQX5a5qfzqQjI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bOfHAAAAA3AAAAA8AAAAAAAAAAAAAAAAA&#10;oQIAAGRycy9kb3ducmV2LnhtbFBLBQYAAAAABAAEAPkAAACOAwAAAAA=&#10;" strokecolor="black [3213]" strokeweight=".25pt"/>
                </v:group>
                <v:group id="Group 431" o:spid="_x0000_s1210" style="position:absolute;left:56578;top:3508;width:170;height:190" coordorigin="56578,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Straight Connector 432" o:spid="_x0000_s1211" style="position:absolute;visibility:visible;mso-wrap-style:square" from="56578,3603" to="56748,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WvMMAAADcAAAADwAAAGRycy9kb3ducmV2LnhtbESPQWvCQBSE7wX/w/IEb3XTGIpEVymC&#10;xGvT0l4f2WeymH0bs2uM+fXdQqHHYWa+Ybb70bZioN4bxwpelgkI4sppw7WCz4/j8xqED8gaW8ek&#10;4EEe9rvZ0xZz7e78TkMZahEh7HNU0ITQ5VL6qiGLfuk64uidXW8xRNnXUvd4j3DbyjRJXqVFw3Gh&#10;wY4ODVWX8mYVXL+oOE7D1F3NFLIDf5v6VBilFvPxbQMi0Bj+w3/tk1aQrVL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cVrzDAAAA3AAAAA8AAAAAAAAAAAAA&#10;AAAAoQIAAGRycy9kb3ducmV2LnhtbFBLBQYAAAAABAAEAPkAAACRAwAAAAA=&#10;" strokecolor="black [3213]" strokeweight=".25pt"/>
                  <v:line id="Straight Connector 433" o:spid="_x0000_s1212" style="position:absolute;flip:y;visibility:visible;mso-wrap-style:square" from="56649,3508" to="56649,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nhsIAAADcAAAADwAAAGRycy9kb3ducmV2LnhtbESPwWrDMBBE74X8g9hAb42cxKSNazkk&#10;hUJupk57X6yNbGqtjKQk7t9HhUKPw8y8YcrdZAdxJR96xwqWiwwEcet0z0bB5+n96QVEiMgaB8ek&#10;4IcC7KrZQ4mFdjf+oGsTjUgQDgUq6GIcCylD25HFsHAjcfLOzluMSXojtcdbgttBrrJsIy32nBY6&#10;HOmto/a7uVgFX6bO0R/CdqPrhk4rl9fm2Sn1OJ/2ryAiTfE//Nc+agX5eg2/Z9IRk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mnhsIAAADcAAAADwAAAAAAAAAAAAAA&#10;AAChAgAAZHJzL2Rvd25yZXYueG1sUEsFBgAAAAAEAAQA+QAAAJADAAAAAA==&#10;" strokecolor="black [3213]" strokeweight=".25pt"/>
                </v:group>
                <v:group id="Group 434" o:spid="_x0000_s1213" style="position:absolute;left:56578;top:3770;width:170;height:190" coordorigin="56578,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Straight Connector 435" o:spid="_x0000_s1214" style="position:absolute;visibility:visible;mso-wrap-style:square" from="56578,3865" to="5674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OyMIAAADcAAAADwAAAGRycy9kb3ducmV2LnhtbESPT4vCMBTE78J+h/AW9qbpuipSjbII&#10;olf/oNdH82yDzUttYu32028EweMwM79h5svWlqKh2hvHCr4HCQjizGnDuYLjYd2fgvABWWPpmBT8&#10;kYfl4qM3x1S7B++o2YdcRAj7FBUUIVSplD4ryKIfuIo4ehdXWwxR1rnUNT4i3JZymCQTadFwXCiw&#10;olVB2XV/twpuJ9qsu6arbqYLoxWfTb7dGKW+PtvfGYhAbXiHX+2tVjD6GcP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XOyMIAAADcAAAADwAAAAAAAAAAAAAA&#10;AAChAgAAZHJzL2Rvd25yZXYueG1sUEsFBgAAAAAEAAQA+QAAAJADAAAAAA==&#10;" strokecolor="black [3213]" strokeweight=".25pt"/>
                  <v:line id="Straight Connector 436" o:spid="_x0000_s1215" style="position:absolute;flip:y;visibility:visible;mso-wrap-style:square" from="56649,3770" to="5664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4EHsIAAADcAAAADwAAAGRycy9kb3ducmV2LnhtbESPQWvCQBSE70L/w/IK3nRTDbFNXaUK&#10;Qm/B2N4f2ddNaPZt2N1q/PddQfA4zMw3zHo72l6cyYfOsYKXeQaCuHG6Y6Pg63SYvYIIEVlj75gU&#10;XCnAdvM0WWOp3YWPdK6jEQnCoUQFbYxDKWVoWrIY5m4gTt6P8xZjkt5I7fGS4LaXiywrpMWO00KL&#10;A+1ban7rP6vg21Q5+l14K3RV02nh8sqsnFLT5/HjHUSkMT7C9/anVpAvC7idSUd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4EHsIAAADcAAAADwAAAAAAAAAAAAAA&#10;AAChAgAAZHJzL2Rvd25yZXYueG1sUEsFBgAAAAAEAAQA+QAAAJADAAAAAA==&#10;" strokecolor="black [3213]" strokeweight=".25pt"/>
                </v:group>
                <v:group id="Group 437" o:spid="_x0000_s1216" style="position:absolute;left:56578;top:3960;width:170;height:191" coordorigin="56578,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line id="Straight Connector 438" o:spid="_x0000_s1217" style="position:absolute;visibility:visible;mso-wrap-style:square" from="56578,4056" to="5674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hVsAAAADcAAAADwAAAGRycy9kb3ducmV2LnhtbERPz2uDMBS+D/Y/hDfYbY3tyhiuUYog&#10;9dpubNeHedVQ86Imtda/fjkMdvz4fu/y2XZiotEbxwrWqwQEce204UbB12f58g7CB2SNnWNScCcP&#10;efb4sMNUuxsfaTqFRsQQ9ikqaEPoUyl93ZJFv3I9ceTObrQYIhwbqUe8xXDbyU2SvEmLhmNDiz0V&#10;LdWX09UqGL7pUC7T0g9mCduCf0xTHYxSz0/z/gNEoDn8i//clVawfY1r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0YVbAAAAA3AAAAA8AAAAAAAAAAAAAAAAA&#10;oQIAAGRycy9kb3ducmV2LnhtbFBLBQYAAAAABAAEAPkAAACOAwAAAAA=&#10;" strokecolor="black [3213]" strokeweight=".25pt"/>
                  <v:line id="Straight Connector 439" o:spid="_x0000_s1218" style="position:absolute;flip:y;visibility:visible;mso-wrap-style:square" from="56649,3960" to="56649,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bMIAAADcAAAADwAAAGRycy9kb3ducmV2LnhtbESPwWrDMBBE74H+g9hCboncxKSNE9mk&#10;hUJupk57X6yNbGqtjKQk7t9HhUKPw8y8YfbVZAdxJR96xwqelhkI4tbpno2Cz9P74gVEiMgaB8ek&#10;4IcCVOXDbI+Fdjf+oGsTjUgQDgUq6GIcCylD25HFsHQjcfLOzluMSXojtcdbgttBrrJsIy32nBY6&#10;HOmto/a7uVgFX6bO0b+G7UbXDZ1WLq/Ns1Nq/jgddiAiTfE//Nc+agX5egu/Z9IR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QbMIAAADcAAAADwAAAAAAAAAAAAAA&#10;AAChAgAAZHJzL2Rvd25yZXYueG1sUEsFBgAAAAAEAAQA+QAAAJADAAAAAA==&#10;" strokecolor="black [3213]" strokeweight=".25pt"/>
                </v:group>
                <v:group id="Group 440" o:spid="_x0000_s1219" style="position:absolute;left:57530;top:3365;width:171;height:191" coordorigin="57530,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line id="Straight Connector 441" o:spid="_x0000_s1220" style="position:absolute;visibility:visible;mso-wrap-style:square" from="57530,3460" to="5770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7tsEAAADcAAAADwAAAGRycy9kb3ducmV2LnhtbESPQYvCMBSE78L+h/AW9mZTlyJSjSKC&#10;6HVV9Pponm2wealNtnb76zeC4HGYmW+Yxaq3teio9caxgkmSgiAunDZcKjgdt+MZCB+QNdaOScEf&#10;eVgtP0YLzLV78A91h1CKCGGfo4IqhCaX0hcVWfSJa4ijd3WtxRBlW0rd4iPCbS2/03QqLRqOCxU2&#10;tKmouB1+rYL7mXbboRuauxlCtuGLKfc7o9TXZ7+egwjUh3f41d5rBVk2geeZe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iLu2wQAAANwAAAAPAAAAAAAAAAAAAAAA&#10;AKECAABkcnMvZG93bnJldi54bWxQSwUGAAAAAAQABAD5AAAAjwMAAAAA&#10;" strokecolor="black [3213]" strokeweight=".25pt"/>
                  <v:line id="Straight Connector 442" o:spid="_x0000_s1221" style="position:absolute;flip:y;visibility:visible;mso-wrap-style:square" from="57602,3365" to="5760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xYMEAAADcAAAADwAAAGRycy9kb3ducmV2LnhtbESPQWvCQBSE7wX/w/IEb3XTEKyNrqKC&#10;0FtotPdH9rkJzb4Nu6um/75bEDwOM/MNs96Othc38qFzrOBtnoEgbpzu2Cg4n46vSxAhImvsHZOC&#10;Xwqw3Uxe1lhqd+cvutXRiAThUKKCNsahlDI0LVkMczcQJ+/ivMWYpDdSe7wnuO1lnmULabHjtNDi&#10;QIeWmp/6ahV8m6pAvw8fC13VdMpdUZl3p9RsOu5WICKN8Rl+tD+1gqLI4f9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Q3FgwQAAANwAAAAPAAAAAAAAAAAAAAAA&#10;AKECAABkcnMvZG93bnJldi54bWxQSwUGAAAAAAQABAD5AAAAjwMAAAAA&#10;" strokecolor="black [3213]" strokeweight=".25pt"/>
                </v:group>
                <v:group id="Group 443" o:spid="_x0000_s1222" style="position:absolute;left:57530;top:3532;width:171;height:190" coordorigin="57530,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line id="Straight Connector 444" o:spid="_x0000_s1223" style="position:absolute;visibility:visible;mso-wrap-style:square" from="57530,3627" to="5770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LsEAAADcAAAADwAAAGRycy9kb3ducmV2LnhtbESPQYvCMBSE74L/ITzB25oqZVmqUUQQ&#10;va4ren00zzbYvNQm1m5/vREEj8PMfMMsVp2tREuNN44VTCcJCOLcacOFguPf9usHhA/IGivHpOCf&#10;PKyWw8ECM+0e/EvtIRQiQthnqKAMoc6k9HlJFv3E1cTRu7jGYoiyKaRu8BHhtpKzJPmWFg3HhRJr&#10;2pSUXw93q+B2ot22b/v6ZvqQbvhsiv3OKDUedes5iEBd+ITf7b1WkKYpvM7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guwQAAANwAAAAPAAAAAAAAAAAAAAAA&#10;AKECAABkcnMvZG93bnJldi54bWxQSwUGAAAAAAQABAD5AAAAjwMAAAAA&#10;" strokecolor="black [3213]" strokeweight=".25pt"/>
                  <v:line id="Straight Connector 445" o:spid="_x0000_s1224" style="position:absolute;flip:y;visibility:visible;mso-wrap-style:square" from="57602,3532" to="5760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rpFMIAAADcAAAADwAAAGRycy9kb3ducmV2LnhtbESPT2sCMRTE7wW/Q3iCt5pVtv5ZjWIL&#10;hd6Wrnp/bJ7Zxc3LkkRdv31TKPQ4zMxvmO1+sJ24kw+tYwWzaQaCuHa6ZaPgdPx8XYEIEVlj55gU&#10;PCnAfjd62WKh3YO/6V5FIxKEQ4EKmhj7QspQN2QxTF1PnLyL8xZjkt5I7fGR4LaT8yxbSIstp4UG&#10;e/poqL5WN6vgbMoc/XtYL3RZ0XHu8tIsnVKT8XDYgIg0xP/wX/tLK8jzN/g9k4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rpFMIAAADcAAAADwAAAAAAAAAAAAAA&#10;AAChAgAAZHJzL2Rvd25yZXYueG1sUEsFBgAAAAAEAAQA+QAAAJADAAAAAA==&#10;" strokecolor="black [3213]" strokeweight=".25pt"/>
                </v:group>
                <v:group id="Group 446" o:spid="_x0000_s1225" style="position:absolute;left:57530;top:3794;width:171;height:190" coordorigin="57530,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Straight Connector 447" o:spid="_x0000_s1226" style="position:absolute;visibility:visible;mso-wrap-style:square" from="57530,3889" to="577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2GWcMAAADcAAAADwAAAGRycy9kb3ducmV2LnhtbESPwWrDMBBE74X8g9hAb7WcYNrgWgkl&#10;EJJr0pJcF2sri1orx1Idx19fFQo9DjPzhqk2o2vFQH2wnhUsshwEce21ZaPg4333tAIRIrLG1jMp&#10;uFOAzXr2UGGp/Y2PNJyiEQnCoUQFTYxdKWWoG3IYMt8RJ+/T9w5jkr2RusdbgrtWLvP8WTq0nBYa&#10;7GjbUP11+nYKrmfa76Zh6q52isWWL9Yc9lapx/n49goi0hj/w3/tg1ZQFC/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thlnDAAAA3AAAAA8AAAAAAAAAAAAA&#10;AAAAoQIAAGRycy9kb3ducmV2LnhtbFBLBQYAAAAABAAEAPkAAACRAwAAAAA=&#10;" strokecolor="black [3213]" strokeweight=".25pt"/>
                  <v:line id="Straight Connector 448" o:spid="_x0000_s1227" style="position:absolute;flip:y;visibility:visible;mso-wrap-style:square" from="57602,3794" to="5760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Gir4AAADcAAAADwAAAGRycy9kb3ducmV2LnhtbERPy4rCMBTdC/MP4Q7MTtOR4qMaZRSE&#10;2RWr7i/NNS02NyWJ2vn7yUJweTjv9XawnXiQD61jBd+TDARx7XTLRsH5dBgvQISIrLFzTAr+KMB2&#10;8zFaY6Hdk4/0qKIRKYRDgQqaGPtCylA3ZDFMXE+cuKvzFmOC3kjt8ZnCbSenWTaTFltODQ32tG+o&#10;vlV3q+Biyhz9LixnuqzoNHV5aeZOqa/P4WcFItIQ3+KX+1cryPO0Np1JR0B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0aKvgAAANwAAAAPAAAAAAAAAAAAAAAAAKEC&#10;AABkcnMvZG93bnJldi54bWxQSwUGAAAAAAQABAD5AAAAjAMAAAAA&#10;" strokecolor="black [3213]" strokeweight=".25pt"/>
                </v:group>
                <v:group id="Group 449" o:spid="_x0000_s1228" style="position:absolute;left:57530;top:3984;width:171;height:191" coordorigin="57530,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line id="Straight Connector 450" o:spid="_x0000_s1229" style="position:absolute;visibility:visible;mso-wrap-style:square" from="57530,4079" to="5770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I8MAAAADcAAAADwAAAGRycy9kb3ducmV2LnhtbERPz2uDMBS+D/o/hFfYbcYON4ptKqVQ&#10;7HXd2K4P86qh5kVNps6/fjkMdvz4fu+L2bZipMEbxwo2SQqCuHLacK3g4/38tAXhA7LG1jEp+CEP&#10;xWH1sMdcu4nfaLyGWsQQ9jkqaELocil91ZBFn7iOOHI3N1gMEQ611ANOMdy28jlNX6VFw7GhwY5O&#10;DVX367dV0H9SeV7GpevNErITf5n6UhqlHtfzcQci0Bz+xX/ui1aQvcT58Uw8Av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diPDAAAAA3AAAAA8AAAAAAAAAAAAAAAAA&#10;oQIAAGRycy9kb3ducmV2LnhtbFBLBQYAAAAABAAEAPkAAACOAwAAAAA=&#10;" strokecolor="black [3213]" strokeweight=".25pt"/>
                  <v:line id="Straight Connector 451" o:spid="_x0000_s1230" style="position:absolute;flip:y;visibility:visible;mso-wrap-style:square" from="57602,3984" to="57602,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5ysIAAADcAAAADwAAAGRycy9kb3ducmV2LnhtbESPwWrDMBBE74X8g9hAbo3s4CaNayU0&#10;gUJvpk56X6yNbGqtjKQmzt9XhUKPw8y8Yar9ZAdxJR96xwryZQaCuHW6Z6PgfHp7fAYRIrLGwTEp&#10;uFOA/W72UGGp3Y0/6NpEIxKEQ4kKuhjHUsrQdmQxLN1InLyL8xZjkt5I7fGW4HaQqyxbS4s9p4UO&#10;Rzp21H4131bBp6kL9IewXeu6odPKFbXZOKUW8+n1BUSkKf6H/9rvWkHxlMP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h5ysIAAADcAAAADwAAAAAAAAAAAAAA&#10;AAChAgAAZHJzL2Rvd25yZXYueG1sUEsFBgAAAAAEAAQA+QAAAJADAAAAAA==&#10;" strokecolor="black [3213]" strokeweight=".25pt"/>
                </v:group>
                <v:group id="Group 452" o:spid="_x0000_s1231" style="position:absolute;left:70386;top:3341;width:170;height:191" coordorigin="70386,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line id="Straight Connector 453" o:spid="_x0000_s1232" style="position:absolute;visibility:visible;mso-wrap-style:square" from="70386,3436" to="7055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Wh8IAAADcAAAADwAAAGRycy9kb3ducmV2LnhtbESPT4vCMBTE78J+h/AW9qbpuipSjbII&#10;olf/oNdH82yDzUttYu32028EweMwM79h5svWlqKh2hvHCr4HCQjizGnDuYLjYd2fgvABWWPpmBT8&#10;kYfl4qM3x1S7B++o2YdcRAj7FBUUIVSplD4ryKIfuIo4ehdXWwxR1rnUNT4i3JZymCQTadFwXCiw&#10;olVB2XV/twpuJ9qsu6arbqYLoxWfTb7dGKW+PtvfGYhAbXiHX+2tVjAa/8D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8Wh8IAAADcAAAADwAAAAAAAAAAAAAA&#10;AAChAgAAZHJzL2Rvd25yZXYueG1sUEsFBgAAAAAEAAQA+QAAAJADAAAAAA==&#10;" strokecolor="black [3213]" strokeweight=".25pt"/>
                  <v:line id="Straight Connector 454" o:spid="_x0000_s1233" style="position:absolute;flip:y;visibility:visible;mso-wrap-style:square" from="70457,3341" to="7045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UsIAAADcAAAADwAAAGRycy9kb3ducmV2LnhtbESPT2sCMRTE7wW/Q3iCt5pVtv5ZjWIL&#10;hd6Wrnp/bJ7Zxc3LkkRdv31TKPQ4zMxvmO1+sJ24kw+tYwWzaQaCuHa6ZaPgdPx8XYEIEVlj55gU&#10;PCnAfjd62WKh3YO/6V5FIxKEQ4EKmhj7QspQN2QxTF1PnLyL8xZjkt5I7fGR4LaT8yxbSIstp4UG&#10;e/poqL5WN6vgbMoc/XtYL3RZ0XHu8tIsnVKT8XDYgIg0xP/wX/tLK8jfcvg9k4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aUsIAAADcAAAADwAAAAAAAAAAAAAA&#10;AAChAgAAZHJzL2Rvd25yZXYueG1sUEsFBgAAAAAEAAQA+QAAAJADAAAAAA==&#10;" strokecolor="black [3213]" strokeweight=".25pt"/>
                </v:group>
                <v:group id="Group 455" o:spid="_x0000_s1234" style="position:absolute;left:70386;top:3508;width:170;height:190" coordorigin="70386,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line id="Straight Connector 456" o:spid="_x0000_s1235" style="position:absolute;visibility:visible;mso-wrap-style:square" from="70386,3603" to="70556,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1H8IAAADcAAAADwAAAGRycy9kb3ducmV2LnhtbESPT4vCMBTE78J+h/AWvNl0F5Wla5RF&#10;EL36B70+mmcbbF5qk621n94IgsdhZn7DzBadrURLjTeOFXwlKQji3GnDhYLDfjX6AeEDssbKMSm4&#10;k4fF/GMww0y7G2+p3YVCRAj7DBWUIdSZlD4vyaJPXE0cvbNrLIYom0LqBm8Rbiv5naZTadFwXCix&#10;pmVJ+WX3bxVcj7Re9W1fX00fxks+mWKzNkoNP7u/XxCBuvAOv9obrWA8mc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i1H8IAAADcAAAADwAAAAAAAAAAAAAA&#10;AAChAgAAZHJzL2Rvd25yZXYueG1sUEsFBgAAAAAEAAQA+QAAAJADAAAAAA==&#10;" strokecolor="black [3213]" strokeweight=".25pt"/>
                  <v:line id="Straight Connector 457" o:spid="_x0000_s1236" style="position:absolute;flip:y;visibility:visible;mso-wrap-style:square" from="70457,3508" to="70457,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JcIAAADcAAAADwAAAGRycy9kb3ducmV2LnhtbESPT2sCMRTE70K/Q3gFb5qtrP+2RrGF&#10;grfFtb0/Nq/ZpZuXJYm6fvtGEDwOM/MbZrMbbCcu5EPrWMHbNANBXDvdslHwffqarECEiKyxc0wK&#10;bhRgt30ZbbDQ7spHulTRiAThUKCCJsa+kDLUDVkMU9cTJ+/XeYsxSW+k9nhNcNvJWZYtpMWW00KD&#10;PX02VP9VZ6vgx5Q5+o+wXuiyotPM5aVZOqXGr8P+HUSkIT7Dj/ZBK8jnS7ifSUd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EJcIAAADcAAAADwAAAAAAAAAAAAAA&#10;AAChAgAAZHJzL2Rvd25yZXYueG1sUEsFBgAAAAAEAAQA+QAAAJADAAAAAA==&#10;" strokecolor="black [3213]" strokeweight=".25pt"/>
                </v:group>
                <v:group id="Group 458" o:spid="_x0000_s1237" style="position:absolute;left:70386;top:3770;width:170;height:190" coordorigin="70386,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line id="Straight Connector 459" o:spid="_x0000_s1238" style="position:absolute;visibility:visible;mso-wrap-style:square" from="70386,3865" to="70556,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chbcIAAADcAAAADwAAAGRycy9kb3ducmV2LnhtbESPQYvCMBSE78L+h/AW9qbpiopWoyyC&#10;6HVV9Pponm2wealNrN3++o0geBxm5htmsWptKRqqvXGs4HuQgCDOnDacKzgeNv0pCB+QNZaOScEf&#10;eVgtP3oLTLV78C81+5CLCGGfooIihCqV0mcFWfQDVxFH7+JqiyHKOpe6xkeE21IOk2QiLRqOCwVW&#10;tC4ou+7vVsHtRNtN13TVzXRhtOazyXdbo9TXZ/szBxGoDe/wq73TCkbjGTzPx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chbcIAAADcAAAADwAAAAAAAAAAAAAA&#10;AAChAgAAZHJzL2Rvd25yZXYueG1sUEsFBgAAAAAEAAQA+QAAAJADAAAAAA==&#10;" strokecolor="black [3213]" strokeweight=".25pt"/>
                  <v:line id="Straight Connector 460" o:spid="_x0000_s1239" style="position:absolute;flip:y;visibility:visible;mso-wrap-style:square" from="70457,3770" to="70457,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W7L4AAADcAAAADwAAAGRycy9kb3ducmV2LnhtbERPz2vCMBS+D/wfwhN2m6lSOq1GcYLg&#10;razq/dE802LzUpJMu//eHAY7fny/N7vR9uJBPnSOFcxnGQjixumOjYLL+fixBBEissbeMSn4pQC7&#10;7eRtg6V2T/6mRx2NSCEcSlTQxjiUUoamJYth5gbixN2ctxgT9EZqj88Ubnu5yLJCWuw4NbQ40KGl&#10;5l7/WAVXU+Xov8Kq0FVN54XLK/PplHqfjvs1iEhj/Bf/uU9aQV6k+elMOgJy+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aBbsvgAAANwAAAAPAAAAAAAAAAAAAAAAAKEC&#10;AABkcnMvZG93bnJldi54bWxQSwUGAAAAAAQABAD5AAAAjAMAAAAA&#10;" strokecolor="black [3213]" strokeweight=".25pt"/>
                </v:group>
                <v:group id="Group 461" o:spid="_x0000_s1240" style="position:absolute;left:70386;top:3960;width:170;height:191" coordorigin="70386,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line id="Straight Connector 462" o:spid="_x0000_s1241" style="position:absolute;visibility:visible;mso-wrap-style:square" from="70386,4056" to="70556,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95ocMAAADcAAAADwAAAGRycy9kb3ducmV2LnhtbESPQWvCQBSE7wX/w/IEb3WjiJTUTRAh&#10;xKu2tNdH9pksZt/G7Bpjfn23UOhxmJlvmF0+2lYM1HvjWMFqmYAgrpw2XCv4/Che30D4gKyxdUwK&#10;nuQhz2YvO0y1e/CJhnOoRYSwT1FBE0KXSumrhiz6peuIo3dxvcUQZV9L3eMjwm0r10mylRYNx4UG&#10;Ozo0VF3Pd6vg9kVlMQ1TdzNT2Bz429TH0ii1mI/7dxCBxvAf/msftYLNdg2/Z+IR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veaHDAAAA3AAAAA8AAAAAAAAAAAAA&#10;AAAAoQIAAGRycy9kb3ducmV2LnhtbFBLBQYAAAAABAAEAPkAAACRAwAAAAA=&#10;" strokecolor="black [3213]" strokeweight=".25pt"/>
                  <v:line id="Straight Connector 463" o:spid="_x0000_s1242" style="position:absolute;flip:y;visibility:visible;mso-wrap-style:square" from="70457,3960" to="70457,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Im8IAAADcAAAADwAAAGRycy9kb3ducmV2LnhtbESPQWvCQBSE70L/w/IK3nRTDbFNXaUK&#10;Qm/B2N4f2ddNaPZt2N1q/PddQfA4zMw3zHo72l6cyYfOsYKXeQaCuHG6Y6Pg63SYvYIIEVlj75gU&#10;XCnAdvM0WWOp3YWPdK6jEQnCoUQFbYxDKWVoWrIY5m4gTt6P8xZjkt5I7fGS4LaXiywrpMWO00KL&#10;A+1ban7rP6vg21Q5+l14K3RV02nh8sqsnFLT5/HjHUSkMT7C9/anVpAXS7idSUd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qIm8IAAADcAAAADwAAAAAAAAAAAAAA&#10;AAChAgAAZHJzL2Rvd25yZXYueG1sUEsFBgAAAAAEAAQA+QAAAJADAAAAAA==&#10;" strokecolor="black [3213]" strokeweight=".25pt"/>
                </v:group>
                <v:group id="Group 464" o:spid="_x0000_s1243" style="position:absolute;left:71338;top:3365;width:170;height:191" coordorigin="71338,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line id="Straight Connector 465" o:spid="_x0000_s1244" style="position:absolute;visibility:visible;mso-wrap-style:square" from="71338,3460" to="7150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h1cIAAADcAAAADwAAAGRycy9kb3ducmV2LnhtbESPT4vCMBTE78J+h/AWvNl0F5Wla5RF&#10;EL36B70+mmcbbF5qk621n94IgsdhZn7DzBadrURLjTeOFXwlKQji3GnDhYLDfjX6AeEDssbKMSm4&#10;k4fF/GMww0y7G2+p3YVCRAj7DBWUIdSZlD4vyaJPXE0cvbNrLIYom0LqBm8Rbiv5naZTadFwXCix&#10;pmVJ+WX3bxVcj7Re9W1fX00fxks+mWKzNkoNP7u/XxCBuvAOv9obrWA8ncD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bh1cIAAADcAAAADwAAAAAAAAAAAAAA&#10;AAChAgAAZHJzL2Rvd25yZXYueG1sUEsFBgAAAAAEAAQA+QAAAJADAAAAAA==&#10;" strokecolor="black [3213]" strokeweight=".25pt"/>
                  <v:line id="Straight Connector 466" o:spid="_x0000_s1245" style="position:absolute;flip:y;visibility:visible;mso-wrap-style:square" from="71410,3365" to="714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rA8EAAADcAAAADwAAAGRycy9kb3ducmV2LnhtbESPQWvCQBSE7wX/w/IEb3WjhFSjq2hB&#10;6C006v2RfW6C2bdhd6vpv+8WCj0OM/MNs92PthcP8qFzrGAxz0AQN053bBRczqfXFYgQkTX2jknB&#10;NwXY7yYvWyy1e/InPepoRIJwKFFBG+NQShmaliyGuRuIk3dz3mJM0hupPT4T3PZymWWFtNhxWmhx&#10;oPeWmnv9ZRVcTZWjP4Z1oauazkuXV+bNKTWbjocNiEhj/A//tT+0grwo4PdMOgJ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zSsDwQAAANwAAAAPAAAAAAAAAAAAAAAA&#10;AKECAABkcnMvZG93bnJldi54bWxQSwUGAAAAAAQABAD5AAAAjwMAAAAA&#10;" strokecolor="black [3213]" strokeweight=".25pt"/>
                </v:group>
                <v:group id="Group 467" o:spid="_x0000_s1246" style="position:absolute;left:71338;top:3532;width:170;height:190" coordorigin="71338,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Straight Connector 468" o:spid="_x0000_s1247" style="position:absolute;visibility:visible;mso-wrap-style:square" from="71338,3627" to="71508,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OS78AAADcAAAADwAAAGRycy9kb3ducmV2LnhtbERPy4rCMBTdC/5DuII7TUdEpGMsgyC6&#10;9YGzvTR32jDNTdvEWvv1ZiG4PJz3JuttJTpqvXGs4GuegCDOnTZcKLhe9rM1CB+QNVaOScGTPGTb&#10;8WiDqXYPPlF3DoWIIexTVFCGUKdS+rwki37uauLI/bnWYoiwLaRu8RHDbSUXSbKSFg3HhhJr2pWU&#10;/5/vVkFzo8N+6Ia6MUNY7vjXFMeDUWo66X++QQTqw0f8dh+1guUqro1n4hGQ2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dOS78AAADcAAAADwAAAAAAAAAAAAAAAACh&#10;AgAAZHJzL2Rvd25yZXYueG1sUEsFBgAAAAAEAAQA+QAAAI0DAAAAAA==&#10;" strokecolor="black [3213]" strokeweight=".25pt"/>
                  <v:line id="Straight Connector 469" o:spid="_x0000_s1248" style="position:absolute;flip:y;visibility:visible;mso-wrap-style:square" from="71410,3532" to="7141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ccEAAADcAAAADwAAAGRycy9kb3ducmV2LnhtbESPQWvCQBSE7wX/w/KE3upGCWmNrqJC&#10;obfQaO+P7HMTzL4Nu6vGf+8WCj0OM/MNs96Othc38qFzrGA+y0AQN053bBScjp9vHyBCRNbYOyYF&#10;Dwqw3Uxe1lhqd+dvutXRiAThUKKCNsahlDI0LVkMMzcQJ+/svMWYpDdSe7wnuO3lIssKabHjtNDi&#10;QIeWmkt9tQp+TJWj34dloauajguXV+bdKfU6HXcrEJHG+B/+a39pBXmxhN8z6Qj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Ur9xwQAAANwAAAAPAAAAAAAAAAAAAAAA&#10;AKECAABkcnMvZG93bnJldi54bWxQSwUGAAAAAAQABAD5AAAAjwMAAAAA&#10;" strokecolor="black [3213]" strokeweight=".25pt"/>
                </v:group>
                <v:group id="Group 470" o:spid="_x0000_s1249" style="position:absolute;left:71338;top:3794;width:170;height:190" coordorigin="71338,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line id="Straight Connector 471" o:spid="_x0000_s1250" style="position:absolute;visibility:visible;mso-wrap-style:square" from="71338,3889" to="71508,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xC8MAAADcAAAADwAAAGRycy9kb3ducmV2LnhtbESPQWvCQBSE7wX/w/KE3upGCa1EVxFB&#10;zNW0tNdH9pksZt/G7DaJ+fXdQqHHYWa+Ybb70Taip84bxwqWiwQEcem04UrBx/vpZQ3CB2SNjWNS&#10;8CAP+93saYuZdgNfqC9CJSKEfYYK6hDaTEpf1mTRL1xLHL2r6yyGKLtK6g6HCLeNXCXJq7RoOC7U&#10;2NKxpvJWfFsF9086n6Z+au9mCumRv0yVn41Sz/PxsAERaAz/4b92rhWkb0v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kcQvDAAAA3AAAAA8AAAAAAAAAAAAA&#10;AAAAoQIAAGRycy9kb3ducmV2LnhtbFBLBQYAAAAABAAEAPkAAACRAwAAAAA=&#10;" strokecolor="black [3213]" strokeweight=".25pt"/>
                  <v:line id="Straight Connector 472" o:spid="_x0000_s1251" style="position:absolute;flip:y;visibility:visible;mso-wrap-style:square" from="71410,3794" to="71410,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73cEAAADcAAAADwAAAGRycy9kb3ducmV2LnhtbESPQWvCQBSE74X+h+UVvNVNQ1Cbukor&#10;CN6CUe+P7OsmNPs27G41/ntXEDwOM/MNs1yPthdn8qFzrOBjmoEgbpzu2Cg4HrbvCxAhImvsHZOC&#10;KwVYr15fllhqd+E9netoRIJwKFFBG+NQShmaliyGqRuIk/frvMWYpDdSe7wkuO1lnmUzabHjtNDi&#10;QJuWmr/63yo4mapA/xM+Z7qq6ZC7ojJzp9Tkbfz+AhFpjM/wo73TCop5Dvcz6Qj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7vdwQAAANwAAAAPAAAAAAAAAAAAAAAA&#10;AKECAABkcnMvZG93bnJldi54bWxQSwUGAAAAAAQABAD5AAAAjwMAAAAA&#10;" strokecolor="black [3213]" strokeweight=".25pt"/>
                </v:group>
                <v:group id="Group 473" o:spid="_x0000_s1252" style="position:absolute;left:71338;top:3984;width:170;height:191" coordorigin="71338,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Straight Connector 474" o:spid="_x0000_s1253" style="position:absolute;visibility:visible;mso-wrap-style:square" from="71338,4079" to="71508,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Sk8MAAADcAAAADwAAAGRycy9kb3ducmV2LnhtbESPwWrDMBBE74X8g9hAb7WcYNrgWgkl&#10;EJJr0pJcF2sri1orx1Idx19fFQo9DjPzhqk2o2vFQH2wnhUsshwEce21ZaPg4333tAIRIrLG1jMp&#10;uFOAzXr2UGGp/Y2PNJyiEQnCoUQFTYxdKWWoG3IYMt8RJ+/T9w5jkr2RusdbgrtWLvP8WTq0nBYa&#10;7GjbUP11+nYKrmfa76Zh6q52isWWL9Yc9lapx/n49goi0hj/w3/tg1ZQvBT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T0pPDAAAA3AAAAA8AAAAAAAAAAAAA&#10;AAAAoQIAAGRycy9kb3ducmV2LnhtbFBLBQYAAAAABAAEAPkAAACRAwAAAAA=&#10;" strokecolor="black [3213]" strokeweight=".25pt"/>
                  <v:line id="Straight Connector 475" o:spid="_x0000_s1254" style="position:absolute;flip:y;visibility:visible;mso-wrap-style:square" from="71410,3984" to="71410,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jqcIAAADcAAAADwAAAGRycy9kb3ducmV2LnhtbESPT2sCMRTE70K/Q3gFb5qtrP+2RrGF&#10;grfFtb0/Nq/ZpZuXJYm6fvtGEDwOM/MbZrMbbCcu5EPrWMHbNANBXDvdslHwffqarECEiKyxc0wK&#10;bhRgt30ZbbDQ7spHulTRiAThUKCCJsa+kDLUDVkMU9cTJ+/XeYsxSW+k9nhNcNvJWZYtpMWW00KD&#10;PX02VP9VZ6vgx5Q5+o+wXuiyotPM5aVZOqXGr8P+HUSkIT7Dj/ZBK8iXc7ifSUd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YjqcIAAADcAAAADwAAAAAAAAAAAAAA&#10;AAChAgAAZHJzL2Rvd25yZXYueG1sUEsFBgAAAAAEAAQA+QAAAJADAAAAAA==&#10;" strokecolor="black [3213]" strokeweight=".25pt"/>
                </v:group>
                <v:group id="Group 476" o:spid="_x0000_s1255" style="position:absolute;left:84078;top:3317;width:170;height:191" coordorigin="8407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Straight Connector 477" o:spid="_x0000_s1256" style="position:absolute;visibility:visible;mso-wrap-style:square" from="84078,3413" to="8424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M5MIAAADcAAAADwAAAGRycy9kb3ducmV2LnhtbESPT4vCMBTE78J+h/AWvNl0F9Gla5RF&#10;EL36B70+mmcbbF5qk621n94IgsdhZn7DzBadrURLjTeOFXwlKQji3GnDhYLDfjX6AeEDssbKMSm4&#10;k4fF/GMww0y7G2+p3YVCRAj7DBWUIdSZlD4vyaJPXE0cvbNrLIYom0LqBm8Rbiv5naYTadFwXCix&#10;pmVJ+WX3bxVcj7Re9W1fX00fxks+mWKzNkoNP7u/XxCBuvAOv9obrWA8nc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FM5MIAAADcAAAADwAAAAAAAAAAAAAA&#10;AAChAgAAZHJzL2Rvd25yZXYueG1sUEsFBgAAAAAEAAQA+QAAAJADAAAAAA==&#10;" strokecolor="black [3213]" strokeweight=".25pt"/>
                  <v:line id="Straight Connector 478" o:spid="_x0000_s1257" style="position:absolute;flip:y;visibility:visible;mso-wrap-style:square" from="84149,3317" to="8414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MN78AAADcAAAADwAAAGRycy9kb3ducmV2LnhtbERPz0vDMBS+C/sfwhvsZlNHabUuG5sw&#10;8FZs9f5onmmxeSlJ3Lr/fjkIHj++37vDYidxIR9GxwqeshwEce/0yEbBZ3d+fAYRIrLGyTEpuFGA&#10;w371sMNauyt/0KWNRqQQDjUqGGKcaylDP5DFkLmZOHHfzluMCXojtcdrCreT3OZ5KS2OnBoGnOlt&#10;oP6n/bUKvkxToD+Fl1I3LXVbVzSmckpt1svxFUSkJf6L/9zvWkFRpbXpTDoCcn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seMN78AAADcAAAADwAAAAAAAAAAAAAAAACh&#10;AgAAZHJzL2Rvd25yZXYueG1sUEsFBgAAAAAEAAQA+QAAAI0DAAAAAA==&#10;" strokecolor="black [3213]" strokeweight=".25pt"/>
                </v:group>
                <v:group id="Group 479" o:spid="_x0000_s1258" style="position:absolute;left:84078;top:3484;width:170;height:191" coordorigin="8407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Straight Connector 480" o:spid="_x0000_s1259" style="position:absolute;visibility:visible;mso-wrap-style:square" from="84078,3579" to="8424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2kt8AAAADcAAAADwAAAGRycy9kb3ducmV2LnhtbERPz2vCMBS+D/wfwhN2W1NFRqlGkULR&#10;67oxr4/m2Qabl9rE2vWvXw6DHT++37vDZDsx0uCNYwWrJAVBXDttuFHw9Vm+ZSB8QNbYOSYFP+Th&#10;sF+87DDX7skfNFahETGEfY4K2hD6XEpft2TRJ64njtzVDRZDhEMj9YDPGG47uU7Td2nRcGxosaei&#10;pfpWPayC+zedynmc+7uZw6bgi2nOJ6PU63I6bkEEmsK/+M991go2WZwfz8Qj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9pLfAAAAA3AAAAA8AAAAAAAAAAAAAAAAA&#10;oQIAAGRycy9kb3ducmV2LnhtbFBLBQYAAAAABAAEAPkAAACOAwAAAAA=&#10;" strokecolor="black [3213]" strokeweight=".25pt"/>
                  <v:line id="Straight Connector 481" o:spid="_x0000_s1260" style="position:absolute;flip:y;visibility:visible;mso-wrap-style:square" from="84149,3484" to="8414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VjcIAAADcAAAADwAAAGRycy9kb3ducmV2LnhtbESPQWvCQBSE70L/w/IK3nSjBKupq7QF&#10;wVto0t4f2ecmNPs27G41/ntXEDwOM/MNs92Pthdn8qFzrGAxz0AQN053bBT81IfZGkSIyBp7x6Tg&#10;SgH2u5fJFgvtLvxN5yoakSAcClTQxjgUUoamJYth7gbi5J2ctxiT9EZqj5cEt71cZtlKWuw4LbQ4&#10;0FdLzV/1bxX8mjJH/xk2K11WVC9dXpo3p9T0dfx4BxFpjM/wo33UCvL1Au5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hVjcIAAADcAAAADwAAAAAAAAAAAAAA&#10;AAChAgAAZHJzL2Rvd25yZXYueG1sUEsFBgAAAAAEAAQA+QAAAJADAAAAAA==&#10;" strokecolor="black [3213]" strokeweight=".25pt"/>
                </v:group>
                <v:group id="Group 482" o:spid="_x0000_s1261" style="position:absolute;left:84078;top:3746;width:170;height:191" coordorigin="8407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Straight Connector 483" o:spid="_x0000_s1262" style="position:absolute;visibility:visible;mso-wrap-style:square" from="84078,3841" to="8424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86wMIAAADcAAAADwAAAGRycy9kb3ducmV2LnhtbESPT4vCMBTE78J+h/AWvNl0VxHpGmUR&#10;RK/+Qa+P5m0btnmpTay1n94IgsdhZn7DzJedrURLjTeOFXwlKQji3GnDhYLjYT2agfABWWPlmBTc&#10;ycNy8TGYY6bdjXfU7kMhIoR9hgrKEOpMSp+XZNEnriaO3p9rLIYom0LqBm8Rbiv5naZTadFwXCix&#10;plVJ+f/+ahVcTrRZ921fX0wfJis+m2K7MUoNP7vfHxCBuvAOv9pbrWAyG8P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86wMIAAADcAAAADwAAAAAAAAAAAAAA&#10;AAChAgAAZHJzL2Rvd25yZXYueG1sUEsFBgAAAAAEAAQA+QAAAJADAAAAAA==&#10;" strokecolor="black [3213]" strokeweight=".25pt"/>
                  <v:line id="Straight Connector 484" o:spid="_x0000_s1263" style="position:absolute;flip:y;visibility:visible;mso-wrap-style:square" from="84149,3746" to="8414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FcIAAADcAAAADwAAAGRycy9kb3ducmV2LnhtbESPwWrDMBBE74H8g9hAb4mcYNLUtRza&#10;QqE3Uzu9L9ZWNrFWRlIT5++jQqHHYWbeMOVxtqO4kA+DYwXbTQaCuHN6YKPg1L6vDyBCRNY4OiYF&#10;NwpwrJaLEgvtrvxJlyYakSAcClTQxzgVUoauJ4th4ybi5H07bzEm6Y3UHq8Jbke5y7K9tDhwWuhx&#10;oreeunPzYxV8mTpH/xqe9rpuqN25vDaPTqmH1fzyDCLSHP/Df+0PrSA/5PB7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2FcIAAADcAAAADwAAAAAAAAAAAAAA&#10;AAChAgAAZHJzL2Rvd25yZXYueG1sUEsFBgAAAAAEAAQA+QAAAJADAAAAAA==&#10;" strokecolor="black [3213]" strokeweight=".25pt"/>
                </v:group>
                <v:group id="Group 485" o:spid="_x0000_s1264" style="position:absolute;left:84078;top:3937;width:170;height:190" coordorigin="8407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Straight Connector 486" o:spid="_x0000_s1265" style="position:absolute;visibility:visible;mso-wrap-style:square" from="84078,4032" to="8424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iZWMMAAADcAAAADwAAAGRycy9kb3ducmV2LnhtbESPwWrDMBBE74H+g9hCb4mcYkJwIptg&#10;CMm1bmmui7W1Ra2VbamO66+vCoUeh5l5wxyL2XZiotEbxwq2mwQEce204UbB2+t5vQfhA7LGzjEp&#10;+CYPRf6wOmKm3Z1faKpCIyKEfYYK2hD6TEpft2TRb1xPHL0PN1oMUY6N1CPeI9x28jlJdtKi4bjQ&#10;Yk9lS/Vn9WUVDO90OS/T0g9mCWnJN9NcL0app8f5dAARaA7/4b/2VStI9zv4PROP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YmVjDAAAA3AAAAA8AAAAAAAAAAAAA&#10;AAAAoQIAAGRycy9kb3ducmV2LnhtbFBLBQYAAAAABAAEAPkAAACRAwAAAAA=&#10;" strokecolor="black [3213]" strokeweight=".25pt"/>
                  <v:line id="Straight Connector 487" o:spid="_x0000_s1266" style="position:absolute;flip:y;visibility:visible;mso-wrap-style:square" from="84149,3937" to="8414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oYsIAAADcAAAADwAAAGRycy9kb3ducmV2LnhtbESPzWrDMBCE74W8g9hCbo3cYPLjWg5p&#10;IJCbqdPeF2sjm1orI6mJ8/ZRodDjMDPfMOVusoO4kg+9YwWviwwEcet0z0bB5/n4sgERIrLGwTEp&#10;uFOAXTV7KrHQ7sYfdG2iEQnCoUAFXYxjIWVoO7IYFm4kTt7FeYsxSW+k9nhLcDvIZZatpMWe00KH&#10;Ix06ar+bH6vgy9Q5+vewXem6ofPS5bVZO6Xmz9P+DUSkKf6H/9onrSDfrOH3TDoCsn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1oYsIAAADcAAAADwAAAAAAAAAAAAAA&#10;AAChAgAAZHJzL2Rvd25yZXYueG1sUEsFBgAAAAAEAAQA+QAAAJADAAAAAA==&#10;" strokecolor="black [3213]" strokeweight=".25pt"/>
                </v:group>
                <v:group id="Group 488" o:spid="_x0000_s1267" style="position:absolute;left:85030;top:3341;width:171;height:191" coordorigin="8503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line id="Straight Connector 489" o:spid="_x0000_s1268" style="position:absolute;visibility:visible;mso-wrap-style:square" from="85030,3436" to="8520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NKsIAAADcAAAADwAAAGRycy9kb3ducmV2LnhtbESPT4vCMBTE78J+h/AWvNl0FxG3a5RF&#10;EL36B70+mmcbbF5qk621n94IgsdhZn7DzBadrURLjTeOFXwlKQji3GnDhYLDfjWagvABWWPlmBTc&#10;ycNi/jGYYabdjbfU7kIhIoR9hgrKEOpMSp+XZNEnriaO3tk1FkOUTSF1g7cIt5X8TtOJtGg4LpRY&#10;07Kk/LL7twquR1qv+ravr6YP4yWfTLFZG6WGn93fL4hAXXiHX+2NVjCe/sD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cNKsIAAADcAAAADwAAAAAAAAAAAAAA&#10;AAChAgAAZHJzL2Rvd25yZXYueG1sUEsFBgAAAAAEAAQA+QAAAJADAAAAAA==&#10;" strokecolor="black [3213]" strokeweight=".25pt"/>
                  <v:line id="Straight Connector 490" o:spid="_x0000_s1269" style="position:absolute;flip:y;visibility:visible;mso-wrap-style:square" from="85102,3341" to="8510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my74AAADcAAAADwAAAGRycy9kb3ducmV2LnhtbERPTYvCMBC9C/6HMMLeNFWKrtUourCw&#10;t2Jd70MzpsVmUpKo3X+/OQgeH+97ux9sJx7kQ+tYwXyWgSCunW7ZKPg9f08/QYSIrLFzTAr+KMB+&#10;Nx5tsdDuySd6VNGIFMKhQAVNjH0hZagbshhmridO3NV5izFBb6T2+EzhtpOLLFtKiy2nhgZ7+mqo&#10;vlV3q+Biyhz9MayXuqzovHB5aVZOqY/JcNiAiDTEt/jl/tEK8nWan86kIyB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vWbLvgAAANwAAAAPAAAAAAAAAAAAAAAAAKEC&#10;AABkcnMvZG93bnJldi54bWxQSwUGAAAAAAQABAD5AAAAjAMAAAAA&#10;" strokecolor="black [3213]" strokeweight=".25pt"/>
                </v:group>
                <v:group id="Group 491" o:spid="_x0000_s1270" style="position:absolute;left:85030;top:3508;width:171;height:190" coordorigin="8503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Straight Connector 492" o:spid="_x0000_s1271" style="position:absolute;visibility:visible;mso-wrap-style:square" from="85030,3603" to="8520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JhsMAAADcAAAADwAAAGRycy9kb3ducmV2LnhtbESPQWvCQBSE7wX/w/IEb3VTCaVNXaUI&#10;Yq6mRa+P7DNZzL6N2TWJ+fXdQqHHYWa+Ydbb0Taip84bxwpelgkI4tJpw5WC76/98xsIH5A1No5J&#10;wYM8bDezpzVm2g18pL4IlYgQ9hkqqENoMyl9WZNFv3QtcfQurrMYouwqqTscItw2cpUkr9Ki4bhQ&#10;Y0u7msprcbcKbic67Kd+am9mCumOz6bKD0apxXz8/AARaAz/4b92rhWk7yv4PR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6CYbDAAAA3AAAAA8AAAAAAAAAAAAA&#10;AAAAoQIAAGRycy9kb3ducmV2LnhtbFBLBQYAAAAABAAEAPkAAACRAwAAAAA=&#10;" strokecolor="black [3213]" strokeweight=".25pt"/>
                  <v:line id="Straight Connector 493" o:spid="_x0000_s1272" style="position:absolute;flip:y;visibility:visible;mso-wrap-style:square" from="85102,3508" to="8510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4vMIAAADcAAAADwAAAGRycy9kb3ducmV2LnhtbESPwWrDMBBE74H+g9hCboncxKSNE9mk&#10;hUJupk57X6yNbGqtjKQk7t9HhUKPw8y8YfbVZAdxJR96xwqelhkI4tbpno2Cz9P74gVEiMgaB8ek&#10;4IcCVOXDbI+Fdjf+oGsTjUgQDgUq6GIcCylD25HFsHQjcfLOzluMSXojtcdbgttBrrJsIy32nBY6&#10;HOmto/a7uVgFX6bO0b+G7UbXDZ1WLq/Ns1Nq/jgddiAiTfE//Nc+agX5dg2/Z9IR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4vMIAAADcAAAADwAAAAAAAAAAAAAA&#10;AAChAgAAZHJzL2Rvd25yZXYueG1sUEsFBgAAAAAEAAQA+QAAAJADAAAAAA==&#10;" strokecolor="black [3213]" strokeweight=".25pt"/>
                </v:group>
                <v:group id="Group 494" o:spid="_x0000_s1273" style="position:absolute;left:85030;top:3770;width:171;height:190" coordorigin="8503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line id="Straight Connector 495" o:spid="_x0000_s1274" style="position:absolute;visibility:visible;mso-wrap-style:square" from="85030,3865" to="852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R8sIAAADcAAAADwAAAGRycy9kb3ducmV2LnhtbESPQYvCMBSE78L+h/AW9qbpiopWoyyC&#10;6HVV9Pponm2wealNrN3++o0geBxm5htmsWptKRqqvXGs4HuQgCDOnDacKzgeNv0pCB+QNZaOScEf&#10;eVgtP3oLTLV78C81+5CLCGGfooIihCqV0mcFWfQDVxFH7+JqiyHKOpe6xkeE21IOk2QiLRqOCwVW&#10;tC4ou+7vVsHtRNtN13TVzXRhtOazyXdbo9TXZ/szBxGoDe/wq73TCkazMTzPx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OR8sIAAADcAAAADwAAAAAAAAAAAAAA&#10;AAChAgAAZHJzL2Rvd25yZXYueG1sUEsFBgAAAAAEAAQA+QAAAJADAAAAAA==&#10;" strokecolor="black [3213]" strokeweight=".25pt"/>
                  <v:line id="Straight Connector 496" o:spid="_x0000_s1275" style="position:absolute;flip:y;visibility:visible;mso-wrap-style:square" from="85102,3770" to="8510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bJMEAAADcAAAADwAAAGRycy9kb3ducmV2LnhtbESPQWvCQBSE7wX/w/KE3upGCWmNrqJC&#10;obfQaO+P7HMTzL4Nu6vGf+8WCj0OM/MNs96Othc38qFzrGA+y0AQN053bBScjp9vHyBCRNbYOyYF&#10;Dwqw3Uxe1lhqd+dvutXRiAThUKKCNsahlDI0LVkMMzcQJ+/svMWYpDdSe7wnuO3lIssKabHjtNDi&#10;QIeWmkt9tQp+TJWj34dloauajguXV+bdKfU6HXcrEJHG+B/+a39pBfmygN8z6Qj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FskwQAAANwAAAAPAAAAAAAAAAAAAAAA&#10;AKECAABkcnMvZG93bnJldi54bWxQSwUGAAAAAAQABAD5AAAAjwMAAAAA&#10;" strokecolor="black [3213]" strokeweight=".25pt"/>
                </v:group>
                <v:group id="Group 497" o:spid="_x0000_s1276" style="position:absolute;left:85030;top:3960;width:171;height:191" coordorigin="8503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line id="Straight Connector 498" o:spid="_x0000_s1277" style="position:absolute;visibility:visible;mso-wrap-style:square" from="85030,4056" to="852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bMAAAADcAAAADwAAAGRycy9kb3ducmV2LnhtbERPz2uDMBS+D/o/hFfYbcYOGattKqVQ&#10;7HXd2K4P86qh5kVNps6/fjkMdvz4fu+L2bZipMEbxwo2SQqCuHLacK3g4/389ArCB2SNrWNS8EMe&#10;isPqYY+5dhO/0XgNtYgh7HNU0ITQ5VL6qiGLPnEdceRubrAYIhxqqQecYrht5XOavkiLhmNDgx2d&#10;Gqru12+roP+k8ryMS9ebJWQn/jL1pTRKPa7n4w5EoDn8i//cF60g28a18Uw8Av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SPmzAAAAA3AAAAA8AAAAAAAAAAAAAAAAA&#10;oQIAAGRycy9kb3ducmV2LnhtbFBLBQYAAAAABAAEAPkAAACOAwAAAAA=&#10;" strokecolor="black [3213]" strokeweight=".25pt"/>
                  <v:line id="Straight Connector 499" o:spid="_x0000_s1278" style="position:absolute;flip:y;visibility:visible;mso-wrap-style:square" from="85102,3960" to="8510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PVsIAAADcAAAADwAAAGRycy9kb3ducmV2LnhtbESPwWrDMBBE74X8g9hAb43cYNLatRyS&#10;QKE3Uye9L9ZWNrVWRlIS9++rQiDHYWbeMNV2tqO4kA+DYwXPqwwEcef0wEbB6fj+9AoiRGSNo2NS&#10;8EsBtvXiocJSuyt/0qWNRiQIhxIV9DFOpZSh68liWLmJOHnfzluMSXojtcdrgttRrrNsIy0OnBZ6&#10;nOjQU/fTnq2CL9Pk6Peh2OimpePa5Y15cUo9LufdG4hIc7yHb+0PrSAvCvg/k46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fPVsIAAADcAAAADwAAAAAAAAAAAAAA&#10;AAChAgAAZHJzL2Rvd25yZXYueG1sUEsFBgAAAAAEAAQA+QAAAJADAAAAAA==&#10;" strokecolor="black [3213]" strokeweight=".25pt"/>
                </v:group>
                <v:shape id="TextBox 289" o:spid="_x0000_s1279" type="#_x0000_t202" style="position:absolute;left:42561;top:4;width:13515;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4L8A&#10;AADcAAAADwAAAGRycy9kb3ducmV2LnhtbERPTWsCMRC9F/ofwhR600TBIlujiLXgwUt1vQ+b6WZx&#10;M1k2U3f99+Yg9Ph436vNGFp1oz41kS3MpgYUcRVdw7WF8vw9WYJKguywjUwW7pRgs359WWHh4sA/&#10;dDtJrXIIpwIteJGu0DpVngKmaeyIM/cb+4CSYV9r1+OQw0Or58Z86IAN5waPHe08VdfTX7Ag4raz&#10;e7kP6XAZj1+DN9UCS2vf38btJyihUf7FT/fBWViYPD+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x7gvwAAANwAAAAPAAAAAAAAAAAAAAAAAJgCAABkcnMvZG93bnJl&#10;di54bWxQSwUGAAAAAAQABAD1AAAAhAMAAAAA&#10;" filled="f" stroked="f">
                  <v:textbox style="mso-fit-shape-to-text:t">
                    <w:txbxContent>
                      <w:p w:rsidR="001F17D0" w:rsidRDefault="001F17D0" w:rsidP="00DF0842">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1" o:spid="_x0000_s1280" type="#_x0000_t13" style="position:absolute;left:42902;top:1180;width:1270;height:106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9AcUA&#10;AADcAAAADwAAAGRycy9kb3ducmV2LnhtbESPQWvCQBSE74L/YXlCL6K7tlgluooEC0XqQRvw+si+&#10;JqHZtzG71fjv3YLgcZiZb5jlurO1uFDrK8caJmMFgjh3puJCQ/b9MZqD8AHZYO2YNNzIw3rV7y0x&#10;Me7KB7ocQyEihH2CGsoQmkRKn5dk0Y9dQxy9H9daDFG2hTQtXiPc1vJVqXdpseK4UGJDaUn57/HP&#10;alDpefYl52/ZbZrt7Pa0DWk33Gv9Mug2CxCBuvAMP9qfRsNUTeD/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X0BxQAAANwAAAAPAAAAAAAAAAAAAAAAAJgCAABkcnMv&#10;ZG93bnJldi54bWxQSwUGAAAAAAQABAD1AAAAigMAAAAA&#10;" adj="12553" fillcolor="white [3212]" strokecolor="black [3213]" strokeweight="2pt">
                  <v:textbox>
                    <w:txbxContent>
                      <w:p w:rsidR="001F17D0" w:rsidRDefault="001F17D0" w:rsidP="00DF0842"/>
                    </w:txbxContent>
                  </v:textbox>
                </v:shape>
                <v:roundrect id="Rounded Rectangle 502" o:spid="_x0000_s1281" style="position:absolute;left:762;top:2603;width:853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5sYA&#10;AADcAAAADwAAAGRycy9kb3ducmV2LnhtbESPQWvCQBSE74X+h+UVvNVNYw0ldQ1FIoinRm3F2yP7&#10;TEKzb0N2jem/7wpCj8PMfMMsstG0YqDeNZYVvEwjEMSl1Q1XCg779fMbCOeRNbaWScEvOciWjw8L&#10;TLW9ckHDzlciQNilqKD2vkuldGVNBt3UdsTBO9veoA+yr6Tu8RrgppVxFCXSYMNhocaOVjWVP7uL&#10;UVCevrbn4yFf77/jV5/ks6GIP6VSk6fx4x2Ep9H/h+/tjVYwj2K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5sYAAADcAAAADwAAAAAAAAAAAAAAAACYAgAAZHJz&#10;L2Rvd25yZXYueG1sUEsFBgAAAAAEAAQA9QAAAIsDAAAAAA==&#10;" filled="f" strokecolor="black [3213]" strokeweight=".5pt">
                  <v:stroke dashstyle="dash"/>
                  <v:textbox>
                    <w:txbxContent>
                      <w:p w:rsidR="001F17D0" w:rsidRDefault="001F17D0" w:rsidP="00DF0842"/>
                    </w:txbxContent>
                  </v:textbox>
                </v:roundrect>
                <v:shape id="TextBox 293" o:spid="_x0000_s1282" type="#_x0000_t202" style="position:absolute;left:1981;top:1;width:25964;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Al8MA&#10;AADcAAAADwAAAGRycy9kb3ducmV2LnhtbESPT2sCMRTE70K/Q3hCb5rYY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Al8MAAADcAAAADwAAAAAAAAAAAAAAAACYAgAAZHJzL2Rv&#10;d25yZXYueG1sUEsFBgAAAAAEAAQA9QAAAIgDAAAAAA==&#10;" filled="f" stroked="f">
                  <v:textbox style="mso-fit-shape-to-text:t">
                    <w:txbxContent>
                      <w:p w:rsidR="001F17D0" w:rsidRDefault="001F17D0" w:rsidP="00DF0842">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v:textbox>
                </v:shape>
                <v:shape id="Arc 504" o:spid="_x0000_s1283" style="position:absolute;left:1333;top:1270;width:2525;height:2667;flip:x;visibility:visible;mso-wrap-style:square;v-text-anchor:middle" coordsize="252473,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K7sUA&#10;AADcAAAADwAAAGRycy9kb3ducmV2LnhtbESPQWsCMRSE70L/Q3gFL6JZZS2yGkUEqdBT1Xp+bF43&#10;azcvS5Kua399Uyh4HGbmG2a16W0jOvKhdqxgOslAEJdO11wpOJ/24wWIEJE1No5JwZ0CbNZPgxUW&#10;2t34nbpjrESCcChQgYmxLaQMpSGLYeJa4uR9Om8xJukrqT3eEtw2cpZlL9JizWnBYEs7Q+XX8dsq&#10;2F5e5+bscuz89e3nNNrt84/rVKnhc79dgojUx0f4v33QCuZZ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4ruxQAAANwAAAAPAAAAAAAAAAAAAAAAAJgCAABkcnMv&#10;ZG93bnJldi54bWxQSwUGAAAAAAQABAD1AAAAigMAAAAA&#10;" adj="-11796480,,5400" path="m126236,nsc195955,,252473,59703,252473,133350r-126236,c126237,88900,126236,44450,126236,xem126236,nfc195955,,252473,59703,252473,133350e" filled="f" strokecolor="black [3213]" strokeweight=".5pt">
                  <v:stroke dashstyle="dash" startarrow="block" joinstyle="miter"/>
                  <v:formulas/>
                  <v:path arrowok="t" o:connecttype="custom" o:connectlocs="126236,0;252473,133350" o:connectangles="0,0" textboxrect="0,0,252473,266700"/>
                  <v:textbox>
                    <w:txbxContent>
                      <w:p w:rsidR="001F17D0" w:rsidRDefault="001F17D0" w:rsidP="00DF0842"/>
                    </w:txbxContent>
                  </v:textbox>
                </v:shape>
                <v:shape id="TextBox 306" o:spid="_x0000_s1284" type="#_x0000_t202" style="position:absolute;left:43561;top:4262;width:5450;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1</w:t>
                        </w:r>
                      </w:p>
                    </w:txbxContent>
                  </v:textbox>
                </v:shape>
                <v:shape id="TextBox 307" o:spid="_x0000_s1285" type="#_x0000_t202" style="position:absolute;left:50177;top:4262;width:5451;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2R</w:t>
                        </w:r>
                      </w:p>
                    </w:txbxContent>
                  </v:textbox>
                </v:shape>
                <v:shape id="TextBox 308" o:spid="_x0000_s1286" type="#_x0000_t202" style="position:absolute;left:57268;top:4262;width:5451;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3R</w:t>
                        </w:r>
                      </w:p>
                    </w:txbxContent>
                  </v:textbox>
                </v:shape>
                <v:shape id="TextBox 309" o:spid="_x0000_s1287" type="#_x0000_t202" style="position:absolute;left:63884;top:4262;width:5451;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4R</w:t>
                        </w:r>
                      </w:p>
                    </w:txbxContent>
                  </v:textbox>
                </v:shape>
                <v:shape id="TextBox 310" o:spid="_x0000_s1288" type="#_x0000_t202" style="position:absolute;left:70878;top:4313;width:5456;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5R</w:t>
                        </w:r>
                      </w:p>
                    </w:txbxContent>
                  </v:textbox>
                </v:shape>
                <v:shape id="TextBox 311" o:spid="_x0000_s1289" type="#_x0000_t202" style="position:absolute;left:77639;top:4333;width:5451;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6R</w:t>
                        </w:r>
                      </w:p>
                    </w:txbxContent>
                  </v:textbox>
                </v:shape>
                <v:shape id="TextBox 312" o:spid="_x0000_s1290" type="#_x0000_t202" style="position:absolute;left:84025;top:4404;width:5870;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psIA&#10;AADcAAAADwAAAGRycy9kb3ducmV2LnhtbESPQWvCQBSE7wX/w/IK3uomgiKpq0it4MGLNr0/sq/Z&#10;0OzbkH018d+7gtDjMDPfMOvt6Ft1pT42gQ3kswwUcRVsw7WB8uvwtgIVBdliG5gM3CjCdjN5WWNh&#10;w8Bnul6kVgnCsUADTqQrtI6VI49xFjri5P2E3qMk2dfa9jgkuG/1PMuW2mPDacFhRx+Oqt/Lnzcg&#10;Ynf5rfz08fg9nvaDy6oFlsZMX8fdOyihUf7Dz/bRGljk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i2m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7R</w:t>
                        </w:r>
                      </w:p>
                    </w:txbxContent>
                  </v:textbox>
                </v:shape>
                <v:shape id="TextBox 313" o:spid="_x0000_s1291" type="#_x0000_t202" style="position:absolute;left:2389;top:4263;width:5457;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z0cIA&#10;AADcAAAADwAAAGRycy9kb3ducmV2LnhtbESPQWvCQBSE7wX/w/IEb3UTwVKiq4i24KGX2nh/ZJ/Z&#10;YPZtyD5N/PduodDjMDPfMOvt6Ft1pz42gQ3k8wwUcRVsw7WB8ufz9R1UFGSLbWAy8KAI283kZY2F&#10;DQN/0/0ktUoQjgUacCJdoXWsHHmM89ARJ+8Seo+SZF9r2+OQ4L7Viyx70x4bTgsOO9o7qq6nmzcg&#10;Ynf5o/zw8Xgevw6Dy6ollsbMpuNuBUpolP/wX/toDSzzB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LPR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7L</w:t>
                        </w:r>
                      </w:p>
                    </w:txbxContent>
                  </v:textbox>
                </v:shape>
                <v:shape id="TextBox 314" o:spid="_x0000_s1292" type="#_x0000_t202" style="position:absolute;left:9056;top:4255;width:545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SsIA&#10;AADcAAAADwAAAGRycy9kb3ducmV2LnhtbESPT2vCQBTE74V+h+UJ3uomL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BZK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6L</w:t>
                        </w:r>
                      </w:p>
                    </w:txbxContent>
                  </v:textbox>
                </v:shape>
                <v:shape id="TextBox 315" o:spid="_x0000_s1293" type="#_x0000_t202" style="position:absolute;left:16120;top:4263;width:5457;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OPsIA&#10;AADcAAAADwAAAGRycy9kb3ducmV2LnhtbESPT2vCQBTE74V+h+UJ3uomp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4+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5L</w:t>
                        </w:r>
                      </w:p>
                    </w:txbxContent>
                  </v:textbox>
                </v:shape>
                <v:shape id="TextBox 316" o:spid="_x0000_s1294" type="#_x0000_t202" style="position:absolute;left:22787;top:4263;width:545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4L</w:t>
                        </w:r>
                      </w:p>
                    </w:txbxContent>
                  </v:textbox>
                </v:shape>
                <v:shape id="TextBox 317" o:spid="_x0000_s1295" type="#_x0000_t202" style="position:absolute;left:29875;top:4239;width:5456;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3L</w:t>
                        </w:r>
                      </w:p>
                    </w:txbxContent>
                  </v:textbox>
                </v:shape>
                <v:shape id="TextBox 318" o:spid="_x0000_s1296" type="#_x0000_t202" style="position:absolute;left:36467;top:4263;width:5457;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rsidR="001F17D0" w:rsidRDefault="001F17D0" w:rsidP="00DF0842">
                        <w:pPr>
                          <w:pStyle w:val="NormalWeb"/>
                          <w:spacing w:before="0" w:beforeAutospacing="0" w:after="0" w:afterAutospacing="0"/>
                        </w:pPr>
                        <w:r>
                          <w:rPr>
                            <w:rFonts w:asciiTheme="minorHAnsi" w:hAnsi="Calibri" w:cstheme="minorBidi"/>
                            <w:b/>
                            <w:bCs/>
                            <w:color w:val="000000" w:themeColor="text1"/>
                            <w:kern w:val="24"/>
                            <w:sz w:val="16"/>
                            <w:szCs w:val="16"/>
                          </w:rPr>
                          <w:t>Area 2L</w:t>
                        </w:r>
                      </w:p>
                    </w:txbxContent>
                  </v:textbox>
                </v:shape>
                <v:shapetype id="_x0000_t32" coordsize="21600,21600" o:spt="32" o:oned="t" path="m,l21600,21600e" filled="f">
                  <v:path arrowok="t" fillok="f" o:connecttype="none"/>
                  <o:lock v:ext="edit" shapetype="t"/>
                </v:shapetype>
                <v:shape id="Straight Arrow Connector 518" o:spid="_x0000_s1297" type="#_x0000_t32" style="position:absolute;left:2635;top:432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y8KMEAAADcAAAADwAAAGRycy9kb3ducmV2LnhtbERP3WrCMBS+F/YO4Qx2N9MIk60zihPF&#10;savZ7QEOzWlS1pyUJtr69uZi4OXH97/aTL4TFxpiG1iDmhcgiOtgWrYafn8Oz68gYkI22AUmDVeK&#10;sFk/zFZYmjDyiS5VsiKHcCxRg0upL6WMtSOPcR564sw1YfCYMhysNAOOOdx3clEUS+mx5dzgsKed&#10;o/qvOnsNk2rc196qN3u8qo/varndN6dR66fHafsOItGU7uJ/96fR8KLy2nwmHwG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rLwowQAAANwAAAAPAAAAAAAAAAAAAAAA&#10;AKECAABkcnMvZG93bnJldi54bWxQSwUGAAAAAAQABAD5AAAAjwMAAAAA&#10;" strokecolor="black [3213]" strokeweight="1.5pt">
                  <v:stroke startarrowwidth="narrow" startarrowlength="short" endarrow="block" endarrowwidth="narrow"/>
                </v:shape>
                <v:shape id="Straight Arrow Connector 519" o:spid="_x0000_s1298" type="#_x0000_t32" style="position:absolute;left:9333;top:426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s8QAAADcAAAADwAAAGRycy9kb3ducmV2LnhtbESPwWrDMBBE74X8g9hAb42sQELjRglp&#10;SWjpqXH7AYu1lkytlbGU2Pn7qlDocZiZN8x2P/lOXGmIbWANalGAIK6Dadlq+Po8PTyCiAnZYBeY&#10;NNwown43u9tiacLIZ7pWyYoM4ViiBpdSX0oZa0ce4yL0xNlrwuAxZTlYaQYcM9x3clkUa+mx5bzg&#10;sKcXR/V3dfEaJtW496NVG/t6U88f1fpwbM6j1vfz6fAEItGU/sN/7TejYaU28HsmHw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BmzxAAAANwAAAAPAAAAAAAAAAAA&#10;AAAAAKECAABkcnMvZG93bnJldi54bWxQSwUGAAAAAAQABAD5AAAAkgMAAAAA&#10;" strokecolor="black [3213]" strokeweight="1.5pt">
                  <v:stroke startarrowwidth="narrow" startarrowlength="short" endarrow="block" endarrowwidth="narrow"/>
                </v:shape>
                <v:shape id="Straight Arrow Connector 520" o:spid="_x0000_s1299" type="#_x0000_t32" style="position:absolute;left:16450;top:431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6k8EAAADcAAAADwAAAGRycy9kb3ducmV2LnhtbERP3WrCMBS+H/gO4Qi7m2mFyaxGUXE4&#10;djWrD3BoTpNic1KazNa3NxeDXX58/+vt6Fpxpz40nhXkswwEceV1w0bB9fL59gEiRGSNrWdS8KAA&#10;283kZY2F9gOf6V5GI1IIhwIV2Bi7QspQWXIYZr4jTlzte4cxwd5I3eOQwl0r51m2kA4bTg0WOzpY&#10;qm7lr1Mw5rX9Ppp8aU6PfP9TLnbH+jwo9ToddysQkcb4L/5zf2kF7/M0P51JR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tnqTwQAAANwAAAAPAAAAAAAAAAAAAAAA&#10;AKECAABkcnMvZG93bnJldi54bWxQSwUGAAAAAAQABAD5AAAAjwMAAAAA&#10;" strokecolor="black [3213]" strokeweight="1.5pt">
                  <v:stroke startarrowwidth="narrow" startarrowlength="short" endarrow="block" endarrowwidth="narrow"/>
                </v:shape>
                <v:shape id="Straight Arrow Connector 521" o:spid="_x0000_s1300" type="#_x0000_t32" style="position:absolute;left:23125;top:4280;width:549;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CMQAAADcAAAADwAAAGRycy9kb3ducmV2LnhtbESPwWrDMBBE74X+g9hAb42sQELrRglp&#10;SWjoqXH7AYu1lkyslbHU2Pn7qFDocZiZN8x6O/lOXGiIbWANal6AIK6Dadlq+P46PD6BiAnZYBeY&#10;NFwpwnZzf7fG0oSRT3SpkhUZwrFEDS6lvpQy1o48xnnoibPXhMFjynKw0gw4Zrjv5KIoVtJjy3nB&#10;YU9vjupz9eM1TKpxH3urnu37Vb1+VqvdvjmNWj/Mpt0LiERT+g//tY9Gw3Kh4PdMP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8IxAAAANwAAAAPAAAAAAAAAAAA&#10;AAAAAKECAABkcnMvZG93bnJldi54bWxQSwUGAAAAAAQABAD5AAAAkgMAAAAA&#10;" strokecolor="black [3213]" strokeweight="1.5pt">
                  <v:stroke startarrowwidth="narrow" startarrowlength="short" endarrow="block" endarrowwidth="narrow"/>
                </v:shape>
                <v:shape id="Straight Arrow Connector 522" o:spid="_x0000_s1301" type="#_x0000_t32" style="position:absolute;left:30196;top:428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Bf8QAAADcAAAADwAAAGRycy9kb3ducmV2LnhtbESPwWrDMBBE74X+g9hAb41sQ0PrRAlp&#10;SWnJqXHzAYu1lkyslbHU2Pn7KhDIcZiZN8xqM7lOnGkIrWcF+TwDQVx73bJRcPz9fH4FESKyxs4z&#10;KbhQgM368WGFpfYjH+hcRSMShEOJCmyMfSllqC05DHPfEyev8YPDmORgpB5wTHDXySLLFtJhy2nB&#10;Yk8flupT9ecUTHlj9zuTv5mvS/7+Uy22u+YwKvU0m7ZLEJGmeA/f2t9awUtRwPV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EF/xAAAANwAAAAPAAAAAAAAAAAA&#10;AAAAAKECAABkcnMvZG93bnJldi54bWxQSwUGAAAAAAQABAD5AAAAkgMAAAAA&#10;" strokecolor="black [3213]" strokeweight="1.5pt">
                  <v:stroke startarrowwidth="narrow" startarrowlength="short" endarrow="block" endarrowwidth="narrow"/>
                </v:shape>
                <v:shape id="Straight Arrow Connector 523" o:spid="_x0000_s1302" type="#_x0000_t32" style="position:absolute;left:36790;top:423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k5MUAAADcAAAADwAAAGRycy9kb3ducmV2LnhtbESPUWvCMBSF34X9h3AHe9O0jonrjOKG&#10;Y+KT1v2AS3OblDU3pcls/ffLQPDxcM75Dme1GV0rLtSHxrOCfJaBIK68btgo+D5/TpcgQkTW2Hom&#10;BVcKsFk/TFZYaD/wiS5lNCJBOBSowMbYFVKGypLDMPMdcfJq3zuMSfZG6h6HBHetnGfZQjpsOC1Y&#10;7OjDUvVT/joFY17bw87kr+brmr8fy8V2V58GpZ4ex+0biEhjvIdv7b1W8DJ/hv8z6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Tk5MUAAADcAAAADwAAAAAAAAAA&#10;AAAAAAChAgAAZHJzL2Rvd25yZXYueG1sUEsFBgAAAAAEAAQA+QAAAJMDAAAAAA==&#10;" strokecolor="black [3213]" strokeweight="1.5pt">
                  <v:stroke startarrowwidth="narrow" startarrowlength="short" endarrow="block" endarrowwidth="narrow"/>
                </v:shape>
                <v:shape id="Straight Arrow Connector 524" o:spid="_x0000_s1303" type="#_x0000_t32" style="position:absolute;left:43883;top:427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8kMUAAADcAAAADwAAAGRycy9kb3ducmV2LnhtbESPUWvCMBSF34X9h3AHe9O0sonrjOKG&#10;Y+KT1v2AS3OblDU3pcls/ffLQPDxcM75Dme1GV0rLtSHxrOCfJaBIK68btgo+D5/TpcgQkTW2Hom&#10;BVcKsFk/TFZYaD/wiS5lNCJBOBSowMbYFVKGypLDMPMdcfJq3zuMSfZG6h6HBHetnGfZQjpsOC1Y&#10;7OjDUvVT/joFY17bw87kr+brmr8fy8V2V58GpZ4ex+0biEhjvIdv7b1W8DJ/hv8z6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18kMUAAADcAAAADwAAAAAAAAAA&#10;AAAAAAChAgAAZHJzL2Rvd25yZXYueG1sUEsFBgAAAAAEAAQA+QAAAJMDAAAAAA==&#10;" strokecolor="black [3213]" strokeweight="1.5pt">
                  <v:stroke startarrowwidth="narrow" startarrowlength="short" endarrow="block" endarrowwidth="narrow"/>
                </v:shape>
                <v:shape id="Straight Arrow Connector 525" o:spid="_x0000_s1304" type="#_x0000_t32" style="position:absolute;left:50558;top:42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ZC8QAAADcAAAADwAAAGRycy9kb3ducmV2LnhtbESPUWvCMBSF3wf+h3CFvc20gqKdUdxw&#10;TPak3X7ApblNypqb0mS2/nsjCHs8nHO+w9nsRteKC/Wh8awgn2UgiCuvGzYKfr4/XlYgQkTW2Hom&#10;BVcKsNtOnjZYaD/wmS5lNCJBOBSowMbYFVKGypLDMPMdcfJq3zuMSfZG6h6HBHetnGfZUjpsOC1Y&#10;7OjdUvVb/jkFY17br4PJ1+bzmr+dyuX+UJ8HpZ6n4/4VRKQx/ocf7aNWsJgv4H4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dkLxAAAANwAAAAPAAAAAAAAAAAA&#10;AAAAAKECAABkcnMvZG93bnJldi54bWxQSwUGAAAAAAQABAD5AAAAkgMAAAAA&#10;" strokecolor="black [3213]" strokeweight="1.5pt">
                  <v:stroke startarrowwidth="narrow" startarrowlength="short" endarrow="block" endarrowwidth="narrow"/>
                </v:shape>
                <v:shape id="Straight Arrow Connector 526" o:spid="_x0000_s1305" type="#_x0000_t32" style="position:absolute;left:57629;top:42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HfMQAAADcAAAADwAAAGRycy9kb3ducmV2LnhtbESPwWrDMBBE74X+g9hAb43sQE3qRAlp&#10;SWnJKXHzAYu1lkyslbHU2Pn7qlDIcZiZN8x6O7lOXGkIrWcF+TwDQVx73bJRcP7+eF6CCBFZY+eZ&#10;FNwowHbz+LDGUvuRT3StohEJwqFEBTbGvpQy1JYchrnviZPX+MFhTHIwUg84Jrjr5CLLCumw5bRg&#10;sad3S/Wl+nEKpryxh73JX83nLX87VsVu35xGpZ5m024FItIU7+H/9pdW8LIo4O9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0d8xAAAANwAAAAPAAAAAAAAAAAA&#10;AAAAAKECAABkcnMvZG93bnJldi54bWxQSwUGAAAAAAQABAD5AAAAkgMAAAAA&#10;" strokecolor="black [3213]" strokeweight="1.5pt">
                  <v:stroke startarrowwidth="narrow" startarrowlength="short" endarrow="block" endarrowwidth="narrow"/>
                </v:shape>
                <v:shape id="Straight Arrow Connector 527" o:spid="_x0000_s1306" type="#_x0000_t32" style="position:absolute;left:64222;top:427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58UAAADcAAAADwAAAGRycy9kb3ducmV2LnhtbESPUWvCMBSF34X9h3AHe9O0wtR1RnHD&#10;MfFJ637ApblNypqb0mS2/vtFGOzxcM75Dme9HV0rrtSHxrOCfJaBIK68btgo+Lp8TFcgQkTW2Hom&#10;BTcKsN08TNZYaD/wma5lNCJBOBSowMbYFVKGypLDMPMdcfJq3zuMSfZG6h6HBHetnGfZQjpsOC1Y&#10;7OjdUvVd/jgFY17b497kL+bzlr+dysVuX58HpZ4ex90riEhj/A//tQ9awfN8Cf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i58UAAADcAAAADwAAAAAAAAAA&#10;AAAAAAChAgAAZHJzL2Rvd25yZXYueG1sUEsFBgAAAAAEAAQA+QAAAJMDAAAAAA==&#10;" strokecolor="black [3213]" strokeweight="1.5pt">
                  <v:stroke startarrowwidth="narrow" startarrowlength="short" endarrow="block" endarrowwidth="narrow"/>
                </v:shape>
                <v:shape id="Straight Arrow Connector 528" o:spid="_x0000_s1307" type="#_x0000_t32" style="position:absolute;left:71292;top:4270;width:549;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2lcEAAADcAAAADwAAAGRycy9kb3ducmV2LnhtbERP3WrCMBS+H/gO4Qi7m2mFyaxGUXE4&#10;djWrD3BoTpNic1KazNa3NxeDXX58/+vt6Fpxpz40nhXkswwEceV1w0bB9fL59gEiRGSNrWdS8KAA&#10;283kZY2F9gOf6V5GI1IIhwIV2Bi7QspQWXIYZr4jTlzte4cxwd5I3eOQwl0r51m2kA4bTg0WOzpY&#10;qm7lr1Mw5rX9Ppp8aU6PfP9TLnbH+jwo9ToddysQkcb4L/5zf2kF7/O0Np1JR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wHaVwQAAANwAAAAPAAAAAAAAAAAAAAAA&#10;AKECAABkcnMvZG93bnJldi54bWxQSwUGAAAAAAQABAD5AAAAjwMAAAAA&#10;" strokecolor="black [3213]" strokeweight="1.5pt">
                  <v:stroke startarrowwidth="narrow" startarrowlength="short" endarrow="block" endarrowwidth="narrow"/>
                </v:shape>
                <v:shape id="Straight Arrow Connector 529" o:spid="_x0000_s1308" type="#_x0000_t32" style="position:absolute;left:78033;top:43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TDsQAAADcAAAADwAAAGRycy9kb3ducmV2LnhtbESPUWvCMBSF3wf+h3CFvc20wmR2RtHh&#10;2PBp1v2AS3ObFJub0mS2/vtFEHw8nHO+w1ltRteKC/Wh8awgn2UgiCuvGzYKfk+fL28gQkTW2Hom&#10;BVcKsFlPnlZYaD/wkS5lNCJBOBSowMbYFVKGypLDMPMdcfJq3zuMSfZG6h6HBHetnGfZQjpsOC1Y&#10;7OjDUnUu/5yCMa/tYW/ypfm65rufcrHd18dBqefpuH0HEWmMj/C9/a0VvM6X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NMOxAAAANwAAAAPAAAAAAAAAAAA&#10;AAAAAKECAABkcnMvZG93bnJldi54bWxQSwUGAAAAAAQABAD5AAAAkgMAAAAA&#10;" strokecolor="black [3213]" strokeweight="1.5pt">
                  <v:stroke startarrowwidth="narrow" startarrowlength="short" endarrow="block" endarrowwidth="narrow"/>
                </v:shape>
                <v:shape id="Straight Arrow Connector 530" o:spid="_x0000_s1309" type="#_x0000_t32" style="position:absolute;left:85104;top:43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TsEAAADcAAAADwAAAGRycy9kb3ducmV2LnhtbERP3WrCMBS+H/gO4Qi7m2k3JrMaxYlj&#10;sivtfIBDc5oUm5PSRFvffrkQdvnx/a82o2vFjfrQeFaQzzIQxJXXDRsF59+vlw8QISJrbD2TgjsF&#10;2KwnTysstB/4RLcyGpFCOBSowMbYFVKGypLDMPMdceJq3zuMCfZG6h6HFO5a+Zplc+mw4dRgsaOd&#10;pepSXp2CMa/tz97kC/N9zz+P5Xy7r0+DUs/TcbsEEWmM/+KH+6AVvL+l+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b+xOwQAAANwAAAAPAAAAAAAAAAAAAAAA&#10;AKECAABkcnMvZG93bnJldi54bWxQSwUGAAAAAAQABAD5AAAAjwMAAAAA&#10;" strokecolor="black [3213]" strokeweight="1.5pt">
                  <v:stroke startarrowwidth="narrow" startarrowlength="short" endarrow="block" endarrowwidth="narrow"/>
                </v:shape>
                <w10:wrap type="through"/>
              </v:group>
            </w:pict>
          </mc:Fallback>
        </mc:AlternateContent>
      </w:r>
      <w:r w:rsidR="00A768D5" w:rsidRPr="005242D4">
        <w:rPr>
          <w:sz w:val="22"/>
        </w:rPr>
        <w:t xml:space="preserve">Measure and note thickness of rail in all regions marked in the figure (Area 1, Area 2L through Area 7L, and Area 2R through Area 7R).  Nine (9) thickness measurements are taken at each splice location, and one (1) measurement is taken at </w:t>
      </w:r>
      <w:r w:rsidR="00E710DE">
        <w:rPr>
          <w:sz w:val="22"/>
        </w:rPr>
        <w:t xml:space="preserve">each </w:t>
      </w:r>
      <w:r w:rsidR="00A768D5" w:rsidRPr="005242D4">
        <w:rPr>
          <w:sz w:val="22"/>
        </w:rPr>
        <w:t>post attachment location</w:t>
      </w:r>
      <w:r w:rsidR="00A616D3" w:rsidRPr="005242D4">
        <w:rPr>
          <w:sz w:val="22"/>
        </w:rPr>
        <w:t>.</w:t>
      </w:r>
      <w:r w:rsidR="00F134AC" w:rsidRPr="005242D4">
        <w:rPr>
          <w:sz w:val="22"/>
        </w:rPr>
        <w:t xml:space="preserve"> </w:t>
      </w:r>
      <w:r w:rsidR="00A616D3" w:rsidRPr="005242D4">
        <w:rPr>
          <w:sz w:val="22"/>
        </w:rPr>
        <w:t xml:space="preserve">See Instructions section for pattern to follow in measuring thickness </w:t>
      </w:r>
      <w:r w:rsidR="005242D4" w:rsidRPr="005242D4">
        <w:rPr>
          <w:sz w:val="22"/>
        </w:rPr>
        <w:t>around</w:t>
      </w:r>
      <w:r w:rsidR="00A616D3" w:rsidRPr="005242D4">
        <w:rPr>
          <w:sz w:val="22"/>
        </w:rPr>
        <w:t xml:space="preserve"> splice bolts</w:t>
      </w:r>
      <w:r w:rsidR="00F134AC" w:rsidRPr="005242D4">
        <w:rPr>
          <w:sz w:val="22"/>
        </w:rPr>
        <w:t>.</w:t>
      </w:r>
      <w:r w:rsidR="00235210">
        <w:rPr>
          <w:sz w:val="22"/>
        </w:rPr>
        <w:t xml:space="preserve"> </w:t>
      </w:r>
    </w:p>
    <w:p w:rsidR="00235210" w:rsidRDefault="00514A74" w:rsidP="002B3136">
      <w:pPr>
        <w:rPr>
          <w:sz w:val="22"/>
        </w:rPr>
      </w:pPr>
      <w:r w:rsidRPr="00514A74">
        <w:rPr>
          <w:noProof/>
        </w:rPr>
        <mc:AlternateContent>
          <mc:Choice Requires="wps">
            <w:drawing>
              <wp:anchor distT="0" distB="0" distL="114300" distR="114300" simplePos="0" relativeHeight="251666432" behindDoc="0" locked="0" layoutInCell="1" allowOverlap="1" wp14:anchorId="5A8BCD86" wp14:editId="40586F76">
                <wp:simplePos x="0" y="0"/>
                <wp:positionH relativeFrom="column">
                  <wp:posOffset>3777615</wp:posOffset>
                </wp:positionH>
                <wp:positionV relativeFrom="paragraph">
                  <wp:posOffset>35204</wp:posOffset>
                </wp:positionV>
                <wp:extent cx="1605280" cy="434340"/>
                <wp:effectExtent l="0" t="0" r="0" b="3810"/>
                <wp:wrapNone/>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34340"/>
                        </a:xfrm>
                        <a:prstGeom prst="rect">
                          <a:avLst/>
                        </a:prstGeom>
                        <a:solidFill>
                          <a:schemeClr val="bg1">
                            <a:lumMod val="75000"/>
                          </a:schemeClr>
                        </a:solidFill>
                        <a:ln w="9525">
                          <a:noFill/>
                          <a:miter lim="800000"/>
                          <a:headEnd/>
                          <a:tailEnd/>
                        </a:ln>
                      </wps:spPr>
                      <wps:txbx>
                        <w:txbxContent>
                          <w:p w:rsidR="001F17D0" w:rsidRPr="00514A74" w:rsidRDefault="001F17D0" w:rsidP="00514A74">
                            <w:pPr>
                              <w:rPr>
                                <w:b/>
                              </w:rPr>
                            </w:pPr>
                            <w:r w:rsidRPr="00514A74">
                              <w:rPr>
                                <w:b/>
                              </w:rPr>
                              <w:t>Fail Thickness:</w:t>
                            </w:r>
                          </w:p>
                          <w:p w:rsidR="001F17D0" w:rsidRPr="00514A74" w:rsidRDefault="001F17D0" w:rsidP="00514A74">
                            <w:pPr>
                              <w:rPr>
                                <w:b/>
                              </w:rPr>
                            </w:pPr>
                            <w:r w:rsidRPr="00514A74">
                              <w:rPr>
                                <w:b/>
                              </w:rPr>
                              <w:t>Less than 0.096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0" type="#_x0000_t202" style="position:absolute;margin-left:297.45pt;margin-top:2.75pt;width:126.4pt;height: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" fillcolor="#bfbfbf [2412]" stroked="f">
                <v:textbox>
                  <w:txbxContent>
                    <w:p w:rsidR="001F17D0" w:rsidRPr="00514A74" w:rsidRDefault="001F17D0" w:rsidP="00514A74">
                      <w:pPr>
                        <w:rPr>
                          <w:b/>
                        </w:rPr>
                      </w:pPr>
                      <w:r w:rsidRPr="00514A74">
                        <w:rPr>
                          <w:b/>
                        </w:rPr>
                        <w:t>Fail Thickness:</w:t>
                      </w:r>
                    </w:p>
                    <w:p w:rsidR="001F17D0" w:rsidRPr="00514A74" w:rsidRDefault="001F17D0" w:rsidP="00514A74">
                      <w:pPr>
                        <w:rPr>
                          <w:b/>
                        </w:rPr>
                      </w:pPr>
                      <w:r w:rsidRPr="00514A74">
                        <w:rPr>
                          <w:b/>
                        </w:rPr>
                        <w:t>Less than 0.096 inch</w:t>
                      </w:r>
                    </w:p>
                  </w:txbxContent>
                </v:textbox>
              </v:shape>
            </w:pict>
          </mc:Fallback>
        </mc:AlternateContent>
      </w:r>
    </w:p>
    <w:p w:rsidR="00235210" w:rsidRPr="00235210" w:rsidRDefault="00235210" w:rsidP="002B3136">
      <w:pPr>
        <w:rPr>
          <w:b/>
          <w:sz w:val="22"/>
        </w:rPr>
      </w:pPr>
      <w:r w:rsidRPr="00235210">
        <w:rPr>
          <w:b/>
          <w:sz w:val="22"/>
        </w:rPr>
        <w:t>Area 1 thicknesses:</w:t>
      </w:r>
    </w:p>
    <w:p w:rsidR="00235210" w:rsidRPr="00235210" w:rsidRDefault="00235210" w:rsidP="002B3136">
      <w:pPr>
        <w:rPr>
          <w:sz w:val="6"/>
          <w:szCs w:val="10"/>
        </w:rPr>
      </w:pPr>
    </w:p>
    <w:p w:rsidR="00235210" w:rsidRDefault="00235210" w:rsidP="002B3136">
      <w:pPr>
        <w:rPr>
          <w:sz w:val="22"/>
        </w:rPr>
      </w:pPr>
      <w:r>
        <w:rPr>
          <w:sz w:val="22"/>
        </w:rPr>
        <w:t>Around bolt-holes on traffic-side</w:t>
      </w:r>
    </w:p>
    <w:p w:rsidR="00235210" w:rsidRDefault="00235210" w:rsidP="002B3136">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235210" w:rsidRDefault="00235210" w:rsidP="00235210">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235210" w:rsidRPr="00235210" w:rsidRDefault="00235210" w:rsidP="00235210">
      <w:pPr>
        <w:rPr>
          <w:sz w:val="6"/>
        </w:rPr>
      </w:pPr>
    </w:p>
    <w:p w:rsidR="00235210" w:rsidRDefault="00235210" w:rsidP="00235210">
      <w:pPr>
        <w:rPr>
          <w:sz w:val="22"/>
        </w:rPr>
      </w:pPr>
      <w:r>
        <w:rPr>
          <w:sz w:val="22"/>
        </w:rPr>
        <w:t>Around bolt-holes on field-side</w:t>
      </w:r>
    </w:p>
    <w:p w:rsidR="00235210" w:rsidRDefault="00235210" w:rsidP="00235210">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235210" w:rsidRDefault="00235210" w:rsidP="00235210">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235210" w:rsidRPr="00235210" w:rsidRDefault="00235210" w:rsidP="00235210">
      <w:pPr>
        <w:rPr>
          <w:sz w:val="6"/>
          <w:szCs w:val="10"/>
        </w:rPr>
      </w:pPr>
    </w:p>
    <w:p w:rsidR="00235210" w:rsidRDefault="00235210" w:rsidP="00235210">
      <w:pPr>
        <w:rPr>
          <w:sz w:val="22"/>
        </w:rPr>
      </w:pPr>
      <w:r>
        <w:rPr>
          <w:sz w:val="22"/>
        </w:rPr>
        <w:t>Around post attachment holes on traffic-side</w:t>
      </w:r>
    </w:p>
    <w:p w:rsidR="00235210" w:rsidRDefault="00235210" w:rsidP="00235210">
      <w:pPr>
        <w:rPr>
          <w:sz w:val="22"/>
        </w:rPr>
      </w:pPr>
      <w:r>
        <w:rPr>
          <w:sz w:val="22"/>
        </w:rPr>
        <w:t xml:space="preserve">Spot 9: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235210">
      <w:pPr>
        <w:rPr>
          <w:sz w:val="22"/>
        </w:rPr>
      </w:pPr>
    </w:p>
    <w:p w:rsidR="00452A12" w:rsidRPr="00235210" w:rsidRDefault="00452A12" w:rsidP="00452A12">
      <w:pPr>
        <w:rPr>
          <w:b/>
          <w:sz w:val="22"/>
        </w:rPr>
      </w:pPr>
      <w:r w:rsidRPr="00235210">
        <w:rPr>
          <w:b/>
          <w:sz w:val="22"/>
        </w:rPr>
        <w:t xml:space="preserve">Area </w:t>
      </w:r>
      <w:r>
        <w:rPr>
          <w:b/>
          <w:sz w:val="22"/>
        </w:rPr>
        <w:t>2R</w:t>
      </w:r>
      <w:r w:rsidRPr="00235210">
        <w:rPr>
          <w:b/>
          <w:sz w:val="22"/>
        </w:rPr>
        <w:t xml:space="preserve"> thicknesses:</w:t>
      </w:r>
    </w:p>
    <w:p w:rsidR="00452A12" w:rsidRPr="00235210" w:rsidRDefault="00452A12" w:rsidP="00452A12">
      <w:pPr>
        <w:rPr>
          <w:sz w:val="6"/>
          <w:szCs w:val="10"/>
        </w:rPr>
      </w:pPr>
    </w:p>
    <w:p w:rsidR="00452A12" w:rsidRDefault="00452A12" w:rsidP="00452A12">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p>
    <w:p w:rsidR="00E4157C" w:rsidRPr="00235210" w:rsidRDefault="00E4157C" w:rsidP="00E4157C">
      <w:pPr>
        <w:rPr>
          <w:b/>
          <w:sz w:val="22"/>
        </w:rPr>
      </w:pPr>
      <w:r w:rsidRPr="00235210">
        <w:rPr>
          <w:b/>
          <w:sz w:val="22"/>
        </w:rPr>
        <w:t xml:space="preserve">Area </w:t>
      </w:r>
      <w:r>
        <w:rPr>
          <w:b/>
          <w:sz w:val="22"/>
        </w:rPr>
        <w:t>3R</w:t>
      </w:r>
      <w:r w:rsidRPr="00235210">
        <w:rPr>
          <w:b/>
          <w:sz w:val="22"/>
        </w:rPr>
        <w:t xml:space="preserve"> thicknesses:</w:t>
      </w:r>
    </w:p>
    <w:p w:rsidR="00E4157C" w:rsidRPr="00235210" w:rsidRDefault="00E4157C" w:rsidP="00E4157C">
      <w:pPr>
        <w:rPr>
          <w:sz w:val="6"/>
          <w:szCs w:val="10"/>
        </w:rPr>
      </w:pPr>
    </w:p>
    <w:p w:rsidR="00E4157C" w:rsidRDefault="00E4157C" w:rsidP="00E4157C">
      <w:pPr>
        <w:rPr>
          <w:sz w:val="22"/>
        </w:rPr>
      </w:pPr>
      <w:r>
        <w:rPr>
          <w:sz w:val="22"/>
        </w:rPr>
        <w:t>Around bolt-holes on traffic-side</w:t>
      </w:r>
    </w:p>
    <w:p w:rsidR="00E4157C" w:rsidRDefault="00E4157C" w:rsidP="00E4157C">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rPr>
      </w:pPr>
    </w:p>
    <w:p w:rsidR="00E4157C" w:rsidRDefault="00E4157C" w:rsidP="00E4157C">
      <w:pPr>
        <w:rPr>
          <w:sz w:val="22"/>
        </w:rPr>
      </w:pPr>
      <w:r>
        <w:rPr>
          <w:sz w:val="22"/>
        </w:rPr>
        <w:t>Around bolt-holes on field-side</w:t>
      </w:r>
    </w:p>
    <w:p w:rsidR="00E4157C" w:rsidRDefault="00E4157C" w:rsidP="00E4157C">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szCs w:val="10"/>
        </w:rPr>
      </w:pPr>
    </w:p>
    <w:p w:rsidR="00E4157C" w:rsidRDefault="00E4157C" w:rsidP="00E4157C">
      <w:pPr>
        <w:rPr>
          <w:sz w:val="22"/>
        </w:rPr>
      </w:pPr>
      <w:r>
        <w:rPr>
          <w:sz w:val="22"/>
        </w:rPr>
        <w:t>Around post attachment holes on traffic-side</w:t>
      </w:r>
    </w:p>
    <w:p w:rsidR="00E4157C" w:rsidRDefault="00E4157C" w:rsidP="00E4157C">
      <w:pPr>
        <w:rPr>
          <w:sz w:val="22"/>
        </w:rPr>
      </w:pPr>
      <w:r>
        <w:rPr>
          <w:sz w:val="22"/>
        </w:rPr>
        <w:t xml:space="preserve">Spot 9: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235210">
      <w:pPr>
        <w:rPr>
          <w:sz w:val="22"/>
        </w:rPr>
      </w:pPr>
    </w:p>
    <w:p w:rsidR="00452A12" w:rsidRDefault="00452A12" w:rsidP="00452A12">
      <w:pPr>
        <w:rPr>
          <w:sz w:val="22"/>
        </w:rPr>
      </w:pPr>
      <w:r>
        <w:rPr>
          <w:sz w:val="22"/>
        </w:rPr>
        <w:br w:type="page"/>
      </w:r>
    </w:p>
    <w:p w:rsidR="0087365E" w:rsidRDefault="0087365E" w:rsidP="00452A12">
      <w:pPr>
        <w:rPr>
          <w:b/>
          <w:sz w:val="22"/>
        </w:rPr>
      </w:pPr>
    </w:p>
    <w:p w:rsidR="0087365E" w:rsidRDefault="0087365E" w:rsidP="00452A12">
      <w:pPr>
        <w:rPr>
          <w:b/>
          <w:sz w:val="22"/>
        </w:rPr>
      </w:pPr>
    </w:p>
    <w:p w:rsidR="0087365E" w:rsidRDefault="0087365E" w:rsidP="00452A12">
      <w:pPr>
        <w:rPr>
          <w:b/>
          <w:sz w:val="22"/>
        </w:rPr>
      </w:pPr>
      <w:r w:rsidRPr="00514A74">
        <w:rPr>
          <w:noProof/>
        </w:rPr>
        <mc:AlternateContent>
          <mc:Choice Requires="wps">
            <w:drawing>
              <wp:anchor distT="0" distB="0" distL="114300" distR="114300" simplePos="0" relativeHeight="251668480" behindDoc="0" locked="0" layoutInCell="1" allowOverlap="1" wp14:anchorId="1636220B" wp14:editId="35C4B5CC">
                <wp:simplePos x="0" y="0"/>
                <wp:positionH relativeFrom="column">
                  <wp:posOffset>3783330</wp:posOffset>
                </wp:positionH>
                <wp:positionV relativeFrom="paragraph">
                  <wp:posOffset>35204</wp:posOffset>
                </wp:positionV>
                <wp:extent cx="1605280" cy="434340"/>
                <wp:effectExtent l="0" t="0" r="0" b="3810"/>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34340"/>
                        </a:xfrm>
                        <a:prstGeom prst="rect">
                          <a:avLst/>
                        </a:prstGeom>
                        <a:solidFill>
                          <a:schemeClr val="bg1">
                            <a:lumMod val="75000"/>
                          </a:schemeClr>
                        </a:solidFill>
                        <a:ln w="9525">
                          <a:noFill/>
                          <a:miter lim="800000"/>
                          <a:headEnd/>
                          <a:tailEnd/>
                        </a:ln>
                      </wps:spPr>
                      <wps:txbx>
                        <w:txbxContent>
                          <w:p w:rsidR="001F17D0" w:rsidRPr="00514A74" w:rsidRDefault="001F17D0" w:rsidP="0087365E">
                            <w:pPr>
                              <w:rPr>
                                <w:b/>
                              </w:rPr>
                            </w:pPr>
                            <w:r w:rsidRPr="00514A74">
                              <w:rPr>
                                <w:b/>
                              </w:rPr>
                              <w:t>Fail Thickness:</w:t>
                            </w:r>
                          </w:p>
                          <w:p w:rsidR="001F17D0" w:rsidRPr="00514A74" w:rsidRDefault="001F17D0" w:rsidP="0087365E">
                            <w:pPr>
                              <w:rPr>
                                <w:b/>
                              </w:rPr>
                            </w:pPr>
                            <w:r w:rsidRPr="00514A74">
                              <w:rPr>
                                <w:b/>
                              </w:rPr>
                              <w:t>Less than 0.096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1" type="#_x0000_t202" style="position:absolute;margin-left:297.9pt;margin-top:2.75pt;width:126.4pt;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" fillcolor="#bfbfbf [2412]" stroked="f">
                <v:textbox>
                  <w:txbxContent>
                    <w:p w:rsidR="001F17D0" w:rsidRPr="00514A74" w:rsidRDefault="001F17D0" w:rsidP="0087365E">
                      <w:pPr>
                        <w:rPr>
                          <w:b/>
                        </w:rPr>
                      </w:pPr>
                      <w:r w:rsidRPr="00514A74">
                        <w:rPr>
                          <w:b/>
                        </w:rPr>
                        <w:t>Fail Thickness:</w:t>
                      </w:r>
                    </w:p>
                    <w:p w:rsidR="001F17D0" w:rsidRPr="00514A74" w:rsidRDefault="001F17D0" w:rsidP="0087365E">
                      <w:pPr>
                        <w:rPr>
                          <w:b/>
                        </w:rPr>
                      </w:pPr>
                      <w:r w:rsidRPr="00514A74">
                        <w:rPr>
                          <w:b/>
                        </w:rPr>
                        <w:t>Less than 0.096 inch</w:t>
                      </w:r>
                    </w:p>
                  </w:txbxContent>
                </v:textbox>
              </v:shape>
            </w:pict>
          </mc:Fallback>
        </mc:AlternateContent>
      </w:r>
    </w:p>
    <w:p w:rsidR="0087365E" w:rsidRDefault="0087365E" w:rsidP="00452A12">
      <w:pPr>
        <w:rPr>
          <w:b/>
          <w:sz w:val="22"/>
        </w:rPr>
      </w:pPr>
    </w:p>
    <w:p w:rsidR="00452A12" w:rsidRPr="00235210" w:rsidRDefault="00452A12" w:rsidP="00452A12">
      <w:pPr>
        <w:rPr>
          <w:b/>
          <w:sz w:val="22"/>
        </w:rPr>
      </w:pPr>
      <w:r w:rsidRPr="00235210">
        <w:rPr>
          <w:b/>
          <w:sz w:val="22"/>
        </w:rPr>
        <w:t xml:space="preserve">Area </w:t>
      </w:r>
      <w:r>
        <w:rPr>
          <w:b/>
          <w:sz w:val="22"/>
        </w:rPr>
        <w:t>4R</w:t>
      </w:r>
      <w:r w:rsidRPr="00235210">
        <w:rPr>
          <w:b/>
          <w:sz w:val="22"/>
        </w:rPr>
        <w:t xml:space="preserve"> thicknesses:</w:t>
      </w:r>
    </w:p>
    <w:p w:rsidR="00452A12" w:rsidRPr="00235210" w:rsidRDefault="00452A12" w:rsidP="00452A12">
      <w:pPr>
        <w:rPr>
          <w:sz w:val="6"/>
          <w:szCs w:val="10"/>
        </w:rPr>
      </w:pPr>
    </w:p>
    <w:p w:rsidR="00452A12" w:rsidRDefault="00452A12" w:rsidP="00452A12">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p>
    <w:p w:rsidR="00E4157C" w:rsidRPr="00235210" w:rsidRDefault="00E4157C" w:rsidP="00E4157C">
      <w:pPr>
        <w:rPr>
          <w:b/>
          <w:sz w:val="22"/>
        </w:rPr>
      </w:pPr>
      <w:r w:rsidRPr="00235210">
        <w:rPr>
          <w:b/>
          <w:sz w:val="22"/>
        </w:rPr>
        <w:t xml:space="preserve">Area </w:t>
      </w:r>
      <w:r>
        <w:rPr>
          <w:b/>
          <w:sz w:val="22"/>
        </w:rPr>
        <w:t>5R</w:t>
      </w:r>
      <w:r w:rsidRPr="00235210">
        <w:rPr>
          <w:b/>
          <w:sz w:val="22"/>
        </w:rPr>
        <w:t xml:space="preserve"> thicknesses:</w:t>
      </w:r>
    </w:p>
    <w:p w:rsidR="00E4157C" w:rsidRPr="00235210" w:rsidRDefault="00E4157C" w:rsidP="00E4157C">
      <w:pPr>
        <w:rPr>
          <w:sz w:val="6"/>
          <w:szCs w:val="10"/>
        </w:rPr>
      </w:pPr>
    </w:p>
    <w:p w:rsidR="00E4157C" w:rsidRDefault="00E4157C" w:rsidP="00E4157C">
      <w:pPr>
        <w:rPr>
          <w:sz w:val="22"/>
        </w:rPr>
      </w:pPr>
      <w:r>
        <w:rPr>
          <w:sz w:val="22"/>
        </w:rPr>
        <w:t>Around bolt-holes on traffic-side</w:t>
      </w:r>
    </w:p>
    <w:p w:rsidR="00E4157C" w:rsidRDefault="00E4157C" w:rsidP="00E4157C">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rPr>
      </w:pPr>
    </w:p>
    <w:p w:rsidR="00E4157C" w:rsidRDefault="00E4157C" w:rsidP="00E4157C">
      <w:pPr>
        <w:rPr>
          <w:sz w:val="22"/>
        </w:rPr>
      </w:pPr>
      <w:r>
        <w:rPr>
          <w:sz w:val="22"/>
        </w:rPr>
        <w:t>Around bolt-holes on field-side</w:t>
      </w:r>
    </w:p>
    <w:p w:rsidR="00E4157C" w:rsidRDefault="00E4157C" w:rsidP="00E4157C">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szCs w:val="10"/>
        </w:rPr>
      </w:pPr>
    </w:p>
    <w:p w:rsidR="00E4157C" w:rsidRDefault="00E4157C" w:rsidP="00E4157C">
      <w:pPr>
        <w:rPr>
          <w:sz w:val="22"/>
        </w:rPr>
      </w:pPr>
      <w:r>
        <w:rPr>
          <w:sz w:val="22"/>
        </w:rPr>
        <w:t>Around post attachment holes on traffic-side</w:t>
      </w:r>
    </w:p>
    <w:p w:rsidR="00E4157C" w:rsidRDefault="00E4157C" w:rsidP="00E4157C">
      <w:pPr>
        <w:rPr>
          <w:sz w:val="22"/>
        </w:rPr>
      </w:pPr>
      <w:r>
        <w:rPr>
          <w:sz w:val="22"/>
        </w:rPr>
        <w:t xml:space="preserve">Spot 9: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235210">
      <w:pPr>
        <w:rPr>
          <w:sz w:val="22"/>
        </w:rPr>
      </w:pPr>
    </w:p>
    <w:p w:rsidR="00452A12" w:rsidRPr="00235210" w:rsidRDefault="00452A12" w:rsidP="00452A12">
      <w:pPr>
        <w:rPr>
          <w:b/>
          <w:sz w:val="22"/>
        </w:rPr>
      </w:pPr>
      <w:r w:rsidRPr="00235210">
        <w:rPr>
          <w:b/>
          <w:sz w:val="22"/>
        </w:rPr>
        <w:t xml:space="preserve">Area </w:t>
      </w:r>
      <w:r>
        <w:rPr>
          <w:b/>
          <w:sz w:val="22"/>
        </w:rPr>
        <w:t>6R</w:t>
      </w:r>
      <w:r w:rsidRPr="00235210">
        <w:rPr>
          <w:b/>
          <w:sz w:val="22"/>
        </w:rPr>
        <w:t xml:space="preserve"> thicknesses:</w:t>
      </w:r>
    </w:p>
    <w:p w:rsidR="00452A12" w:rsidRPr="00235210" w:rsidRDefault="00452A12" w:rsidP="00452A12">
      <w:pPr>
        <w:rPr>
          <w:sz w:val="6"/>
          <w:szCs w:val="10"/>
        </w:rPr>
      </w:pPr>
    </w:p>
    <w:p w:rsidR="00452A12" w:rsidRDefault="00452A12" w:rsidP="00452A12">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p>
    <w:p w:rsidR="00E4157C" w:rsidRPr="00235210" w:rsidRDefault="00E4157C" w:rsidP="00E4157C">
      <w:pPr>
        <w:rPr>
          <w:b/>
          <w:sz w:val="22"/>
        </w:rPr>
      </w:pPr>
      <w:r w:rsidRPr="00235210">
        <w:rPr>
          <w:b/>
          <w:sz w:val="22"/>
        </w:rPr>
        <w:t xml:space="preserve">Area </w:t>
      </w:r>
      <w:r>
        <w:rPr>
          <w:b/>
          <w:sz w:val="22"/>
        </w:rPr>
        <w:t>7R</w:t>
      </w:r>
      <w:r w:rsidRPr="00235210">
        <w:rPr>
          <w:b/>
          <w:sz w:val="22"/>
        </w:rPr>
        <w:t xml:space="preserve"> thicknesses:</w:t>
      </w:r>
    </w:p>
    <w:p w:rsidR="00E4157C" w:rsidRPr="00235210" w:rsidRDefault="00E4157C" w:rsidP="00E4157C">
      <w:pPr>
        <w:rPr>
          <w:sz w:val="6"/>
          <w:szCs w:val="10"/>
        </w:rPr>
      </w:pPr>
    </w:p>
    <w:p w:rsidR="00E4157C" w:rsidRDefault="00E4157C" w:rsidP="00E4157C">
      <w:pPr>
        <w:rPr>
          <w:sz w:val="22"/>
        </w:rPr>
      </w:pPr>
      <w:r>
        <w:rPr>
          <w:sz w:val="22"/>
        </w:rPr>
        <w:t>Around bolt-holes on traffic-side</w:t>
      </w:r>
    </w:p>
    <w:p w:rsidR="00E4157C" w:rsidRDefault="00E4157C" w:rsidP="00E4157C">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87365E" w:rsidP="00E4157C">
      <w:pPr>
        <w:rPr>
          <w:sz w:val="22"/>
        </w:rPr>
      </w:pPr>
      <w:r w:rsidRPr="005242D4">
        <w:rPr>
          <w:noProof/>
          <w:sz w:val="22"/>
        </w:rPr>
        <mc:AlternateContent>
          <mc:Choice Requires="wpg">
            <w:drawing>
              <wp:anchor distT="0" distB="0" distL="114300" distR="114300" simplePos="0" relativeHeight="251658240" behindDoc="1" locked="0" layoutInCell="1" allowOverlap="1" wp14:anchorId="58B244EC" wp14:editId="4A0AED26">
                <wp:simplePos x="0" y="0"/>
                <wp:positionH relativeFrom="column">
                  <wp:posOffset>1362710</wp:posOffset>
                </wp:positionH>
                <wp:positionV relativeFrom="paragraph">
                  <wp:posOffset>59690</wp:posOffset>
                </wp:positionV>
                <wp:extent cx="8996502" cy="950479"/>
                <wp:effectExtent l="0" t="0" r="0" b="18098"/>
                <wp:wrapThrough wrapText="bothSides">
                  <wp:wrapPolygon edited="0">
                    <wp:start x="20951" y="6851"/>
                    <wp:lineTo x="20814" y="6851"/>
                    <wp:lineTo x="20128" y="5118"/>
                    <wp:lineTo x="19350" y="5118"/>
                    <wp:lineTo x="18664" y="6418"/>
                    <wp:lineTo x="18619" y="6418"/>
                    <wp:lineTo x="17932" y="5118"/>
                    <wp:lineTo x="16423" y="5118"/>
                    <wp:lineTo x="15737" y="6851"/>
                    <wp:lineTo x="15691" y="6851"/>
                    <wp:lineTo x="15005" y="5118"/>
                    <wp:lineTo x="14227" y="5118"/>
                    <wp:lineTo x="13541" y="6851"/>
                    <wp:lineTo x="13496" y="6851"/>
                    <wp:lineTo x="12810" y="5118"/>
                    <wp:lineTo x="11300" y="5118"/>
                    <wp:lineTo x="10614" y="6851"/>
                    <wp:lineTo x="10568" y="6418"/>
                    <wp:lineTo x="9882" y="5118"/>
                    <wp:lineTo x="9105" y="5118"/>
                    <wp:lineTo x="8418" y="6851"/>
                    <wp:lineTo x="8373" y="6851"/>
                    <wp:lineTo x="7687" y="5118"/>
                    <wp:lineTo x="6177" y="5118"/>
                    <wp:lineTo x="5491" y="6418"/>
                    <wp:lineTo x="5445" y="6418"/>
                    <wp:lineTo x="4759" y="5118"/>
                    <wp:lineTo x="3982" y="5118"/>
                    <wp:lineTo x="3296" y="6851"/>
                    <wp:lineTo x="3250" y="6851"/>
                    <wp:lineTo x="2564" y="5118"/>
                    <wp:lineTo x="1054" y="5118"/>
                    <wp:lineTo x="368" y="2953"/>
                    <wp:lineTo x="2" y="6418"/>
                    <wp:lineTo x="2" y="6851"/>
                    <wp:lineTo x="2" y="10316"/>
                    <wp:lineTo x="2" y="10749"/>
                    <wp:lineTo x="368" y="21145"/>
                    <wp:lineTo x="20951" y="21145"/>
                    <wp:lineTo x="20951" y="6851"/>
                  </wp:wrapPolygon>
                </wp:wrapThrough>
                <wp:docPr id="531" name="Group 336"/>
                <wp:cNvGraphicFramePr/>
                <a:graphic xmlns:a="http://schemas.openxmlformats.org/drawingml/2006/main">
                  <a:graphicData uri="http://schemas.microsoft.com/office/word/2010/wordprocessingGroup">
                    <wpg:wgp>
                      <wpg:cNvGrpSpPr/>
                      <wpg:grpSpPr>
                        <a:xfrm rot="16200000">
                          <a:off x="0" y="0"/>
                          <a:ext cx="8996502" cy="950479"/>
                          <a:chOff x="0" y="115"/>
                          <a:chExt cx="8989518" cy="946035"/>
                        </a:xfrm>
                      </wpg:grpSpPr>
                      <wps:wsp>
                        <wps:cNvPr id="532" name="Rectangle 532"/>
                        <wps:cNvSpPr/>
                        <wps:spPr>
                          <a:xfrm>
                            <a:off x="200466" y="31896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33" name="Rectangle 533"/>
                        <wps:cNvSpPr/>
                        <wps:spPr>
                          <a:xfrm>
                            <a:off x="1582616" y="3201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34" name="Rectangle 534"/>
                        <wps:cNvSpPr/>
                        <wps:spPr>
                          <a:xfrm>
                            <a:off x="2954216" y="3160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35" name="Rectangle 535"/>
                        <wps:cNvSpPr/>
                        <wps:spPr>
                          <a:xfrm>
                            <a:off x="4327574" y="3160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36" name="Rectangle 536"/>
                        <wps:cNvSpPr/>
                        <wps:spPr>
                          <a:xfrm>
                            <a:off x="5697416" y="31134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37" name="Rectangle 537"/>
                        <wps:cNvSpPr/>
                        <wps:spPr>
                          <a:xfrm>
                            <a:off x="7070774" y="31134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38" name="Rectangle 538"/>
                        <wps:cNvSpPr/>
                        <wps:spPr>
                          <a:xfrm>
                            <a:off x="8438857" y="3201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39" name="Rectangle 539"/>
                        <wps:cNvSpPr/>
                        <wps:spPr>
                          <a:xfrm>
                            <a:off x="870440"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0" name="Rectangle 540"/>
                        <wps:cNvSpPr/>
                        <wps:spPr>
                          <a:xfrm>
                            <a:off x="2252590" y="32131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1" name="Rectangle 541"/>
                        <wps:cNvSpPr/>
                        <wps:spPr>
                          <a:xfrm>
                            <a:off x="3624190" y="31721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2" name="Rectangle 542"/>
                        <wps:cNvSpPr/>
                        <wps:spPr>
                          <a:xfrm>
                            <a:off x="4997548" y="30959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3" name="Rectangle 543"/>
                        <wps:cNvSpPr/>
                        <wps:spPr>
                          <a:xfrm>
                            <a:off x="6367390"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4" name="Rectangle 544"/>
                        <wps:cNvSpPr/>
                        <wps:spPr>
                          <a:xfrm>
                            <a:off x="7740748"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5" name="Rectangle 545"/>
                        <wps:cNvSpPr/>
                        <wps:spPr>
                          <a:xfrm>
                            <a:off x="0" y="336550"/>
                            <a:ext cx="86868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6" name="Rectangle 546"/>
                        <wps:cNvSpPr/>
                        <wps:spPr>
                          <a:xfrm>
                            <a:off x="152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7" name="Rectangle 547"/>
                        <wps:cNvSpPr/>
                        <wps:spPr>
                          <a:xfrm>
                            <a:off x="42672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8" name="Rectangle 548"/>
                        <wps:cNvSpPr/>
                        <wps:spPr>
                          <a:xfrm>
                            <a:off x="28956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49" name="Rectangle 549"/>
                        <wps:cNvSpPr/>
                        <wps:spPr>
                          <a:xfrm>
                            <a:off x="1524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50" name="Rectangle 550"/>
                        <wps:cNvSpPr/>
                        <wps:spPr>
                          <a:xfrm>
                            <a:off x="56388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51" name="Rectangle 551"/>
                        <wps:cNvSpPr/>
                        <wps:spPr>
                          <a:xfrm>
                            <a:off x="8382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52" name="Rectangle 552"/>
                        <wps:cNvSpPr/>
                        <wps:spPr>
                          <a:xfrm>
                            <a:off x="7010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553" name="Rectangle 553"/>
                        <wps:cNvSpPr/>
                        <wps:spPr>
                          <a:xfrm>
                            <a:off x="0" y="763587"/>
                            <a:ext cx="8686800" cy="182563"/>
                          </a:xfrm>
                          <a:prstGeom prst="rect">
                            <a:avLst/>
                          </a:prstGeom>
                          <a:pattFill prst="lgConfetti">
                            <a:fgClr>
                              <a:schemeClr val="tx1"/>
                            </a:fgClr>
                            <a:bgClr>
                              <a:schemeClr val="bg1"/>
                            </a:bgClr>
                          </a:patt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g:grpSp>
                        <wpg:cNvPr id="554" name="Group 554"/>
                        <wpg:cNvGrpSpPr/>
                        <wpg:grpSpPr>
                          <a:xfrm>
                            <a:off x="212115" y="365125"/>
                            <a:ext cx="34070" cy="19050"/>
                            <a:chOff x="212115" y="365125"/>
                            <a:chExt cx="34070" cy="19050"/>
                          </a:xfrm>
                        </wpg:grpSpPr>
                        <wps:wsp>
                          <wps:cNvPr id="555" name="Straight Connector 555"/>
                          <wps:cNvCnPr/>
                          <wps:spPr>
                            <a:xfrm>
                              <a:off x="212115"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wps:spPr>
                            <a:xfrm flipV="1">
                              <a:off x="229518"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57" name="Group 557"/>
                        <wpg:cNvGrpSpPr/>
                        <wpg:grpSpPr>
                          <a:xfrm>
                            <a:off x="877941" y="367509"/>
                            <a:ext cx="34070" cy="19050"/>
                            <a:chOff x="877941" y="367509"/>
                            <a:chExt cx="34070" cy="19050"/>
                          </a:xfrm>
                        </wpg:grpSpPr>
                        <wps:wsp>
                          <wps:cNvPr id="558" name="Straight Connector 558"/>
                          <wps:cNvCnPr/>
                          <wps:spPr>
                            <a:xfrm>
                              <a:off x="877941" y="377034"/>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flipV="1">
                              <a:off x="895344" y="367509"/>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0" name="Group 560"/>
                        <wpg:cNvGrpSpPr/>
                        <wpg:grpSpPr>
                          <a:xfrm>
                            <a:off x="1590866" y="365125"/>
                            <a:ext cx="34070" cy="19050"/>
                            <a:chOff x="1590866" y="365125"/>
                            <a:chExt cx="34070" cy="19050"/>
                          </a:xfrm>
                        </wpg:grpSpPr>
                        <wps:wsp>
                          <wps:cNvPr id="561" name="Straight Connector 561"/>
                          <wps:cNvCnPr/>
                          <wps:spPr>
                            <a:xfrm>
                              <a:off x="1590866"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flipV="1">
                              <a:off x="1608269"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3" name="Group 563"/>
                        <wpg:cNvGrpSpPr/>
                        <wpg:grpSpPr>
                          <a:xfrm>
                            <a:off x="2259073" y="367509"/>
                            <a:ext cx="34070" cy="19050"/>
                            <a:chOff x="2259073" y="367509"/>
                            <a:chExt cx="34070" cy="19050"/>
                          </a:xfrm>
                        </wpg:grpSpPr>
                        <wps:wsp>
                          <wps:cNvPr id="564" name="Straight Connector 564"/>
                          <wps:cNvCnPr/>
                          <wps:spPr>
                            <a:xfrm>
                              <a:off x="2259073" y="377034"/>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 name="Straight Connector 565"/>
                          <wps:cNvCnPr/>
                          <wps:spPr>
                            <a:xfrm flipV="1">
                              <a:off x="2276476" y="367509"/>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6" name="Group 566"/>
                        <wpg:cNvGrpSpPr/>
                        <wpg:grpSpPr>
                          <a:xfrm>
                            <a:off x="2962466" y="362741"/>
                            <a:ext cx="34070" cy="19050"/>
                            <a:chOff x="2962466" y="362741"/>
                            <a:chExt cx="34070" cy="19050"/>
                          </a:xfrm>
                        </wpg:grpSpPr>
                        <wps:wsp>
                          <wps:cNvPr id="567" name="Straight Connector 567"/>
                          <wps:cNvCnPr/>
                          <wps:spPr>
                            <a:xfrm>
                              <a:off x="2962466" y="372266"/>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8" name="Straight Connector 568"/>
                          <wps:cNvCnPr/>
                          <wps:spPr>
                            <a:xfrm flipV="1">
                              <a:off x="2979869" y="362741"/>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9" name="Group 569"/>
                        <wpg:cNvGrpSpPr/>
                        <wpg:grpSpPr>
                          <a:xfrm>
                            <a:off x="3628292" y="365125"/>
                            <a:ext cx="34070" cy="19050"/>
                            <a:chOff x="3628292" y="365125"/>
                            <a:chExt cx="34070" cy="19050"/>
                          </a:xfrm>
                        </wpg:grpSpPr>
                        <wps:wsp>
                          <wps:cNvPr id="570" name="Straight Connector 570"/>
                          <wps:cNvCnPr/>
                          <wps:spPr>
                            <a:xfrm>
                              <a:off x="3628292"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flipV="1">
                              <a:off x="3645695"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2" name="Group 572"/>
                        <wpg:cNvGrpSpPr/>
                        <wpg:grpSpPr>
                          <a:xfrm>
                            <a:off x="4334066" y="367503"/>
                            <a:ext cx="34070" cy="19050"/>
                            <a:chOff x="4334066" y="367503"/>
                            <a:chExt cx="34070" cy="19050"/>
                          </a:xfrm>
                        </wpg:grpSpPr>
                        <wps:wsp>
                          <wps:cNvPr id="573" name="Straight Connector 573"/>
                          <wps:cNvCnPr/>
                          <wps:spPr>
                            <a:xfrm>
                              <a:off x="4334066"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4" name="Straight Connector 574"/>
                          <wps:cNvCnPr/>
                          <wps:spPr>
                            <a:xfrm flipV="1">
                              <a:off x="4351469" y="367503"/>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5" name="Group 575"/>
                        <wpg:cNvGrpSpPr/>
                        <wpg:grpSpPr>
                          <a:xfrm>
                            <a:off x="5004654" y="367506"/>
                            <a:ext cx="34070" cy="19050"/>
                            <a:chOff x="5004654" y="367506"/>
                            <a:chExt cx="34070" cy="19050"/>
                          </a:xfrm>
                        </wpg:grpSpPr>
                        <wps:wsp>
                          <wps:cNvPr id="576" name="Straight Connector 576"/>
                          <wps:cNvCnPr/>
                          <wps:spPr>
                            <a:xfrm>
                              <a:off x="5004654"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 name="Straight Connector 577"/>
                          <wps:cNvCnPr/>
                          <wps:spPr>
                            <a:xfrm flipV="1">
                              <a:off x="5022057"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8" name="Group 578"/>
                        <wpg:cNvGrpSpPr/>
                        <wpg:grpSpPr>
                          <a:xfrm>
                            <a:off x="5705666" y="365122"/>
                            <a:ext cx="34070" cy="19050"/>
                            <a:chOff x="5705666" y="365122"/>
                            <a:chExt cx="34070" cy="19050"/>
                          </a:xfrm>
                        </wpg:grpSpPr>
                        <wps:wsp>
                          <wps:cNvPr id="579" name="Straight Connector 579"/>
                          <wps:cNvCnPr/>
                          <wps:spPr>
                            <a:xfrm>
                              <a:off x="5705666" y="374647"/>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 name="Straight Connector 580"/>
                          <wps:cNvCnPr/>
                          <wps:spPr>
                            <a:xfrm flipV="1">
                              <a:off x="5723069" y="365122"/>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1" name="Group 581"/>
                        <wpg:cNvGrpSpPr/>
                        <wpg:grpSpPr>
                          <a:xfrm>
                            <a:off x="6371492" y="367506"/>
                            <a:ext cx="34070" cy="19050"/>
                            <a:chOff x="6371492" y="367506"/>
                            <a:chExt cx="34070" cy="19050"/>
                          </a:xfrm>
                        </wpg:grpSpPr>
                        <wps:wsp>
                          <wps:cNvPr id="582" name="Straight Connector 582"/>
                          <wps:cNvCnPr/>
                          <wps:spPr>
                            <a:xfrm>
                              <a:off x="6371492"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 name="Straight Connector 583"/>
                          <wps:cNvCnPr/>
                          <wps:spPr>
                            <a:xfrm flipV="1">
                              <a:off x="6388895"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4" name="Group 584"/>
                        <wpg:cNvGrpSpPr/>
                        <wpg:grpSpPr>
                          <a:xfrm>
                            <a:off x="7079647" y="367503"/>
                            <a:ext cx="34070" cy="19050"/>
                            <a:chOff x="7079647" y="367503"/>
                            <a:chExt cx="34070" cy="19050"/>
                          </a:xfrm>
                        </wpg:grpSpPr>
                        <wps:wsp>
                          <wps:cNvPr id="585" name="Straight Connector 585"/>
                          <wps:cNvCnPr/>
                          <wps:spPr>
                            <a:xfrm>
                              <a:off x="7079647"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 name="Straight Connector 586"/>
                          <wps:cNvCnPr/>
                          <wps:spPr>
                            <a:xfrm flipV="1">
                              <a:off x="7097050" y="367503"/>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7" name="Group 587"/>
                        <wpg:cNvGrpSpPr/>
                        <wpg:grpSpPr>
                          <a:xfrm>
                            <a:off x="7745473" y="367506"/>
                            <a:ext cx="34070" cy="19050"/>
                            <a:chOff x="7745473" y="367506"/>
                            <a:chExt cx="34070" cy="19050"/>
                          </a:xfrm>
                        </wpg:grpSpPr>
                        <wps:wsp>
                          <wps:cNvPr id="588" name="Straight Connector 588"/>
                          <wps:cNvCnPr/>
                          <wps:spPr>
                            <a:xfrm>
                              <a:off x="7745473"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Straight Connector 589"/>
                          <wps:cNvCnPr/>
                          <wps:spPr>
                            <a:xfrm flipV="1">
                              <a:off x="7762876"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0" name="Group 590"/>
                        <wpg:cNvGrpSpPr/>
                        <wpg:grpSpPr>
                          <a:xfrm>
                            <a:off x="8445567" y="365125"/>
                            <a:ext cx="34070" cy="19050"/>
                            <a:chOff x="8445567" y="365125"/>
                            <a:chExt cx="34070" cy="19050"/>
                          </a:xfrm>
                        </wpg:grpSpPr>
                        <wps:wsp>
                          <wps:cNvPr id="591" name="Straight Connector 591"/>
                          <wps:cNvCnPr/>
                          <wps:spPr>
                            <a:xfrm>
                              <a:off x="8445567"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Straight Connector 592"/>
                          <wps:cNvCnPr/>
                          <wps:spPr>
                            <a:xfrm flipV="1">
                              <a:off x="8462970"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3" name="Group 593"/>
                        <wpg:cNvGrpSpPr/>
                        <wpg:grpSpPr>
                          <a:xfrm>
                            <a:off x="173829" y="334169"/>
                            <a:ext cx="17035" cy="80966"/>
                            <a:chOff x="173829" y="334169"/>
                            <a:chExt cx="17035" cy="80966"/>
                          </a:xfrm>
                        </wpg:grpSpPr>
                        <wpg:grpSp>
                          <wpg:cNvPr id="594" name="Group 594"/>
                          <wpg:cNvGrpSpPr/>
                          <wpg:grpSpPr>
                            <a:xfrm>
                              <a:off x="173829" y="334169"/>
                              <a:ext cx="17035" cy="19050"/>
                              <a:chOff x="173829" y="334169"/>
                              <a:chExt cx="17035" cy="19050"/>
                            </a:xfrm>
                          </wpg:grpSpPr>
                          <wps:wsp>
                            <wps:cNvPr id="595" name="Straight Connector 595"/>
                            <wps:cNvCnPr/>
                            <wps:spPr>
                              <a:xfrm>
                                <a:off x="17382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Straight Connector 596"/>
                            <wps:cNvCnPr/>
                            <wps:spPr>
                              <a:xfrm flipV="1">
                                <a:off x="18097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7" name="Group 597"/>
                          <wpg:cNvGrpSpPr/>
                          <wpg:grpSpPr>
                            <a:xfrm>
                              <a:off x="173829" y="350839"/>
                              <a:ext cx="17035" cy="19050"/>
                              <a:chOff x="173829" y="350839"/>
                              <a:chExt cx="17035" cy="19050"/>
                            </a:xfrm>
                          </wpg:grpSpPr>
                          <wps:wsp>
                            <wps:cNvPr id="598" name="Straight Connector 598"/>
                            <wps:cNvCnPr/>
                            <wps:spPr>
                              <a:xfrm>
                                <a:off x="17382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 name="Straight Connector 599"/>
                            <wps:cNvCnPr/>
                            <wps:spPr>
                              <a:xfrm flipV="1">
                                <a:off x="18097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0" name="Group 600"/>
                          <wpg:cNvGrpSpPr/>
                          <wpg:grpSpPr>
                            <a:xfrm>
                              <a:off x="173829" y="377034"/>
                              <a:ext cx="17035" cy="19050"/>
                              <a:chOff x="173829" y="377034"/>
                              <a:chExt cx="17035" cy="19050"/>
                            </a:xfrm>
                          </wpg:grpSpPr>
                          <wps:wsp>
                            <wps:cNvPr id="601" name="Straight Connector 601"/>
                            <wps:cNvCnPr/>
                            <wps:spPr>
                              <a:xfrm>
                                <a:off x="17382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2" name="Straight Connector 602"/>
                            <wps:cNvCnPr/>
                            <wps:spPr>
                              <a:xfrm flipV="1">
                                <a:off x="18097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3" name="Group 603"/>
                          <wpg:cNvGrpSpPr/>
                          <wpg:grpSpPr>
                            <a:xfrm>
                              <a:off x="173829" y="396085"/>
                              <a:ext cx="17035" cy="19050"/>
                              <a:chOff x="173829" y="396085"/>
                              <a:chExt cx="17035" cy="19050"/>
                            </a:xfrm>
                          </wpg:grpSpPr>
                          <wps:wsp>
                            <wps:cNvPr id="604" name="Straight Connector 604"/>
                            <wps:cNvCnPr/>
                            <wps:spPr>
                              <a:xfrm>
                                <a:off x="17382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flipV="1">
                                <a:off x="18097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06" name="Group 606"/>
                        <wpg:cNvGrpSpPr/>
                        <wpg:grpSpPr>
                          <a:xfrm>
                            <a:off x="269077" y="336550"/>
                            <a:ext cx="17035" cy="80966"/>
                            <a:chOff x="269077" y="336550"/>
                            <a:chExt cx="17035" cy="80966"/>
                          </a:xfrm>
                        </wpg:grpSpPr>
                        <wpg:grpSp>
                          <wpg:cNvPr id="607" name="Group 607"/>
                          <wpg:cNvGrpSpPr/>
                          <wpg:grpSpPr>
                            <a:xfrm>
                              <a:off x="269077" y="336550"/>
                              <a:ext cx="17035" cy="19050"/>
                              <a:chOff x="269077" y="336550"/>
                              <a:chExt cx="17035" cy="19050"/>
                            </a:xfrm>
                          </wpg:grpSpPr>
                          <wps:wsp>
                            <wps:cNvPr id="608" name="Straight Connector 608"/>
                            <wps:cNvCnPr/>
                            <wps:spPr>
                              <a:xfrm>
                                <a:off x="269077"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9" name="Straight Connector 609"/>
                            <wps:cNvCnPr/>
                            <wps:spPr>
                              <a:xfrm flipV="1">
                                <a:off x="276220"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0" name="Group 610"/>
                          <wpg:cNvGrpSpPr/>
                          <wpg:grpSpPr>
                            <a:xfrm>
                              <a:off x="269077" y="353220"/>
                              <a:ext cx="17035" cy="19050"/>
                              <a:chOff x="269077" y="353220"/>
                              <a:chExt cx="17035" cy="19050"/>
                            </a:xfrm>
                          </wpg:grpSpPr>
                          <wps:wsp>
                            <wps:cNvPr id="611" name="Straight Connector 611"/>
                            <wps:cNvCnPr/>
                            <wps:spPr>
                              <a:xfrm>
                                <a:off x="269077"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 name="Straight Connector 612"/>
                            <wps:cNvCnPr/>
                            <wps:spPr>
                              <a:xfrm flipV="1">
                                <a:off x="276220"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3" name="Group 613"/>
                          <wpg:cNvGrpSpPr/>
                          <wpg:grpSpPr>
                            <a:xfrm>
                              <a:off x="269077" y="379415"/>
                              <a:ext cx="17035" cy="19050"/>
                              <a:chOff x="269077" y="379415"/>
                              <a:chExt cx="17035" cy="19050"/>
                            </a:xfrm>
                          </wpg:grpSpPr>
                          <wps:wsp>
                            <wps:cNvPr id="614" name="Straight Connector 614"/>
                            <wps:cNvCnPr/>
                            <wps:spPr>
                              <a:xfrm>
                                <a:off x="269077"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 name="Straight Connector 615"/>
                            <wps:cNvCnPr/>
                            <wps:spPr>
                              <a:xfrm flipV="1">
                                <a:off x="276220"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6" name="Group 616"/>
                          <wpg:cNvGrpSpPr/>
                          <wpg:grpSpPr>
                            <a:xfrm>
                              <a:off x="269077" y="398466"/>
                              <a:ext cx="17035" cy="19050"/>
                              <a:chOff x="269077" y="398466"/>
                              <a:chExt cx="17035" cy="19050"/>
                            </a:xfrm>
                          </wpg:grpSpPr>
                          <wps:wsp>
                            <wps:cNvPr id="617" name="Straight Connector 617"/>
                            <wps:cNvCnPr/>
                            <wps:spPr>
                              <a:xfrm>
                                <a:off x="269077"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8" name="Straight Connector 618"/>
                            <wps:cNvCnPr/>
                            <wps:spPr>
                              <a:xfrm flipV="1">
                                <a:off x="276220"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19" name="Group 619"/>
                        <wpg:cNvGrpSpPr/>
                        <wpg:grpSpPr>
                          <a:xfrm>
                            <a:off x="1549831" y="331788"/>
                            <a:ext cx="17035" cy="19050"/>
                            <a:chOff x="1549831" y="331788"/>
                            <a:chExt cx="17035" cy="19050"/>
                          </a:xfrm>
                        </wpg:grpSpPr>
                        <wps:wsp>
                          <wps:cNvPr id="620" name="Straight Connector 620"/>
                          <wps:cNvCnPr/>
                          <wps:spPr>
                            <a:xfrm>
                              <a:off x="1549831"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flipV="1">
                              <a:off x="1556974"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2" name="Group 622"/>
                        <wpg:cNvGrpSpPr/>
                        <wpg:grpSpPr>
                          <a:xfrm>
                            <a:off x="1549831" y="348458"/>
                            <a:ext cx="17035" cy="19050"/>
                            <a:chOff x="1549831" y="348458"/>
                            <a:chExt cx="17035" cy="19050"/>
                          </a:xfrm>
                        </wpg:grpSpPr>
                        <wps:wsp>
                          <wps:cNvPr id="623" name="Straight Connector 623"/>
                          <wps:cNvCnPr/>
                          <wps:spPr>
                            <a:xfrm>
                              <a:off x="1549831"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 name="Straight Connector 624"/>
                          <wps:cNvCnPr/>
                          <wps:spPr>
                            <a:xfrm flipV="1">
                              <a:off x="1556974"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5" name="Group 625"/>
                        <wpg:cNvGrpSpPr/>
                        <wpg:grpSpPr>
                          <a:xfrm>
                            <a:off x="1549831" y="374653"/>
                            <a:ext cx="17035" cy="19050"/>
                            <a:chOff x="1549831" y="374653"/>
                            <a:chExt cx="17035" cy="19050"/>
                          </a:xfrm>
                        </wpg:grpSpPr>
                        <wps:wsp>
                          <wps:cNvPr id="626" name="Straight Connector 626"/>
                          <wps:cNvCnPr/>
                          <wps:spPr>
                            <a:xfrm>
                              <a:off x="1549831"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 name="Straight Connector 627"/>
                          <wps:cNvCnPr/>
                          <wps:spPr>
                            <a:xfrm flipV="1">
                              <a:off x="1556974"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8" name="Group 628"/>
                        <wpg:cNvGrpSpPr/>
                        <wpg:grpSpPr>
                          <a:xfrm>
                            <a:off x="1549831" y="393704"/>
                            <a:ext cx="17035" cy="19050"/>
                            <a:chOff x="1549831" y="393704"/>
                            <a:chExt cx="17035" cy="19050"/>
                          </a:xfrm>
                        </wpg:grpSpPr>
                        <wps:wsp>
                          <wps:cNvPr id="629" name="Straight Connector 629"/>
                          <wps:cNvCnPr/>
                          <wps:spPr>
                            <a:xfrm>
                              <a:off x="1549831"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 name="Straight Connector 630"/>
                          <wps:cNvCnPr/>
                          <wps:spPr>
                            <a:xfrm flipV="1">
                              <a:off x="1556974"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1" name="Group 631"/>
                        <wpg:cNvGrpSpPr/>
                        <wpg:grpSpPr>
                          <a:xfrm>
                            <a:off x="1645079" y="334169"/>
                            <a:ext cx="17035" cy="19050"/>
                            <a:chOff x="1645079" y="334169"/>
                            <a:chExt cx="17035" cy="19050"/>
                          </a:xfrm>
                        </wpg:grpSpPr>
                        <wps:wsp>
                          <wps:cNvPr id="632" name="Straight Connector 632"/>
                          <wps:cNvCnPr/>
                          <wps:spPr>
                            <a:xfrm>
                              <a:off x="164507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 name="Straight Connector 633"/>
                          <wps:cNvCnPr/>
                          <wps:spPr>
                            <a:xfrm flipV="1">
                              <a:off x="165222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4" name="Group 634"/>
                        <wpg:cNvGrpSpPr/>
                        <wpg:grpSpPr>
                          <a:xfrm>
                            <a:off x="1645079" y="350839"/>
                            <a:ext cx="17035" cy="19050"/>
                            <a:chOff x="1645079" y="350839"/>
                            <a:chExt cx="17035" cy="19050"/>
                          </a:xfrm>
                        </wpg:grpSpPr>
                        <wps:wsp>
                          <wps:cNvPr id="635" name="Straight Connector 635"/>
                          <wps:cNvCnPr/>
                          <wps:spPr>
                            <a:xfrm>
                              <a:off x="164507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Straight Connector 636"/>
                          <wps:cNvCnPr/>
                          <wps:spPr>
                            <a:xfrm flipV="1">
                              <a:off x="165222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7" name="Group 637"/>
                        <wpg:cNvGrpSpPr/>
                        <wpg:grpSpPr>
                          <a:xfrm>
                            <a:off x="1645079" y="377034"/>
                            <a:ext cx="17035" cy="19050"/>
                            <a:chOff x="1645079" y="377034"/>
                            <a:chExt cx="17035" cy="19050"/>
                          </a:xfrm>
                        </wpg:grpSpPr>
                        <wps:wsp>
                          <wps:cNvPr id="638" name="Straight Connector 638"/>
                          <wps:cNvCnPr/>
                          <wps:spPr>
                            <a:xfrm>
                              <a:off x="164507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Straight Connector 639"/>
                          <wps:cNvCnPr/>
                          <wps:spPr>
                            <a:xfrm flipV="1">
                              <a:off x="165222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0" name="Group 640"/>
                        <wpg:cNvGrpSpPr/>
                        <wpg:grpSpPr>
                          <a:xfrm>
                            <a:off x="1645079" y="396085"/>
                            <a:ext cx="17035" cy="19050"/>
                            <a:chOff x="1645079" y="396085"/>
                            <a:chExt cx="17035" cy="19050"/>
                          </a:xfrm>
                        </wpg:grpSpPr>
                        <wps:wsp>
                          <wps:cNvPr id="641" name="Straight Connector 641"/>
                          <wps:cNvCnPr/>
                          <wps:spPr>
                            <a:xfrm>
                              <a:off x="164507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 name="Straight Connector 642"/>
                          <wps:cNvCnPr/>
                          <wps:spPr>
                            <a:xfrm flipV="1">
                              <a:off x="165222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3" name="Group 643"/>
                        <wpg:cNvGrpSpPr/>
                        <wpg:grpSpPr>
                          <a:xfrm>
                            <a:off x="2921431" y="334169"/>
                            <a:ext cx="17035" cy="19050"/>
                            <a:chOff x="2921431" y="334169"/>
                            <a:chExt cx="17035" cy="19050"/>
                          </a:xfrm>
                        </wpg:grpSpPr>
                        <wps:wsp>
                          <wps:cNvPr id="644" name="Straight Connector 644"/>
                          <wps:cNvCnPr/>
                          <wps:spPr>
                            <a:xfrm>
                              <a:off x="292143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 name="Straight Connector 645"/>
                          <wps:cNvCnPr/>
                          <wps:spPr>
                            <a:xfrm flipV="1">
                              <a:off x="292857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6" name="Group 646"/>
                        <wpg:cNvGrpSpPr/>
                        <wpg:grpSpPr>
                          <a:xfrm>
                            <a:off x="2921431" y="350839"/>
                            <a:ext cx="17035" cy="19050"/>
                            <a:chOff x="2921431" y="350839"/>
                            <a:chExt cx="17035" cy="19050"/>
                          </a:xfrm>
                        </wpg:grpSpPr>
                        <wps:wsp>
                          <wps:cNvPr id="647" name="Straight Connector 647"/>
                          <wps:cNvCnPr/>
                          <wps:spPr>
                            <a:xfrm>
                              <a:off x="292143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 name="Straight Connector 648"/>
                          <wps:cNvCnPr/>
                          <wps:spPr>
                            <a:xfrm flipV="1">
                              <a:off x="292857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9" name="Group 649"/>
                        <wpg:cNvGrpSpPr/>
                        <wpg:grpSpPr>
                          <a:xfrm>
                            <a:off x="2921431" y="377034"/>
                            <a:ext cx="17035" cy="19050"/>
                            <a:chOff x="2921431" y="377034"/>
                            <a:chExt cx="17035" cy="19050"/>
                          </a:xfrm>
                        </wpg:grpSpPr>
                        <wps:wsp>
                          <wps:cNvPr id="650" name="Straight Connector 650"/>
                          <wps:cNvCnPr/>
                          <wps:spPr>
                            <a:xfrm>
                              <a:off x="292143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1" name="Straight Connector 651"/>
                          <wps:cNvCnPr/>
                          <wps:spPr>
                            <a:xfrm flipV="1">
                              <a:off x="292857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52" name="Group 652"/>
                        <wpg:cNvGrpSpPr/>
                        <wpg:grpSpPr>
                          <a:xfrm>
                            <a:off x="2921431" y="396085"/>
                            <a:ext cx="17035" cy="19050"/>
                            <a:chOff x="2921431" y="396085"/>
                            <a:chExt cx="17035" cy="19050"/>
                          </a:xfrm>
                        </wpg:grpSpPr>
                        <wps:wsp>
                          <wps:cNvPr id="653" name="Straight Connector 653"/>
                          <wps:cNvCnPr/>
                          <wps:spPr>
                            <a:xfrm>
                              <a:off x="292143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 name="Straight Connector 654"/>
                          <wps:cNvCnPr/>
                          <wps:spPr>
                            <a:xfrm flipV="1">
                              <a:off x="292857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55" name="Group 655"/>
                        <wpg:cNvGrpSpPr/>
                        <wpg:grpSpPr>
                          <a:xfrm>
                            <a:off x="3016679" y="336550"/>
                            <a:ext cx="17035" cy="19050"/>
                            <a:chOff x="3016679" y="336550"/>
                            <a:chExt cx="17035" cy="19050"/>
                          </a:xfrm>
                        </wpg:grpSpPr>
                        <wps:wsp>
                          <wps:cNvPr id="656" name="Straight Connector 656"/>
                          <wps:cNvCnPr/>
                          <wps:spPr>
                            <a:xfrm>
                              <a:off x="3016679"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 name="Straight Connector 657"/>
                          <wps:cNvCnPr/>
                          <wps:spPr>
                            <a:xfrm flipV="1">
                              <a:off x="3023822"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58" name="Group 658"/>
                        <wpg:cNvGrpSpPr/>
                        <wpg:grpSpPr>
                          <a:xfrm>
                            <a:off x="3016679" y="353220"/>
                            <a:ext cx="17035" cy="19050"/>
                            <a:chOff x="3016679" y="353220"/>
                            <a:chExt cx="17035" cy="19050"/>
                          </a:xfrm>
                        </wpg:grpSpPr>
                        <wps:wsp>
                          <wps:cNvPr id="659" name="Straight Connector 659"/>
                          <wps:cNvCnPr/>
                          <wps:spPr>
                            <a:xfrm>
                              <a:off x="3016679"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0" name="Straight Connector 660"/>
                          <wps:cNvCnPr/>
                          <wps:spPr>
                            <a:xfrm flipV="1">
                              <a:off x="3023822"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1" name="Group 661"/>
                        <wpg:cNvGrpSpPr/>
                        <wpg:grpSpPr>
                          <a:xfrm>
                            <a:off x="3016679" y="379415"/>
                            <a:ext cx="17035" cy="19050"/>
                            <a:chOff x="3016679" y="379415"/>
                            <a:chExt cx="17035" cy="19050"/>
                          </a:xfrm>
                        </wpg:grpSpPr>
                        <wps:wsp>
                          <wps:cNvPr id="662" name="Straight Connector 662"/>
                          <wps:cNvCnPr/>
                          <wps:spPr>
                            <a:xfrm>
                              <a:off x="3016679"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3" name="Straight Connector 663"/>
                          <wps:cNvCnPr/>
                          <wps:spPr>
                            <a:xfrm flipV="1">
                              <a:off x="3023822"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4" name="Group 664"/>
                        <wpg:cNvGrpSpPr/>
                        <wpg:grpSpPr>
                          <a:xfrm>
                            <a:off x="3016679" y="398466"/>
                            <a:ext cx="17035" cy="19050"/>
                            <a:chOff x="3016679" y="398466"/>
                            <a:chExt cx="17035" cy="19050"/>
                          </a:xfrm>
                        </wpg:grpSpPr>
                        <wps:wsp>
                          <wps:cNvPr id="665" name="Straight Connector 665"/>
                          <wps:cNvCnPr/>
                          <wps:spPr>
                            <a:xfrm>
                              <a:off x="3016679"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6" name="Straight Connector 666"/>
                          <wps:cNvCnPr/>
                          <wps:spPr>
                            <a:xfrm flipV="1">
                              <a:off x="3023822"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7" name="Group 667"/>
                        <wpg:cNvGrpSpPr/>
                        <wpg:grpSpPr>
                          <a:xfrm>
                            <a:off x="4285188" y="329406"/>
                            <a:ext cx="17035" cy="19050"/>
                            <a:chOff x="4285188" y="329406"/>
                            <a:chExt cx="17035" cy="19050"/>
                          </a:xfrm>
                        </wpg:grpSpPr>
                        <wps:wsp>
                          <wps:cNvPr id="668" name="Straight Connector 668"/>
                          <wps:cNvCnPr/>
                          <wps:spPr>
                            <a:xfrm>
                              <a:off x="4285188" y="33893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9" name="Straight Connector 669"/>
                          <wps:cNvCnPr/>
                          <wps:spPr>
                            <a:xfrm flipV="1">
                              <a:off x="4292331" y="32940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0" name="Group 670"/>
                        <wpg:cNvGrpSpPr/>
                        <wpg:grpSpPr>
                          <a:xfrm>
                            <a:off x="4285188" y="346076"/>
                            <a:ext cx="17035" cy="19050"/>
                            <a:chOff x="4285188" y="346076"/>
                            <a:chExt cx="17035" cy="19050"/>
                          </a:xfrm>
                        </wpg:grpSpPr>
                        <wps:wsp>
                          <wps:cNvPr id="671" name="Straight Connector 671"/>
                          <wps:cNvCnPr/>
                          <wps:spPr>
                            <a:xfrm>
                              <a:off x="4285188" y="35560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 name="Straight Connector 672"/>
                          <wps:cNvCnPr/>
                          <wps:spPr>
                            <a:xfrm flipV="1">
                              <a:off x="4292331" y="34607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3" name="Group 673"/>
                        <wpg:cNvGrpSpPr/>
                        <wpg:grpSpPr>
                          <a:xfrm>
                            <a:off x="4285188" y="372271"/>
                            <a:ext cx="17035" cy="19050"/>
                            <a:chOff x="4285188" y="372271"/>
                            <a:chExt cx="17035" cy="19050"/>
                          </a:xfrm>
                        </wpg:grpSpPr>
                        <wps:wsp>
                          <wps:cNvPr id="674" name="Straight Connector 674"/>
                          <wps:cNvCnPr/>
                          <wps:spPr>
                            <a:xfrm>
                              <a:off x="4285188" y="381796"/>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5" name="Straight Connector 675"/>
                          <wps:cNvCnPr/>
                          <wps:spPr>
                            <a:xfrm flipV="1">
                              <a:off x="4292331" y="372271"/>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6" name="Group 676"/>
                        <wpg:cNvGrpSpPr/>
                        <wpg:grpSpPr>
                          <a:xfrm>
                            <a:off x="4285188" y="391322"/>
                            <a:ext cx="17035" cy="19050"/>
                            <a:chOff x="4285188" y="391322"/>
                            <a:chExt cx="17035" cy="19050"/>
                          </a:xfrm>
                        </wpg:grpSpPr>
                        <wps:wsp>
                          <wps:cNvPr id="677" name="Straight Connector 677"/>
                          <wps:cNvCnPr/>
                          <wps:spPr>
                            <a:xfrm>
                              <a:off x="4285188" y="40084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Straight Connector 678"/>
                          <wps:cNvCnPr/>
                          <wps:spPr>
                            <a:xfrm flipV="1">
                              <a:off x="4292331" y="39132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9" name="Group 679"/>
                        <wpg:cNvGrpSpPr/>
                        <wpg:grpSpPr>
                          <a:xfrm>
                            <a:off x="4380436" y="331787"/>
                            <a:ext cx="17035" cy="19050"/>
                            <a:chOff x="4380436" y="331787"/>
                            <a:chExt cx="17035" cy="19050"/>
                          </a:xfrm>
                        </wpg:grpSpPr>
                        <wps:wsp>
                          <wps:cNvPr id="680" name="Straight Connector 680"/>
                          <wps:cNvCnPr/>
                          <wps:spPr>
                            <a:xfrm>
                              <a:off x="4380436" y="34131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 name="Straight Connector 681"/>
                          <wps:cNvCnPr/>
                          <wps:spPr>
                            <a:xfrm flipV="1">
                              <a:off x="4387579" y="33178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2" name="Group 682"/>
                        <wpg:cNvGrpSpPr/>
                        <wpg:grpSpPr>
                          <a:xfrm>
                            <a:off x="4380436" y="348457"/>
                            <a:ext cx="17035" cy="19050"/>
                            <a:chOff x="4380436" y="348457"/>
                            <a:chExt cx="17035" cy="19050"/>
                          </a:xfrm>
                        </wpg:grpSpPr>
                        <wps:wsp>
                          <wps:cNvPr id="683" name="Straight Connector 683"/>
                          <wps:cNvCnPr/>
                          <wps:spPr>
                            <a:xfrm>
                              <a:off x="4380436" y="35798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4" name="Straight Connector 684"/>
                          <wps:cNvCnPr/>
                          <wps:spPr>
                            <a:xfrm flipV="1">
                              <a:off x="4387579" y="34845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5" name="Group 685"/>
                        <wpg:cNvGrpSpPr/>
                        <wpg:grpSpPr>
                          <a:xfrm>
                            <a:off x="4380436" y="374652"/>
                            <a:ext cx="17035" cy="19050"/>
                            <a:chOff x="4380436" y="374652"/>
                            <a:chExt cx="17035" cy="19050"/>
                          </a:xfrm>
                        </wpg:grpSpPr>
                        <wps:wsp>
                          <wps:cNvPr id="686" name="Straight Connector 686"/>
                          <wps:cNvCnPr/>
                          <wps:spPr>
                            <a:xfrm>
                              <a:off x="4380436" y="38417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7" name="Straight Connector 687"/>
                          <wps:cNvCnPr/>
                          <wps:spPr>
                            <a:xfrm flipV="1">
                              <a:off x="4387579" y="37465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8" name="Group 688"/>
                        <wpg:cNvGrpSpPr/>
                        <wpg:grpSpPr>
                          <a:xfrm>
                            <a:off x="4380436" y="393703"/>
                            <a:ext cx="17035" cy="19050"/>
                            <a:chOff x="4380436" y="393703"/>
                            <a:chExt cx="17035" cy="19050"/>
                          </a:xfrm>
                        </wpg:grpSpPr>
                        <wps:wsp>
                          <wps:cNvPr id="689" name="Straight Connector 689"/>
                          <wps:cNvCnPr/>
                          <wps:spPr>
                            <a:xfrm>
                              <a:off x="4380436" y="40322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0" name="Straight Connector 690"/>
                          <wps:cNvCnPr/>
                          <wps:spPr>
                            <a:xfrm flipV="1">
                              <a:off x="4387579" y="39370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1" name="Group 691"/>
                        <wpg:cNvGrpSpPr/>
                        <wpg:grpSpPr>
                          <a:xfrm>
                            <a:off x="5657848" y="334169"/>
                            <a:ext cx="17035" cy="19050"/>
                            <a:chOff x="5657848" y="334169"/>
                            <a:chExt cx="17035" cy="19050"/>
                          </a:xfrm>
                        </wpg:grpSpPr>
                        <wps:wsp>
                          <wps:cNvPr id="692" name="Straight Connector 692"/>
                          <wps:cNvCnPr/>
                          <wps:spPr>
                            <a:xfrm>
                              <a:off x="5657848"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 name="Straight Connector 693"/>
                          <wps:cNvCnPr/>
                          <wps:spPr>
                            <a:xfrm flipV="1">
                              <a:off x="5664991"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4" name="Group 694"/>
                        <wpg:cNvGrpSpPr/>
                        <wpg:grpSpPr>
                          <a:xfrm>
                            <a:off x="5657848" y="350839"/>
                            <a:ext cx="17035" cy="19050"/>
                            <a:chOff x="5657848" y="350839"/>
                            <a:chExt cx="17035" cy="19050"/>
                          </a:xfrm>
                        </wpg:grpSpPr>
                        <wps:wsp>
                          <wps:cNvPr id="695" name="Straight Connector 695"/>
                          <wps:cNvCnPr/>
                          <wps:spPr>
                            <a:xfrm>
                              <a:off x="5657848"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6" name="Straight Connector 696"/>
                          <wps:cNvCnPr/>
                          <wps:spPr>
                            <a:xfrm flipV="1">
                              <a:off x="5664991"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7" name="Group 697"/>
                        <wpg:cNvGrpSpPr/>
                        <wpg:grpSpPr>
                          <a:xfrm>
                            <a:off x="5657848" y="377034"/>
                            <a:ext cx="17035" cy="19050"/>
                            <a:chOff x="5657848" y="377034"/>
                            <a:chExt cx="17035" cy="19050"/>
                          </a:xfrm>
                        </wpg:grpSpPr>
                        <wps:wsp>
                          <wps:cNvPr id="698" name="Straight Connector 698"/>
                          <wps:cNvCnPr/>
                          <wps:spPr>
                            <a:xfrm>
                              <a:off x="5657848"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9" name="Straight Connector 699"/>
                          <wps:cNvCnPr/>
                          <wps:spPr>
                            <a:xfrm flipV="1">
                              <a:off x="5664991"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0" name="Group 700"/>
                        <wpg:cNvGrpSpPr/>
                        <wpg:grpSpPr>
                          <a:xfrm>
                            <a:off x="5657848" y="396085"/>
                            <a:ext cx="17035" cy="19050"/>
                            <a:chOff x="5657848" y="396085"/>
                            <a:chExt cx="17035" cy="19050"/>
                          </a:xfrm>
                        </wpg:grpSpPr>
                        <wps:wsp>
                          <wps:cNvPr id="701" name="Straight Connector 701"/>
                          <wps:cNvCnPr/>
                          <wps:spPr>
                            <a:xfrm>
                              <a:off x="5657848"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2" name="Straight Connector 702"/>
                          <wps:cNvCnPr/>
                          <wps:spPr>
                            <a:xfrm flipV="1">
                              <a:off x="5664991"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3" name="Group 703"/>
                        <wpg:cNvGrpSpPr/>
                        <wpg:grpSpPr>
                          <a:xfrm>
                            <a:off x="5753096" y="336550"/>
                            <a:ext cx="17035" cy="19050"/>
                            <a:chOff x="5753096" y="336550"/>
                            <a:chExt cx="17035" cy="19050"/>
                          </a:xfrm>
                        </wpg:grpSpPr>
                        <wps:wsp>
                          <wps:cNvPr id="704" name="Straight Connector 704"/>
                          <wps:cNvCnPr/>
                          <wps:spPr>
                            <a:xfrm>
                              <a:off x="5753096"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 name="Straight Connector 705"/>
                          <wps:cNvCnPr/>
                          <wps:spPr>
                            <a:xfrm flipV="1">
                              <a:off x="5760239"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6" name="Group 706"/>
                        <wpg:cNvGrpSpPr/>
                        <wpg:grpSpPr>
                          <a:xfrm>
                            <a:off x="5753096" y="353220"/>
                            <a:ext cx="17035" cy="19050"/>
                            <a:chOff x="5753096" y="353220"/>
                            <a:chExt cx="17035" cy="19050"/>
                          </a:xfrm>
                        </wpg:grpSpPr>
                        <wps:wsp>
                          <wps:cNvPr id="707" name="Straight Connector 707"/>
                          <wps:cNvCnPr/>
                          <wps:spPr>
                            <a:xfrm>
                              <a:off x="5753096"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8" name="Straight Connector 708"/>
                          <wps:cNvCnPr/>
                          <wps:spPr>
                            <a:xfrm flipV="1">
                              <a:off x="5760239"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9" name="Group 709"/>
                        <wpg:cNvGrpSpPr/>
                        <wpg:grpSpPr>
                          <a:xfrm>
                            <a:off x="5753096" y="379415"/>
                            <a:ext cx="17035" cy="19050"/>
                            <a:chOff x="5753096" y="379415"/>
                            <a:chExt cx="17035" cy="19050"/>
                          </a:xfrm>
                        </wpg:grpSpPr>
                        <wps:wsp>
                          <wps:cNvPr id="710" name="Straight Connector 710"/>
                          <wps:cNvCnPr/>
                          <wps:spPr>
                            <a:xfrm>
                              <a:off x="5753096"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1" name="Straight Connector 711"/>
                          <wps:cNvCnPr/>
                          <wps:spPr>
                            <a:xfrm flipV="1">
                              <a:off x="5760239"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2" name="Group 712"/>
                        <wpg:cNvGrpSpPr/>
                        <wpg:grpSpPr>
                          <a:xfrm>
                            <a:off x="5753096" y="398466"/>
                            <a:ext cx="17035" cy="19050"/>
                            <a:chOff x="5753096" y="398466"/>
                            <a:chExt cx="17035" cy="19050"/>
                          </a:xfrm>
                        </wpg:grpSpPr>
                        <wps:wsp>
                          <wps:cNvPr id="713" name="Straight Connector 713"/>
                          <wps:cNvCnPr/>
                          <wps:spPr>
                            <a:xfrm>
                              <a:off x="5753096"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4" name="Straight Connector 714"/>
                          <wps:cNvCnPr/>
                          <wps:spPr>
                            <a:xfrm flipV="1">
                              <a:off x="5760239"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5" name="Group 715"/>
                        <wpg:cNvGrpSpPr/>
                        <wpg:grpSpPr>
                          <a:xfrm>
                            <a:off x="7038612" y="334169"/>
                            <a:ext cx="17035" cy="19050"/>
                            <a:chOff x="7038612" y="334169"/>
                            <a:chExt cx="17035" cy="19050"/>
                          </a:xfrm>
                        </wpg:grpSpPr>
                        <wps:wsp>
                          <wps:cNvPr id="716" name="Straight Connector 716"/>
                          <wps:cNvCnPr/>
                          <wps:spPr>
                            <a:xfrm>
                              <a:off x="7038612"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 name="Straight Connector 717"/>
                          <wps:cNvCnPr/>
                          <wps:spPr>
                            <a:xfrm flipV="1">
                              <a:off x="7045755"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8" name="Group 718"/>
                        <wpg:cNvGrpSpPr/>
                        <wpg:grpSpPr>
                          <a:xfrm>
                            <a:off x="7038612" y="350839"/>
                            <a:ext cx="17035" cy="19050"/>
                            <a:chOff x="7038612" y="350839"/>
                            <a:chExt cx="17035" cy="19050"/>
                          </a:xfrm>
                        </wpg:grpSpPr>
                        <wps:wsp>
                          <wps:cNvPr id="719" name="Straight Connector 719"/>
                          <wps:cNvCnPr/>
                          <wps:spPr>
                            <a:xfrm>
                              <a:off x="7038612"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0" name="Straight Connector 720"/>
                          <wps:cNvCnPr/>
                          <wps:spPr>
                            <a:xfrm flipV="1">
                              <a:off x="7045755"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1" name="Group 721"/>
                        <wpg:cNvGrpSpPr/>
                        <wpg:grpSpPr>
                          <a:xfrm>
                            <a:off x="7038612" y="377034"/>
                            <a:ext cx="17035" cy="19050"/>
                            <a:chOff x="7038612" y="377034"/>
                            <a:chExt cx="17035" cy="19050"/>
                          </a:xfrm>
                        </wpg:grpSpPr>
                        <wps:wsp>
                          <wps:cNvPr id="722" name="Straight Connector 722"/>
                          <wps:cNvCnPr/>
                          <wps:spPr>
                            <a:xfrm>
                              <a:off x="7038612"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 name="Straight Connector 723"/>
                          <wps:cNvCnPr/>
                          <wps:spPr>
                            <a:xfrm flipV="1">
                              <a:off x="7045755"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4" name="Group 724"/>
                        <wpg:cNvGrpSpPr/>
                        <wpg:grpSpPr>
                          <a:xfrm>
                            <a:off x="7038612" y="396085"/>
                            <a:ext cx="17035" cy="19050"/>
                            <a:chOff x="7038612" y="396085"/>
                            <a:chExt cx="17035" cy="19050"/>
                          </a:xfrm>
                        </wpg:grpSpPr>
                        <wps:wsp>
                          <wps:cNvPr id="725" name="Straight Connector 725"/>
                          <wps:cNvCnPr/>
                          <wps:spPr>
                            <a:xfrm>
                              <a:off x="7038612"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6" name="Straight Connector 726"/>
                          <wps:cNvCnPr/>
                          <wps:spPr>
                            <a:xfrm flipV="1">
                              <a:off x="7045755"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7" name="Group 727"/>
                        <wpg:cNvGrpSpPr/>
                        <wpg:grpSpPr>
                          <a:xfrm>
                            <a:off x="7133860" y="336550"/>
                            <a:ext cx="17035" cy="19050"/>
                            <a:chOff x="7133860" y="336550"/>
                            <a:chExt cx="17035" cy="19050"/>
                          </a:xfrm>
                        </wpg:grpSpPr>
                        <wps:wsp>
                          <wps:cNvPr id="728" name="Straight Connector 728"/>
                          <wps:cNvCnPr/>
                          <wps:spPr>
                            <a:xfrm>
                              <a:off x="7133860"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 name="Straight Connector 729"/>
                          <wps:cNvCnPr/>
                          <wps:spPr>
                            <a:xfrm flipV="1">
                              <a:off x="7141003"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0" name="Group 730"/>
                        <wpg:cNvGrpSpPr/>
                        <wpg:grpSpPr>
                          <a:xfrm>
                            <a:off x="7133860" y="353220"/>
                            <a:ext cx="17035" cy="19050"/>
                            <a:chOff x="7133860" y="353220"/>
                            <a:chExt cx="17035" cy="19050"/>
                          </a:xfrm>
                        </wpg:grpSpPr>
                        <wps:wsp>
                          <wps:cNvPr id="731" name="Straight Connector 731"/>
                          <wps:cNvCnPr/>
                          <wps:spPr>
                            <a:xfrm>
                              <a:off x="7133860"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2" name="Straight Connector 732"/>
                          <wps:cNvCnPr/>
                          <wps:spPr>
                            <a:xfrm flipV="1">
                              <a:off x="7141003"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3" name="Group 733"/>
                        <wpg:cNvGrpSpPr/>
                        <wpg:grpSpPr>
                          <a:xfrm>
                            <a:off x="7133860" y="379415"/>
                            <a:ext cx="17035" cy="19050"/>
                            <a:chOff x="7133860" y="379415"/>
                            <a:chExt cx="17035" cy="19050"/>
                          </a:xfrm>
                        </wpg:grpSpPr>
                        <wps:wsp>
                          <wps:cNvPr id="734" name="Straight Connector 734"/>
                          <wps:cNvCnPr/>
                          <wps:spPr>
                            <a:xfrm>
                              <a:off x="7133860"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5" name="Straight Connector 735"/>
                          <wps:cNvCnPr/>
                          <wps:spPr>
                            <a:xfrm flipV="1">
                              <a:off x="7141003"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6" name="Group 736"/>
                        <wpg:cNvGrpSpPr/>
                        <wpg:grpSpPr>
                          <a:xfrm>
                            <a:off x="7133860" y="398466"/>
                            <a:ext cx="17035" cy="19050"/>
                            <a:chOff x="7133860" y="398466"/>
                            <a:chExt cx="17035" cy="19050"/>
                          </a:xfrm>
                        </wpg:grpSpPr>
                        <wps:wsp>
                          <wps:cNvPr id="737" name="Straight Connector 737"/>
                          <wps:cNvCnPr/>
                          <wps:spPr>
                            <a:xfrm>
                              <a:off x="7133860"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8" name="Straight Connector 738"/>
                          <wps:cNvCnPr/>
                          <wps:spPr>
                            <a:xfrm flipV="1">
                              <a:off x="7141003"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9" name="Group 739"/>
                        <wpg:cNvGrpSpPr/>
                        <wpg:grpSpPr>
                          <a:xfrm>
                            <a:off x="8407823" y="331788"/>
                            <a:ext cx="17035" cy="19050"/>
                            <a:chOff x="8407823" y="331788"/>
                            <a:chExt cx="17035" cy="19050"/>
                          </a:xfrm>
                        </wpg:grpSpPr>
                        <wps:wsp>
                          <wps:cNvPr id="740" name="Straight Connector 740"/>
                          <wps:cNvCnPr/>
                          <wps:spPr>
                            <a:xfrm>
                              <a:off x="8407823"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1" name="Straight Connector 741"/>
                          <wps:cNvCnPr/>
                          <wps:spPr>
                            <a:xfrm flipV="1">
                              <a:off x="8414966"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42" name="Group 742"/>
                        <wpg:cNvGrpSpPr/>
                        <wpg:grpSpPr>
                          <a:xfrm>
                            <a:off x="8407823" y="348458"/>
                            <a:ext cx="17035" cy="19050"/>
                            <a:chOff x="8407823" y="348458"/>
                            <a:chExt cx="17035" cy="19050"/>
                          </a:xfrm>
                        </wpg:grpSpPr>
                        <wps:wsp>
                          <wps:cNvPr id="743" name="Straight Connector 743"/>
                          <wps:cNvCnPr/>
                          <wps:spPr>
                            <a:xfrm>
                              <a:off x="8407823"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4" name="Straight Connector 744"/>
                          <wps:cNvCnPr/>
                          <wps:spPr>
                            <a:xfrm flipV="1">
                              <a:off x="8414966"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45" name="Group 745"/>
                        <wpg:cNvGrpSpPr/>
                        <wpg:grpSpPr>
                          <a:xfrm>
                            <a:off x="8407823" y="374653"/>
                            <a:ext cx="17035" cy="19050"/>
                            <a:chOff x="8407823" y="374653"/>
                            <a:chExt cx="17035" cy="19050"/>
                          </a:xfrm>
                        </wpg:grpSpPr>
                        <wps:wsp>
                          <wps:cNvPr id="746" name="Straight Connector 746"/>
                          <wps:cNvCnPr/>
                          <wps:spPr>
                            <a:xfrm>
                              <a:off x="8407823"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7" name="Straight Connector 747"/>
                          <wps:cNvCnPr/>
                          <wps:spPr>
                            <a:xfrm flipV="1">
                              <a:off x="8414966"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48" name="Group 748"/>
                        <wpg:cNvGrpSpPr/>
                        <wpg:grpSpPr>
                          <a:xfrm>
                            <a:off x="8407823" y="393704"/>
                            <a:ext cx="17035" cy="19050"/>
                            <a:chOff x="8407823" y="393704"/>
                            <a:chExt cx="17035" cy="19050"/>
                          </a:xfrm>
                        </wpg:grpSpPr>
                        <wps:wsp>
                          <wps:cNvPr id="749" name="Straight Connector 749"/>
                          <wps:cNvCnPr/>
                          <wps:spPr>
                            <a:xfrm>
                              <a:off x="8407823"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 name="Straight Connector 750"/>
                          <wps:cNvCnPr/>
                          <wps:spPr>
                            <a:xfrm flipV="1">
                              <a:off x="8414966"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1" name="Group 751"/>
                        <wpg:cNvGrpSpPr/>
                        <wpg:grpSpPr>
                          <a:xfrm>
                            <a:off x="8503071" y="334169"/>
                            <a:ext cx="17035" cy="19050"/>
                            <a:chOff x="8503071" y="334169"/>
                            <a:chExt cx="17035" cy="19050"/>
                          </a:xfrm>
                        </wpg:grpSpPr>
                        <wps:wsp>
                          <wps:cNvPr id="752" name="Straight Connector 752"/>
                          <wps:cNvCnPr/>
                          <wps:spPr>
                            <a:xfrm>
                              <a:off x="850307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3" name="Straight Connector 753"/>
                          <wps:cNvCnPr/>
                          <wps:spPr>
                            <a:xfrm flipV="1">
                              <a:off x="851021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4" name="Group 754"/>
                        <wpg:cNvGrpSpPr/>
                        <wpg:grpSpPr>
                          <a:xfrm>
                            <a:off x="8503071" y="350839"/>
                            <a:ext cx="17035" cy="19050"/>
                            <a:chOff x="8503071" y="350839"/>
                            <a:chExt cx="17035" cy="19050"/>
                          </a:xfrm>
                        </wpg:grpSpPr>
                        <wps:wsp>
                          <wps:cNvPr id="755" name="Straight Connector 755"/>
                          <wps:cNvCnPr/>
                          <wps:spPr>
                            <a:xfrm>
                              <a:off x="850307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6" name="Straight Connector 756"/>
                          <wps:cNvCnPr/>
                          <wps:spPr>
                            <a:xfrm flipV="1">
                              <a:off x="851021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7" name="Group 757"/>
                        <wpg:cNvGrpSpPr/>
                        <wpg:grpSpPr>
                          <a:xfrm>
                            <a:off x="8503071" y="377034"/>
                            <a:ext cx="17035" cy="19050"/>
                            <a:chOff x="8503071" y="377034"/>
                            <a:chExt cx="17035" cy="19050"/>
                          </a:xfrm>
                        </wpg:grpSpPr>
                        <wps:wsp>
                          <wps:cNvPr id="758" name="Straight Connector 758"/>
                          <wps:cNvCnPr/>
                          <wps:spPr>
                            <a:xfrm>
                              <a:off x="850307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 name="Straight Connector 759"/>
                          <wps:cNvCnPr/>
                          <wps:spPr>
                            <a:xfrm flipV="1">
                              <a:off x="851021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0" name="Group 760"/>
                        <wpg:cNvGrpSpPr/>
                        <wpg:grpSpPr>
                          <a:xfrm>
                            <a:off x="8503071" y="396085"/>
                            <a:ext cx="17035" cy="19050"/>
                            <a:chOff x="8503071" y="396085"/>
                            <a:chExt cx="17035" cy="19050"/>
                          </a:xfrm>
                        </wpg:grpSpPr>
                        <wps:wsp>
                          <wps:cNvPr id="761" name="Straight Connector 761"/>
                          <wps:cNvCnPr/>
                          <wps:spPr>
                            <a:xfrm>
                              <a:off x="850307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 name="Straight Connector 762"/>
                          <wps:cNvCnPr/>
                          <wps:spPr>
                            <a:xfrm flipV="1">
                              <a:off x="851021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3" name="TextBox 289"/>
                        <wps:cNvSpPr txBox="1"/>
                        <wps:spPr>
                          <a:xfrm>
                            <a:off x="4256167" y="494"/>
                            <a:ext cx="1351500" cy="214258"/>
                          </a:xfrm>
                          <a:prstGeom prst="rect">
                            <a:avLst/>
                          </a:prstGeom>
                          <a:noFill/>
                        </wps:spPr>
                        <wps:txbx>
                          <w:txbxContent>
                            <w:p w:rsidR="001F17D0" w:rsidRDefault="001F17D0" w:rsidP="00452A12">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wps:txbx>
                        <wps:bodyPr wrap="square" rtlCol="0">
                          <a:spAutoFit/>
                        </wps:bodyPr>
                      </wps:wsp>
                      <wps:wsp>
                        <wps:cNvPr id="764" name="Right Arrow 764"/>
                        <wps:cNvSpPr/>
                        <wps:spPr>
                          <a:xfrm rot="16200000" flipH="1">
                            <a:off x="4290206" y="118027"/>
                            <a:ext cx="127000" cy="106387"/>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765" name="Rounded Rectangle 765"/>
                        <wps:cNvSpPr/>
                        <wps:spPr>
                          <a:xfrm>
                            <a:off x="76200" y="260350"/>
                            <a:ext cx="8534400" cy="381000"/>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766" name="TextBox 293"/>
                        <wps:cNvSpPr txBox="1"/>
                        <wps:spPr>
                          <a:xfrm>
                            <a:off x="198194" y="115"/>
                            <a:ext cx="2596403" cy="214258"/>
                          </a:xfrm>
                          <a:prstGeom prst="rect">
                            <a:avLst/>
                          </a:prstGeom>
                          <a:noFill/>
                        </wps:spPr>
                        <wps:txbx>
                          <w:txbxContent>
                            <w:p w:rsidR="001F17D0" w:rsidRDefault="001F17D0" w:rsidP="00452A12">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wps:txbx>
                        <wps:bodyPr wrap="square" rtlCol="0">
                          <a:spAutoFit/>
                        </wps:bodyPr>
                      </wps:wsp>
                      <wps:wsp>
                        <wps:cNvPr id="767" name="Arc 767"/>
                        <wps:cNvSpPr/>
                        <wps:spPr>
                          <a:xfrm flipH="1">
                            <a:off x="133350" y="127000"/>
                            <a:ext cx="252473" cy="266700"/>
                          </a:xfrm>
                          <a:prstGeom prst="arc">
                            <a:avLst/>
                          </a:prstGeom>
                          <a:noFill/>
                          <a:ln w="6350">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1F17D0" w:rsidRDefault="001F17D0" w:rsidP="00452A12"/>
                          </w:txbxContent>
                        </wps:txbx>
                        <wps:bodyPr rtlCol="0" anchor="ctr"/>
                      </wps:wsp>
                      <wps:wsp>
                        <wps:cNvPr id="768" name="TextBox 306"/>
                        <wps:cNvSpPr txBox="1"/>
                        <wps:spPr>
                          <a:xfrm>
                            <a:off x="4356151" y="426239"/>
                            <a:ext cx="545042"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1</w:t>
                              </w:r>
                            </w:p>
                          </w:txbxContent>
                        </wps:txbx>
                        <wps:bodyPr wrap="square" rtlCol="0">
                          <a:spAutoFit/>
                        </wps:bodyPr>
                      </wps:wsp>
                      <wps:wsp>
                        <wps:cNvPr id="769" name="TextBox 307"/>
                        <wps:cNvSpPr txBox="1"/>
                        <wps:spPr>
                          <a:xfrm>
                            <a:off x="5017773" y="426239"/>
                            <a:ext cx="545042"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2R</w:t>
                              </w:r>
                            </w:p>
                          </w:txbxContent>
                        </wps:txbx>
                        <wps:bodyPr wrap="square" rtlCol="0">
                          <a:spAutoFit/>
                        </wps:bodyPr>
                      </wps:wsp>
                      <wps:wsp>
                        <wps:cNvPr id="770" name="TextBox 308"/>
                        <wps:cNvSpPr txBox="1"/>
                        <wps:spPr>
                          <a:xfrm>
                            <a:off x="5726866" y="426239"/>
                            <a:ext cx="545042"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3R</w:t>
                              </w:r>
                            </w:p>
                          </w:txbxContent>
                        </wps:txbx>
                        <wps:bodyPr wrap="square" rtlCol="0">
                          <a:spAutoFit/>
                        </wps:bodyPr>
                      </wps:wsp>
                      <wps:wsp>
                        <wps:cNvPr id="771" name="TextBox 309"/>
                        <wps:cNvSpPr txBox="1"/>
                        <wps:spPr>
                          <a:xfrm>
                            <a:off x="6388487" y="426239"/>
                            <a:ext cx="545042"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4R</w:t>
                              </w:r>
                            </w:p>
                          </w:txbxContent>
                        </wps:txbx>
                        <wps:bodyPr wrap="square" rtlCol="0">
                          <a:spAutoFit/>
                        </wps:bodyPr>
                      </wps:wsp>
                      <wps:wsp>
                        <wps:cNvPr id="772" name="TextBox 310"/>
                        <wps:cNvSpPr txBox="1"/>
                        <wps:spPr>
                          <a:xfrm>
                            <a:off x="7087804" y="431318"/>
                            <a:ext cx="545676"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5R</w:t>
                              </w:r>
                            </w:p>
                          </w:txbxContent>
                        </wps:txbx>
                        <wps:bodyPr wrap="square" rtlCol="0">
                          <a:spAutoFit/>
                        </wps:bodyPr>
                      </wps:wsp>
                      <wps:wsp>
                        <wps:cNvPr id="773" name="TextBox 311"/>
                        <wps:cNvSpPr txBox="1"/>
                        <wps:spPr>
                          <a:xfrm>
                            <a:off x="7763960" y="433383"/>
                            <a:ext cx="545042"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6R</w:t>
                              </w:r>
                            </w:p>
                          </w:txbxContent>
                        </wps:txbx>
                        <wps:bodyPr wrap="square" rtlCol="0">
                          <a:spAutoFit/>
                        </wps:bodyPr>
                      </wps:wsp>
                      <wps:wsp>
                        <wps:cNvPr id="774" name="TextBox 312"/>
                        <wps:cNvSpPr txBox="1"/>
                        <wps:spPr>
                          <a:xfrm>
                            <a:off x="8402599" y="440431"/>
                            <a:ext cx="586919"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7R</w:t>
                              </w:r>
                            </w:p>
                          </w:txbxContent>
                        </wps:txbx>
                        <wps:bodyPr wrap="square" rtlCol="0">
                          <a:spAutoFit/>
                        </wps:bodyPr>
                      </wps:wsp>
                      <wps:wsp>
                        <wps:cNvPr id="775" name="TextBox 313"/>
                        <wps:cNvSpPr txBox="1"/>
                        <wps:spPr>
                          <a:xfrm>
                            <a:off x="238935" y="426339"/>
                            <a:ext cx="545676"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7L</w:t>
                              </w:r>
                            </w:p>
                          </w:txbxContent>
                        </wps:txbx>
                        <wps:bodyPr wrap="square" rtlCol="0">
                          <a:spAutoFit/>
                        </wps:bodyPr>
                      </wps:wsp>
                      <wps:wsp>
                        <wps:cNvPr id="776" name="TextBox 314"/>
                        <wps:cNvSpPr txBox="1"/>
                        <wps:spPr>
                          <a:xfrm>
                            <a:off x="905633" y="425567"/>
                            <a:ext cx="545042"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6L</w:t>
                              </w:r>
                            </w:p>
                          </w:txbxContent>
                        </wps:txbx>
                        <wps:bodyPr wrap="square" rtlCol="0">
                          <a:spAutoFit/>
                        </wps:bodyPr>
                      </wps:wsp>
                      <wps:wsp>
                        <wps:cNvPr id="777" name="TextBox 315"/>
                        <wps:cNvSpPr txBox="1"/>
                        <wps:spPr>
                          <a:xfrm>
                            <a:off x="1612028" y="426339"/>
                            <a:ext cx="545676" cy="214259"/>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5L</w:t>
                              </w:r>
                            </w:p>
                          </w:txbxContent>
                        </wps:txbx>
                        <wps:bodyPr wrap="square" rtlCol="0">
                          <a:spAutoFit/>
                        </wps:bodyPr>
                      </wps:wsp>
                      <wps:wsp>
                        <wps:cNvPr id="778" name="TextBox 316"/>
                        <wps:cNvSpPr txBox="1"/>
                        <wps:spPr>
                          <a:xfrm>
                            <a:off x="2276535" y="426243"/>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4L</w:t>
                              </w:r>
                            </w:p>
                          </w:txbxContent>
                        </wps:txbx>
                        <wps:bodyPr wrap="square" rtlCol="0">
                          <a:spAutoFit/>
                        </wps:bodyPr>
                      </wps:wsp>
                      <wps:wsp>
                        <wps:cNvPr id="779" name="TextBox 317"/>
                        <wps:cNvSpPr txBox="1"/>
                        <wps:spPr>
                          <a:xfrm>
                            <a:off x="2986086" y="423525"/>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3L</w:t>
                              </w:r>
                            </w:p>
                          </w:txbxContent>
                        </wps:txbx>
                        <wps:bodyPr wrap="square" rtlCol="0">
                          <a:spAutoFit/>
                        </wps:bodyPr>
                      </wps:wsp>
                      <wps:wsp>
                        <wps:cNvPr id="780" name="TextBox 318"/>
                        <wps:cNvSpPr txBox="1"/>
                        <wps:spPr>
                          <a:xfrm>
                            <a:off x="3645754" y="425906"/>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2L</w:t>
                              </w:r>
                            </w:p>
                          </w:txbxContent>
                        </wps:txbx>
                        <wps:bodyPr wrap="square" rtlCol="0">
                          <a:spAutoFit/>
                        </wps:bodyPr>
                      </wps:wsp>
                      <wps:wsp>
                        <wps:cNvPr id="781" name="Straight Arrow Connector 781"/>
                        <wps:cNvCnPr/>
                        <wps:spPr>
                          <a:xfrm flipH="1" flipV="1">
                            <a:off x="263566" y="432028"/>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2" name="Straight Arrow Connector 782"/>
                        <wps:cNvCnPr/>
                        <wps:spPr>
                          <a:xfrm flipH="1" flipV="1">
                            <a:off x="933375" y="426134"/>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3" name="Straight Arrow Connector 783"/>
                        <wps:cNvCnPr/>
                        <wps:spPr>
                          <a:xfrm flipH="1" flipV="1">
                            <a:off x="1645079" y="431572"/>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4" name="Straight Arrow Connector 784"/>
                        <wps:cNvCnPr/>
                        <wps:spPr>
                          <a:xfrm flipH="1" flipV="1">
                            <a:off x="2312595" y="42805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5" name="Straight Arrow Connector 785"/>
                        <wps:cNvCnPr/>
                        <wps:spPr>
                          <a:xfrm flipH="1" flipV="1">
                            <a:off x="3019662" y="42805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6" name="Straight Arrow Connector 786"/>
                        <wps:cNvCnPr/>
                        <wps:spPr>
                          <a:xfrm flipH="1" flipV="1">
                            <a:off x="3679029" y="42340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7" name="Straight Arrow Connector 787"/>
                        <wps:cNvCnPr/>
                        <wps:spPr>
                          <a:xfrm flipH="1" flipV="1">
                            <a:off x="4388352" y="427712"/>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8" name="Straight Arrow Connector 788"/>
                        <wps:cNvCnPr/>
                        <wps:spPr>
                          <a:xfrm flipH="1" flipV="1">
                            <a:off x="5055868" y="42419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9" name="Straight Arrow Connector 789"/>
                        <wps:cNvCnPr/>
                        <wps:spPr>
                          <a:xfrm flipH="1" flipV="1">
                            <a:off x="5762935" y="42419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0" name="Straight Arrow Connector 790"/>
                        <wps:cNvCnPr/>
                        <wps:spPr>
                          <a:xfrm flipH="1" flipV="1">
                            <a:off x="6422229" y="42703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1" name="Straight Arrow Connector 791"/>
                        <wps:cNvCnPr/>
                        <wps:spPr>
                          <a:xfrm flipH="1" flipV="1">
                            <a:off x="7129296" y="42703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2" name="Straight Arrow Connector 792"/>
                        <wps:cNvCnPr/>
                        <wps:spPr>
                          <a:xfrm flipH="1" flipV="1">
                            <a:off x="7803361" y="43417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3" name="Straight Arrow Connector 793"/>
                        <wps:cNvCnPr/>
                        <wps:spPr>
                          <a:xfrm flipH="1" flipV="1">
                            <a:off x="8510428" y="43417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312" style="position:absolute;margin-left:107.3pt;margin-top:4.7pt;width:708.4pt;height:74.85pt;rotation:-90;z-index:-251658240" coordorigin=",1" coordsize="89895,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">
                <v:rect id="Rectangle 532" o:spid="_x0000_s1313" style="position:absolute;left:2004;top:3189;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u8YA&#10;AADcAAAADwAAAGRycy9kb3ducmV2LnhtbESPUWvCQBCE3wv+h2MLvtVL1UpJPUUFqWALalr6uuS2&#10;STC3F3NbTfvrvUKhj8PMfMNM552r1ZnaUHk2cD9IQBHn3lZcGHjL1nePoIIgW6w9k4FvCjCf9W6m&#10;mFp/4T2dD1KoCOGQooFSpEm1DnlJDsPAN8TR+/StQ4myLbRt8RLhrtbDJJlohxXHhRIbWpWUHw9f&#10;zoDsstP46JPJ+3a5e85ePuzPXl6N6d92iydQQp38h//aG2vgYTSE3zPxCO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u8YAAADcAAAADwAAAAAAAAAAAAAAAACYAgAAZHJz&#10;L2Rvd25yZXYueG1sUEsFBgAAAAAEAAQA9QAAAIsDAAAAAA==&#10;" fillcolor="white [3212]" strokecolor="black [3213]" strokeweight=".5pt">
                  <v:textbox>
                    <w:txbxContent>
                      <w:p w:rsidR="001F17D0" w:rsidRDefault="001F17D0" w:rsidP="00452A12"/>
                    </w:txbxContent>
                  </v:textbox>
                </v:rect>
                <v:rect id="Rectangle 533" o:spid="_x0000_s1314" style="position:absolute;left:15826;top:320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bIMYA&#10;AADcAAAADwAAAGRycy9kb3ducmV2LnhtbESPUWvCQBCE3wv+h2MLvtVL1UpJPUUFqWALalr6uuS2&#10;STC3F3NbTfvrvUKhj8PMfMNM552r1ZnaUHk2cD9IQBHn3lZcGHjL1nePoIIgW6w9k4FvCjCf9W6m&#10;mFp/4T2dD1KoCOGQooFSpEm1DnlJDsPAN8TR+/StQ4myLbRt8RLhrtbDJJlohxXHhRIbWpWUHw9f&#10;zoDsstP46JPJ+3a5e85ePuzPXl6N6d92iydQQp38h//aG2vgYTSC3zPxCO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abIMYAAADcAAAADwAAAAAAAAAAAAAAAACYAgAAZHJz&#10;L2Rvd25yZXYueG1sUEsFBgAAAAAEAAQA9QAAAIsDAAAAAA==&#10;" fillcolor="white [3212]" strokecolor="black [3213]" strokeweight=".5pt">
                  <v:textbox>
                    <w:txbxContent>
                      <w:p w:rsidR="001F17D0" w:rsidRDefault="001F17D0" w:rsidP="00452A12"/>
                    </w:txbxContent>
                  </v:textbox>
                </v:rect>
                <v:rect id="Rectangle 534" o:spid="_x0000_s1315" style="position:absolute;left:29542;top:3160;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DVMYA&#10;AADcAAAADwAAAGRycy9kb3ducmV2LnhtbESPUWvCQBCE3wv9D8cWfKuXqpWSekoVRMEW1LT0dclt&#10;k2BuL+a2Gv31vUKhj8PMfMNMZp2r1YnaUHk28NBPQBHn3lZcGHjPlvdPoIIgW6w9k4ELBZhNb28m&#10;mFp/5h2d9lKoCOGQooFSpEm1DnlJDkPfN8TR+/KtQ4myLbRt8RzhrtaDJBlrhxXHhRIbWpSUH/bf&#10;zoBss+Po4JPxx2a+XWWvn/a6kzdjenfdyzMooU7+w3/ttTXwOBzB75l4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8DVMYAAADcAAAADwAAAAAAAAAAAAAAAACYAgAAZHJz&#10;L2Rvd25yZXYueG1sUEsFBgAAAAAEAAQA9QAAAIsDAAAAAA==&#10;" fillcolor="white [3212]" strokecolor="black [3213]" strokeweight=".5pt">
                  <v:textbox>
                    <w:txbxContent>
                      <w:p w:rsidR="001F17D0" w:rsidRDefault="001F17D0" w:rsidP="00452A12"/>
                    </w:txbxContent>
                  </v:textbox>
                </v:rect>
                <v:rect id="Rectangle 535" o:spid="_x0000_s1316" style="position:absolute;left:43275;top:3160;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mz8YA&#10;AADcAAAADwAAAGRycy9kb3ducmV2LnhtbESPUWvCQBCE3wv+h2MLfauXtiqSeooVSgVbUKP4uuS2&#10;STC3F3Nbjf31vUKhj8PMfMNMZp2r1ZnaUHk28NBPQBHn3lZcGNhlr/djUEGQLdaeycCVAsymvZsJ&#10;ptZfeEPnrRQqQjikaKAUaVKtQ16Sw9D3DXH0Pn3rUKJsC21bvES4q/Vjkoy0w4rjQokNLUrKj9sv&#10;Z0DW2Wlw9Mlov3pZv2XvB/u9kQ9j7m67+TMooU7+w3/tpTUwfBrC75l4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Omz8YAAADcAAAADwAAAAAAAAAAAAAAAACYAgAAZHJz&#10;L2Rvd25yZXYueG1sUEsFBgAAAAAEAAQA9QAAAIsDAAAAAA==&#10;" fillcolor="white [3212]" strokecolor="black [3213]" strokeweight=".5pt">
                  <v:textbox>
                    <w:txbxContent>
                      <w:p w:rsidR="001F17D0" w:rsidRDefault="001F17D0" w:rsidP="00452A12"/>
                    </w:txbxContent>
                  </v:textbox>
                </v:rect>
                <v:rect id="Rectangle 536" o:spid="_x0000_s1317" style="position:absolute;left:56974;top:311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uMcA&#10;AADcAAAADwAAAGRycy9kb3ducmV2LnhtbESPUUvDQBCE3wX/w7FC3+xFq6GkvRYVpIIW2qalr0tu&#10;TUJzezG3baO/3hOEPg4z8w0znfeuUSfqQu3ZwN0wAUVceFtzaWCbv96OQQVBtth4JgPfFGA+u76a&#10;Ymb9mdd02kipIoRDhgYqkTbTOhQVOQxD3xJH79N3DiXKrtS2w3OEu0bfJ0mqHdYcFyps6aWi4rA5&#10;OgOyyr8eDj5Jd+/Pq0X+sbc/a1kaM7jpnyaghHq5hP/bb9bA4yiFvzPxCO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OLjHAAAA3AAAAA8AAAAAAAAAAAAAAAAAmAIAAGRy&#10;cy9kb3ducmV2LnhtbFBLBQYAAAAABAAEAPUAAACMAwAAAAA=&#10;" fillcolor="white [3212]" strokecolor="black [3213]" strokeweight=".5pt">
                  <v:textbox>
                    <w:txbxContent>
                      <w:p w:rsidR="001F17D0" w:rsidRDefault="001F17D0" w:rsidP="00452A12"/>
                    </w:txbxContent>
                  </v:textbox>
                </v:rect>
                <v:rect id="Rectangle 537" o:spid="_x0000_s1318" style="position:absolute;left:70707;top:311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dI8cA&#10;AADcAAAADwAAAGRycy9kb3ducmV2LnhtbESPUWvCQBCE3wv+h2MF3+pFbW1JPUWFUqEtqGnp65Lb&#10;JsHcXsxtNfbX9wqFPg4z8w0zW3SuVidqQ+XZwGiYgCLOva24MPCWPV7fgwqCbLH2TAYuFGAx713N&#10;MLX+zDs67aVQEcIhRQOlSJNqHfKSHIahb4ij9+lbhxJlW2jb4jnCXa3HSTLVDiuOCyU2tC4pP+y/&#10;nAHZZsebg0+m78+r7VP28mG/d/JqzKDfLR9ACXXyH/5rb6yB28kd/J6JR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nSPHAAAA3AAAAA8AAAAAAAAAAAAAAAAAmAIAAGRy&#10;cy9kb3ducmV2LnhtbFBLBQYAAAAABAAEAPUAAACMAwAAAAA=&#10;" fillcolor="white [3212]" strokecolor="black [3213]" strokeweight=".5pt">
                  <v:textbox>
                    <w:txbxContent>
                      <w:p w:rsidR="001F17D0" w:rsidRDefault="001F17D0" w:rsidP="00452A12"/>
                    </w:txbxContent>
                  </v:textbox>
                </v:rect>
                <v:rect id="Rectangle 538" o:spid="_x0000_s1319" style="position:absolute;left:84388;top:320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JUcMA&#10;AADcAAAADwAAAGRycy9kb3ducmV2LnhtbERPTWvCQBC9C/6HZQRvumltpURX0UJpwRbUKF6H7DQJ&#10;ZmfT7FTT/nr3UOjx8b7ny87V6kJtqDwbuBsnoIhzbysuDByyl9ETqCDIFmvPZOCHAiwX/d4cU+uv&#10;vKPLXgoVQzikaKAUaVKtQ16SwzD2DXHkPn3rUCJsC21bvMZwV+v7JJlqhxXHhhIbei4pP++/nQHZ&#10;Zl8PZ59Mj5v19jV7P9nfnXwYMxx0qxkooU7+xX/uN2vgcRLXxjPxCO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IJUcMAAADcAAAADwAAAAAAAAAAAAAAAACYAgAAZHJzL2Rv&#10;d25yZXYueG1sUEsFBgAAAAAEAAQA9QAAAIgDAAAAAA==&#10;" fillcolor="white [3212]" strokecolor="black [3213]" strokeweight=".5pt">
                  <v:textbox>
                    <w:txbxContent>
                      <w:p w:rsidR="001F17D0" w:rsidRDefault="001F17D0" w:rsidP="00452A12"/>
                    </w:txbxContent>
                  </v:textbox>
                </v:rect>
                <v:rect id="Rectangle 539" o:spid="_x0000_s1320" style="position:absolute;left:8704;top:312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syscA&#10;AADcAAAADwAAAGRycy9kb3ducmV2LnhtbESPUWvCQBCE3wv+h2MF3+pFbaVNPUWFUqEtqGnp65Lb&#10;JsHcXsxtNfbX9wqFPg4z8w0zW3SuVidqQ+XZwGiYgCLOva24MPCWPV7fgQqCbLH2TAYuFGAx713N&#10;MLX+zDs67aVQEcIhRQOlSJNqHfKSHIahb4ij9+lbhxJlW2jb4jnCXa3HSTLVDiuOCyU2tC4pP+y/&#10;nAHZZsebg0+m78+r7VP28mG/d/JqzKDfLR9ACXXyH/5rb6yB28k9/J6JR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MrHAAAA3AAAAA8AAAAAAAAAAAAAAAAAmAIAAGRy&#10;cy9kb3ducmV2LnhtbFBLBQYAAAAABAAEAPUAAACMAwAAAAA=&#10;" fillcolor="white [3212]" strokecolor="black [3213]" strokeweight=".5pt">
                  <v:textbox>
                    <w:txbxContent>
                      <w:p w:rsidR="001F17D0" w:rsidRDefault="001F17D0" w:rsidP="00452A12"/>
                    </w:txbxContent>
                  </v:textbox>
                </v:rect>
                <v:rect id="Rectangle 540" o:spid="_x0000_s1321" style="position:absolute;left:22525;top:321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2KsMA&#10;AADcAAAADwAAAGRycy9kb3ducmV2LnhtbERPTWvCQBC9C/0PyxS86abFikRXaQtioRbUKF6H7JgE&#10;s7NpdtTUX989FHp8vO/ZonO1ulIbKs8GnoYJKOLc24oLA/tsOZiACoJssfZMBn4owGL+0Jthav2N&#10;t3TdSaFiCIcUDZQiTap1yEtyGIa+IY7cybcOJcK20LbFWwx3tX5OkrF2WHFsKLGh95Ly8+7iDMgm&#10;+x6dfTI+fL5tVtn6aO9b+TKm/9i9TkEJdfIv/nN/WAMvozg/nolH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J2KsMAAADcAAAADwAAAAAAAAAAAAAAAACYAgAAZHJzL2Rv&#10;d25yZXYueG1sUEsFBgAAAAAEAAQA9QAAAIgDAAAAAA==&#10;" fillcolor="white [3212]" strokecolor="black [3213]" strokeweight=".5pt">
                  <v:textbox>
                    <w:txbxContent>
                      <w:p w:rsidR="001F17D0" w:rsidRDefault="001F17D0" w:rsidP="00452A12"/>
                    </w:txbxContent>
                  </v:textbox>
                </v:rect>
                <v:rect id="Rectangle 541" o:spid="_x0000_s1322" style="position:absolute;left:36241;top:3172;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TscYA&#10;AADcAAAADwAAAGRycy9kb3ducmV2LnhtbESPUWvCQBCE3wv+h2MF3+pFsVJST6lCqaAFNS19XXLb&#10;JJjbi7lVU399r1Do4zAz3zCzRedqdaE2VJ4NjIYJKOLc24oLA+/Zy/0jqCDIFmvPZOCbAizmvbsZ&#10;ptZfeU+XgxQqQjikaKAUaVKtQ16SwzD0DXH0vnzrUKJsC21bvEa4q/U4SabaYcVxocSGViXlx8PZ&#10;GZBddpocfTL92Cx3r9n209728mbMoN89P4ES6uQ//NdeWwMPkxH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7TscYAAADcAAAADwAAAAAAAAAAAAAAAACYAgAAZHJz&#10;L2Rvd25yZXYueG1sUEsFBgAAAAAEAAQA9QAAAIsDAAAAAA==&#10;" fillcolor="white [3212]" strokecolor="black [3213]" strokeweight=".5pt">
                  <v:textbox>
                    <w:txbxContent>
                      <w:p w:rsidR="001F17D0" w:rsidRDefault="001F17D0" w:rsidP="00452A12"/>
                    </w:txbxContent>
                  </v:textbox>
                </v:rect>
                <v:rect id="Rectangle 542" o:spid="_x0000_s1323" style="position:absolute;left:49975;top:309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NxsYA&#10;AADcAAAADwAAAGRycy9kb3ducmV2LnhtbESPUWvCQBCE3wv9D8cKvtWLolJST2mF0kIV1LT0dclt&#10;k2BuL+ZWjf56r1Do4zAz3zCzRedqdaI2VJ4NDAcJKOLc24oLA5/Z68MjqCDIFmvPZOBCARbz+7sZ&#10;ptafeUunnRQqQjikaKAUaVKtQ16SwzDwDXH0fnzrUKJsC21bPEe4q/UoSabaYcVxocSGliXl+93R&#10;GZBNdhjvfTL9+njZvGWrb3vdytqYfq97fgIl1Ml/+K/9bg1MxiP4PROP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xNxsYAAADcAAAADwAAAAAAAAAAAAAAAACYAgAAZHJz&#10;L2Rvd25yZXYueG1sUEsFBgAAAAAEAAQA9QAAAIsDAAAAAA==&#10;" fillcolor="white [3212]" strokecolor="black [3213]" strokeweight=".5pt">
                  <v:textbox>
                    <w:txbxContent>
                      <w:p w:rsidR="001F17D0" w:rsidRDefault="001F17D0" w:rsidP="00452A12"/>
                    </w:txbxContent>
                  </v:textbox>
                </v:rect>
                <v:rect id="Rectangle 543" o:spid="_x0000_s1324" style="position:absolute;left:63673;top:3125;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XcYA&#10;AADcAAAADwAAAGRycy9kb3ducmV2LnhtbESPUWvCQBCE3wv9D8cWfKuXqpWSekoVRMEW1LT0dclt&#10;k2BuL+a2Gv31vUKhj8PMfMNMZp2r1YnaUHk28NBPQBHn3lZcGHjPlvdPoIIgW6w9k4ELBZhNb28m&#10;mFp/5h2d9lKoCOGQooFSpEm1DnlJDkPfN8TR+/KtQ4myLbRt8RzhrtaDJBlrhxXHhRIbWpSUH/bf&#10;zoBss+Po4JPxx2a+XWWvn/a6kzdjenfdyzMooU7+w3/ttTXwOBrC75l4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oXcYAAADcAAAADwAAAAAAAAAAAAAAAACYAgAAZHJz&#10;L2Rvd25yZXYueG1sUEsFBgAAAAAEAAQA9QAAAIsDAAAAAA==&#10;" fillcolor="white [3212]" strokecolor="black [3213]" strokeweight=".5pt">
                  <v:textbox>
                    <w:txbxContent>
                      <w:p w:rsidR="001F17D0" w:rsidRDefault="001F17D0" w:rsidP="00452A12"/>
                    </w:txbxContent>
                  </v:textbox>
                </v:rect>
                <v:rect id="Rectangle 544" o:spid="_x0000_s1325" style="position:absolute;left:77407;top:312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wKcYA&#10;AADcAAAADwAAAGRycy9kb3ducmV2LnhtbESPUWvCQBCE3wv+h2OFvtVLSyolekoVSgttQU3F1yW3&#10;JsHcXprbatpf3xMEH4eZ+YaZznvXqCN1ofZs4H6UgCIuvK25NPCVv9w9gQqCbLHxTAZ+KcB8NriZ&#10;Ymb9idd03EipIoRDhgYqkTbTOhQVOQwj3xJHb+87hxJlV2rb4SnCXaMfkmSsHdYcFypsaVlRcdj8&#10;OAOyyr/Tg0/G2/fF6jX/2Nm/tXwaczvsnyeghHq5hi/tN2vgMU3hfCYeAT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lwKcYAAADcAAAADwAAAAAAAAAAAAAAAACYAgAAZHJz&#10;L2Rvd25yZXYueG1sUEsFBgAAAAAEAAQA9QAAAIsDAAAAAA==&#10;" fillcolor="white [3212]" strokecolor="black [3213]" strokeweight=".5pt">
                  <v:textbox>
                    <w:txbxContent>
                      <w:p w:rsidR="001F17D0" w:rsidRDefault="001F17D0" w:rsidP="00452A12"/>
                    </w:txbxContent>
                  </v:textbox>
                </v:rect>
                <v:rect id="Rectangle 545" o:spid="_x0000_s1326" style="position:absolute;top:3365;width:8686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VssYA&#10;AADcAAAADwAAAGRycy9kb3ducmV2LnhtbESPUWvCQBCE3wv9D8cKfasXRUVST2mFUsEKalr6uuS2&#10;STC3l+ZWjf31XqHg4zAz3zCzRedqdaI2VJ4NDPoJKOLc24oLAx/Z6+MUVBBki7VnMnChAIv5/d0M&#10;U+vPvKPTXgoVIRxSNFCKNKnWIS/JYej7hjh63751KFG2hbYtniPc1XqYJBPtsOK4UGJDy5Lyw/7o&#10;DMg2+xkdfDL5XL9s37L3L/u7k40xD73u+QmUUCe38H97ZQ2MR2P4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VssYAAADcAAAADwAAAAAAAAAAAAAAAACYAgAAZHJz&#10;L2Rvd25yZXYueG1sUEsFBgAAAAAEAAQA9QAAAIsDAAAAAA==&#10;" fillcolor="white [3212]" strokecolor="black [3213]" strokeweight=".5pt">
                  <v:textbox>
                    <w:txbxContent>
                      <w:p w:rsidR="001F17D0" w:rsidRDefault="001F17D0" w:rsidP="00452A12"/>
                    </w:txbxContent>
                  </v:textbox>
                </v:rect>
                <v:rect id="Rectangle 546" o:spid="_x0000_s1327" style="position:absolute;left:152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xcYA&#10;AADcAAAADwAAAGRycy9kb3ducmV2LnhtbESPUUvDQBCE3wX/w7GCb/aitEHSXoIKoqCFtrH4uuTW&#10;JDS3F3Nrm/rrewXBx2FmvmEWxeg6tachtJ4N3E4SUMSVty3XBj7K55t7UEGQLXaeycCRAhT55cUC&#10;M+sPvKb9RmoVIRwyNNCI9JnWoWrIYZj4njh6X35wKFEOtbYDHiLcdfouSVLtsOW40GBPTw1Vu82P&#10;MyCr8nu680m6fXtcvZTvn/Z3LUtjrq/GhzkooVH+w3/tV2tgNk3hfCYeAZ2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dLxcYAAADcAAAADwAAAAAAAAAAAAAAAACYAgAAZHJz&#10;L2Rvd25yZXYueG1sUEsFBgAAAAAEAAQA9QAAAIsDAAAAAA==&#10;" fillcolor="white [3212]" strokecolor="black [3213]" strokeweight=".5pt">
                  <v:textbox>
                    <w:txbxContent>
                      <w:p w:rsidR="001F17D0" w:rsidRDefault="001F17D0" w:rsidP="00452A12"/>
                    </w:txbxContent>
                  </v:textbox>
                </v:rect>
                <v:rect id="Rectangle 547" o:spid="_x0000_s1328" style="position:absolute;left:42672;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uXsYA&#10;AADcAAAADwAAAGRycy9kb3ducmV2LnhtbESPUWvCQBCE3wv+h2MLfauXirUl9RQtFIUqqGnp65Lb&#10;JsHcXppbNfXXewWhj8PMfMOMp52r1ZHaUHk28NBPQBHn3lZcGPjI3u6fQQVBtlh7JgO/FGA66d2M&#10;MbX+xFs67qRQEcIhRQOlSJNqHfKSHIa+b4ij9+1bhxJlW2jb4inCXa0HSTLSDiuOCyU29FpSvt8d&#10;nAHZZD/DvU9Gn+/zzSJbfdnzVtbG3N12sxdQQp38h6/tpTXwOHyCvzPxCO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vuXsYAAADcAAAADwAAAAAAAAAAAAAAAACYAgAAZHJz&#10;L2Rvd25yZXYueG1sUEsFBgAAAAAEAAQA9QAAAIsDAAAAAA==&#10;" fillcolor="white [3212]" strokecolor="black [3213]" strokeweight=".5pt">
                  <v:textbox>
                    <w:txbxContent>
                      <w:p w:rsidR="001F17D0" w:rsidRDefault="001F17D0" w:rsidP="00452A12"/>
                    </w:txbxContent>
                  </v:textbox>
                </v:rect>
                <v:rect id="Rectangle 548" o:spid="_x0000_s1329" style="position:absolute;left:28956;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6LMMA&#10;AADcAAAADwAAAGRycy9kb3ducmV2LnhtbERPTWvCQBC9C/0PyxS86abFikRXaQtioRbUKF6H7JgE&#10;s7NpdtTUX989FHp8vO/ZonO1ulIbKs8GnoYJKOLc24oLA/tsOZiACoJssfZMBn4owGL+0Jthav2N&#10;t3TdSaFiCIcUDZQiTap1yEtyGIa+IY7cybcOJcK20LbFWwx3tX5OkrF2WHFsKLGh95Ly8+7iDMgm&#10;+x6dfTI+fL5tVtn6aO9b+TKm/9i9TkEJdfIv/nN/WAMvo7g2nolH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R6LMMAAADcAAAADwAAAAAAAAAAAAAAAACYAgAAZHJzL2Rv&#10;d25yZXYueG1sUEsFBgAAAAAEAAQA9QAAAIgDAAAAAA==&#10;" fillcolor="white [3212]" strokecolor="black [3213]" strokeweight=".5pt">
                  <v:textbox>
                    <w:txbxContent>
                      <w:p w:rsidR="001F17D0" w:rsidRDefault="001F17D0" w:rsidP="00452A12"/>
                    </w:txbxContent>
                  </v:textbox>
                </v:rect>
                <v:rect id="Rectangle 549" o:spid="_x0000_s1330" style="position:absolute;left:1524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ft8YA&#10;AADcAAAADwAAAGRycy9kb3ducmV2LnhtbESPUWvCQBCE3wv+h2MLfauXipU29RQtFIUqqGnp65Lb&#10;JsHcXppbNfXXewWhj8PMfMOMp52r1ZHaUHk28NBPQBHn3lZcGPjI3u6fQAVBtlh7JgO/FGA66d2M&#10;MbX+xFs67qRQEcIhRQOlSJNqHfKSHIa+b4ij9+1bhxJlW2jb4inCXa0HSTLSDiuOCyU29FpSvt8d&#10;nAHZZD/DvU9Gn+/zzSJbfdnzVtbG3N12sxdQQp38h6/tpTXwOHyGvzPxCO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jft8YAAADcAAAADwAAAAAAAAAAAAAAAACYAgAAZHJz&#10;L2Rvd25yZXYueG1sUEsFBgAAAAAEAAQA9QAAAIsDAAAAAA==&#10;" fillcolor="white [3212]" strokecolor="black [3213]" strokeweight=".5pt">
                  <v:textbox>
                    <w:txbxContent>
                      <w:p w:rsidR="001F17D0" w:rsidRDefault="001F17D0" w:rsidP="00452A12"/>
                    </w:txbxContent>
                  </v:textbox>
                </v:rect>
                <v:rect id="Rectangle 550" o:spid="_x0000_s1331" style="position:absolute;left:56388;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g98MA&#10;AADcAAAADwAAAGRycy9kb3ducmV2LnhtbERPTWvCQBC9F/oflin0VjeVKhJdpS2IhSqoUbwO2TEJ&#10;Zmdjdqqpv949FHp8vO/JrHO1ulAbKs8GXnsJKOLc24oLA7ts/jICFQTZYu2ZDPxSgNn08WGCqfVX&#10;3tBlK4WKIRxSNFCKNKnWIS/JYej5hjhyR986lAjbQtsWrzHc1bqfJEPtsOLYUGJDnyXlp+2PMyDr&#10;7Px28slw//2xXmTLg71tZGXM81P3PgYl1Mm/+M/9ZQ0MBnF+PBOPgJ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vg98MAAADcAAAADwAAAAAAAAAAAAAAAACYAgAAZHJzL2Rv&#10;d25yZXYueG1sUEsFBgAAAAAEAAQA9QAAAIgDAAAAAA==&#10;" fillcolor="white [3212]" strokecolor="black [3213]" strokeweight=".5pt">
                  <v:textbox>
                    <w:txbxContent>
                      <w:p w:rsidR="001F17D0" w:rsidRDefault="001F17D0" w:rsidP="00452A12"/>
                    </w:txbxContent>
                  </v:textbox>
                </v:rect>
                <v:rect id="Rectangle 551" o:spid="_x0000_s1332" style="position:absolute;left:8382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FbMYA&#10;AADcAAAADwAAAGRycy9kb3ducmV2LnhtbESPUWvCQBCE3wv9D8cWfKsXRUVST6lCacEKalr6uuS2&#10;STC3F3Nbjf31XqHg4zAz3zCzRedqdaI2VJ4NDPoJKOLc24oLAx/Zy+MUVBBki7VnMnChAIv5/d0M&#10;U+vPvKPTXgoVIRxSNFCKNKnWIS/JYej7hjh63751KFG2hbYtniPc1XqYJBPtsOK4UGJDq5Lyw/7H&#10;GZBtdhwdfDL5XC+3r9n7l/3dycaY3kP3/ARKqJNb+L/9Zg2MxwP4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dFbMYAAADcAAAADwAAAAAAAAAAAAAAAACYAgAAZHJz&#10;L2Rvd25yZXYueG1sUEsFBgAAAAAEAAQA9QAAAIsDAAAAAA==&#10;" fillcolor="white [3212]" strokecolor="black [3213]" strokeweight=".5pt">
                  <v:textbox>
                    <w:txbxContent>
                      <w:p w:rsidR="001F17D0" w:rsidRDefault="001F17D0" w:rsidP="00452A12"/>
                    </w:txbxContent>
                  </v:textbox>
                </v:rect>
                <v:rect id="Rectangle 552" o:spid="_x0000_s1333" style="position:absolute;left:7010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bG8YA&#10;AADcAAAADwAAAGRycy9kb3ducmV2LnhtbESPUWvCQBCE3wv9D8cKfasXpYqkntIKpQVb0KSlr0tu&#10;mwRzezG31dhf3xMEH4eZ+YaZL3vXqAN1ofZsYDRMQBEX3tZcGvjMX+5noIIgW2w8k4ETBVgubm/m&#10;mFp/5C0dMilVhHBI0UAl0qZah6Iih2HoW+Lo/fjOoUTZldp2eIxw1+hxkky1w5rjQoUtrSoqdtmv&#10;MyCbfP+w88n0a/28ec3fv+3fVj6MuRv0T4+ghHq5hi/tN2tgMhnD+Uw8An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XbG8YAAADcAAAADwAAAAAAAAAAAAAAAACYAgAAZHJz&#10;L2Rvd25yZXYueG1sUEsFBgAAAAAEAAQA9QAAAIsDAAAAAA==&#10;" fillcolor="white [3212]" strokecolor="black [3213]" strokeweight=".5pt">
                  <v:textbox>
                    <w:txbxContent>
                      <w:p w:rsidR="001F17D0" w:rsidRDefault="001F17D0" w:rsidP="00452A12"/>
                    </w:txbxContent>
                  </v:textbox>
                </v:rect>
                <v:rect id="Rectangle 553" o:spid="_x0000_s1334" style="position:absolute;top:7635;width:86868;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jqMUA&#10;AADcAAAADwAAAGRycy9kb3ducmV2LnhtbESPQWvCQBSE74X+h+UVvNVNG5SSuooUih4KstEeentk&#10;n9lg9m3Mrib9926h4HGYmW+YxWp0rbhSHxrPCl6mGQjiypuGawWH/efzG4gQkQ22nknBLwVYLR8f&#10;FlgYP7CmaxlrkSAcClRgY+wKKUNlyWGY+o44eUffO4xJ9rU0PQ4J7lr5mmVz6bDhtGCxow9L1am8&#10;OAX5dz787E+ZKTc71l9nbXU8a6UmT+P6HUSkMd7D/+2tUTCb5f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qOoxQAAANwAAAAPAAAAAAAAAAAAAAAAAJgCAABkcnMv&#10;ZG93bnJldi54bWxQSwUGAAAAAAQABAD1AAAAigMAAAAA&#10;" fillcolor="black [3213]" stroked="f" strokeweight=".25pt">
                  <v:fill r:id="rId117" o:title="" color2="white [3212]" type="pattern"/>
                  <v:textbox>
                    <w:txbxContent>
                      <w:p w:rsidR="001F17D0" w:rsidRDefault="001F17D0" w:rsidP="00452A12"/>
                    </w:txbxContent>
                  </v:textbox>
                </v:rect>
                <v:group id="Group 554" o:spid="_x0000_s1335" style="position:absolute;left:2121;top:3651;width:340;height:190" coordorigin="212115,365125" coordsize="3407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Straight Connector 555" o:spid="_x0000_s1336" style="position:absolute;visibility:visible;mso-wrap-style:square" from="212115,374650" to="246185,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s5MYAAADcAAAADwAAAGRycy9kb3ducmV2LnhtbESPT2vCQBTE70K/w/IK3upGIUZSVwmC&#10;4J9T1dLrI/uapM2+DbtrTPvp3ULB4zAzv2GW68G0oifnG8sKppMEBHFpdcOVgst5+7IA4QOyxtYy&#10;KfghD+vV02iJubY3fqP+FCoRIexzVFCH0OVS+rImg35iO+LofVpnMETpKqkd3iLctHKWJHNpsOG4&#10;UGNHm5rK79PVKFiUhy9XZMV+mr532W8/O863H5lS4+eheAURaAiP8H97pxWkaQp/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rLOTGAAAA3AAAAA8AAAAAAAAA&#10;AAAAAAAAoQIAAGRycy9kb3ducmV2LnhtbFBLBQYAAAAABAAEAPkAAACUAwAAAAA=&#10;" strokecolor="black [3213]"/>
                  <v:line id="Straight Connector 556" o:spid="_x0000_s1337" style="position:absolute;flip:y;visibility:visible;mso-wrap-style:square" from="229518,365125" to="229518,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g8ccAAADcAAAADwAAAGRycy9kb3ducmV2LnhtbESPQWvCQBSE74X+h+UVejObWiJt6ipW&#10;UCwebFVIj4/sMwlm34bsqjG/visIPQ4z8w0znnamFmdqXWVZwUsUgyDOra64ULDfLQZvIJxH1lhb&#10;JgVXcjCdPD6MMdX2wj903vpCBAi7FBWU3jeplC4vyaCLbEMcvINtDfog20LqFi8Bbmo5jOORNFhx&#10;WCixoXlJ+XF7Mgr649B/Z1+bpfycVes+e389/DaZUs9P3ewDhKfO/4fv7ZVWkCQjuJ0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jSDxxwAAANwAAAAPAAAAAAAA&#10;AAAAAAAAAKECAABkcnMvZG93bnJldi54bWxQSwUGAAAAAAQABAD5AAAAlQMAAAAA&#10;" strokecolor="black [3213]" strokeweight=".5pt"/>
                </v:group>
                <v:group id="Group 557" o:spid="_x0000_s1338" style="position:absolute;left:8779;top:3675;width:341;height:190" coordorigin="8779,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line id="Straight Connector 558" o:spid="_x0000_s1339" style="position:absolute;visibility:visible;mso-wrap-style:square" from="8779,3770" to="9120,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DesIAAADcAAAADwAAAGRycy9kb3ducmV2LnhtbERPz2vCMBS+D/wfwhvsNlOFWqlGKYLg&#10;tpO64fXRPNu65qUksXb7681B8Pjx/V6uB9OKnpxvLCuYjBMQxKXVDVcKvo/b9zkIH5A1tpZJwR95&#10;WK9GL0vMtb3xnvpDqEQMYZ+jgjqELpfSlzUZ9GPbEUfubJ3BEKGrpHZ4i+GmldMkmUmDDceGGjva&#10;1FT+Hq5Gwbz8vLgiKz4m6U+X/ffTr9n2lCn19joUCxCBhvAUP9w7rSBN49p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qDesIAAADcAAAADwAAAAAAAAAAAAAA&#10;AAChAgAAZHJzL2Rvd25yZXYueG1sUEsFBgAAAAAEAAQA+QAAAJADAAAAAA==&#10;" strokecolor="black [3213]"/>
                  <v:line id="Straight Connector 559" o:spid="_x0000_s1340" style="position:absolute;flip:y;visibility:visible;mso-wrap-style:square" from="8953,3675" to="8953,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0g8YAAADcAAAADwAAAGRycy9kb3ducmV2LnhtbESPT2vCQBTE7wW/w/IEb7qpYtHUVVRQ&#10;LD34F+LxkX0mwezbkF019dN3C0KPw8z8hpnMGlOKO9WusKzgvReBIE6tLjhTcDquuiMQziNrLC2T&#10;gh9yMJu23iYYa/vgPd0PPhMBwi5GBbn3VSylS3My6Hq2Ig7exdYGfZB1JnWNjwA3pexH0Yc0WHBY&#10;yLGiZU7p9XAzCp7Xvt8lX9u1XMyL72cyHlzOVaJUp93MP0F4avx/+NXeaAXD4R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StIPGAAAA3AAAAA8AAAAAAAAA&#10;AAAAAAAAoQIAAGRycy9kb3ducmV2LnhtbFBLBQYAAAAABAAEAPkAAACUAwAAAAA=&#10;" strokecolor="black [3213]" strokeweight=".5pt"/>
                </v:group>
                <v:group id="Group 560" o:spid="_x0000_s1341" style="position:absolute;left:15908;top:3651;width:341;height:190" coordorigin="15908,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Straight Connector 561" o:spid="_x0000_s1342" style="position:absolute;visibility:visible;mso-wrap-style:square" from="15908,3746" to="1624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gWsYAAADcAAAADwAAAGRycy9kb3ducmV2LnhtbESPT2vCQBTE70K/w/IKvdVNBBOJrhIK&#10;Qv+ctC29PrLPJJp9G3a3Mfrpu0LB4zAzv2FWm9F0YiDnW8sK0mkCgriyuuVawdfn9nkBwgdkjZ1l&#10;UnAhD5v1w2SFhbZn3tGwD7WIEPYFKmhC6AspfdWQQT+1PXH0DtYZDFG6WmqH5wg3nZwlSSYNthwX&#10;GuzppaHqtP81ChbV+9GVefmWzr/7/DrMPrLtT67U0+NYLkEEGsM9/N9+1QrmWQq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84FrGAAAA3AAAAA8AAAAAAAAA&#10;AAAAAAAAoQIAAGRycy9kb3ducmV2LnhtbFBLBQYAAAAABAAEAPkAAACUAwAAAAA=&#10;" strokecolor="black [3213]"/>
                  <v:line id="Straight Connector 562" o:spid="_x0000_s1343" style="position:absolute;flip:y;visibility:visible;mso-wrap-style:square" from="16082,3651" to="16082,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sT8cAAADcAAAADwAAAGRycy9kb3ducmV2LnhtbESPW2vCQBSE34X+h+UU+qabRiqaZhVb&#10;sLT40HqB+HjInlwwezZkt5r667uC4OMwM98w6aI3jThR52rLCp5HEQji3OqaSwX73Wo4BeE8ssbG&#10;Min4IweL+cMgxUTbM2/otPWlCBB2CSqovG8TKV1ekUE3si1x8ArbGfRBdqXUHZ4D3DQyjqKJNFhz&#10;WKiwpfeK8uP21yi4HGP/k319f8i3Zb2+ZLNxcWgzpZ4e++UrCE+9v4dv7U+t4GUSw/VMO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uxPxwAAANwAAAAPAAAAAAAA&#10;AAAAAAAAAKECAABkcnMvZG93bnJldi54bWxQSwUGAAAAAAQABAD5AAAAlQMAAAAA&#10;" strokecolor="black [3213]" strokeweight=".5pt"/>
                </v:group>
                <v:group id="Group 563" o:spid="_x0000_s1344" style="position:absolute;left:22590;top:3675;width:341;height:190" coordorigin="22590,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Straight Connector 564" o:spid="_x0000_s1345" style="position:absolute;visibility:visible;mso-wrap-style:square" from="22590,3770" to="2293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DwsYAAADcAAAADwAAAGRycy9kb3ducmV2LnhtbESPT2vCQBTE7wW/w/KE3upGqYlEVwmC&#10;0D+n2orXR/aZRLNvw+4a0376bqHgcZiZ3zCrzWBa0ZPzjWUF00kCgri0uuFKwdfn7mkBwgdkja1l&#10;UvBNHjbr0cMKc21v/EH9PlQiQtjnqKAOocul9GVNBv3EdsTRO1lnMETpKqkd3iLctHKWJKk02HBc&#10;qLGjbU3lZX81Chbl29kVWfE6nR+67Kefvae7Y6bU43goliACDeEe/m+/aAXz9Bn+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LQ8LGAAAA3AAAAA8AAAAAAAAA&#10;AAAAAAAAoQIAAGRycy9kb3ducmV2LnhtbFBLBQYAAAAABAAEAPkAAACUAwAAAAA=&#10;" strokecolor="black [3213]"/>
                  <v:line id="Straight Connector 565" o:spid="_x0000_s1346" style="position:absolute;flip:y;visibility:visible;mso-wrap-style:square" from="22764,3675" to="2276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0O8cAAADcAAAADwAAAGRycy9kb3ducmV2LnhtbESPQWvCQBSE74X+h+UVejObWiJt6ipW&#10;UCwebFVIj4/sMwlm34bsqjG/visIPQ4z8w0znnamFmdqXWVZwUsUgyDOra64ULDfLQZvIJxH1lhb&#10;JgVXcjCdPD6MMdX2wj903vpCBAi7FBWU3jeplC4vyaCLbEMcvINtDfog20LqFi8Bbmo5jOORNFhx&#10;WCixoXlJ+XF7Mgr649B/Z1+bpfycVes+e389/DaZUs9P3ewDhKfO/4fv7ZVWkIwSuJ0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3Q7xwAAANwAAAAPAAAAAAAA&#10;AAAAAAAAAKECAABkcnMvZG93bnJldi54bWxQSwUGAAAAAAQABAD5AAAAlQMAAAAA&#10;" strokecolor="black [3213]" strokeweight=".5pt"/>
                </v:group>
                <v:group id="Group 566" o:spid="_x0000_s1347" style="position:absolute;left:29624;top:3627;width:341;height:190" coordorigin="29624,3627"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Straight Connector 567" o:spid="_x0000_s1348" style="position:absolute;visibility:visible;mso-wrap-style:square" from="29624,3722" to="2996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ndtcUAAADcAAAADwAAAGRycy9kb3ducmV2LnhtbESPQWvCQBSE7wX/w/KE3upGwUSiqwRB&#10;sPWkben1kX0mabNvw+42Rn+9KxR6HGbmG2a1GUwrenK+saxgOklAEJdWN1wp+HjfvSxA+ICssbVM&#10;Cq7kYbMePa0w1/bCR+pPoRIRwj5HBXUIXS6lL2sy6Ce2I47e2TqDIUpXSe3wEuGmlbMkSaXBhuNC&#10;jR1tayp/Tr9GwaJ8+3ZFVrxO559ddutnh3T3lSn1PB6KJYhAQ/gP/7X3WsE8zeBx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ndtcUAAADcAAAADwAAAAAAAAAA&#10;AAAAAAChAgAAZHJzL2Rvd25yZXYueG1sUEsFBgAAAAAEAAQA+QAAAJMDAAAAAA==&#10;" strokecolor="black [3213]"/>
                  <v:line id="Straight Connector 568" o:spid="_x0000_s1349" style="position:absolute;flip:y;visibility:visible;mso-wrap-style:square" from="29798,3627" to="29798,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bpcQAAADcAAAADwAAAGRycy9kb3ducmV2LnhtbERPTWvCQBC9F/wPywjemo1KxUY3QQst&#10;LR60aSEeh+yYBLOzIbvV1F/vHgo9Pt73OhtMKy7Uu8aygmkUgyAurW64UvD99fq4BOE8ssbWMin4&#10;JQdZOnpYY6LtlT/pkvtKhBB2CSqove8SKV1Zk0EX2Y44cCfbG/QB9pXUPV5DuGnlLI4X0mDDoaHG&#10;jl5qKs/5j1FwO8/8ofjYv8ntptndiuf56dgVSk3Gw2YFwtPg/8V/7net4GkR1oYz4Qj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tulxAAAANwAAAAPAAAAAAAAAAAA&#10;AAAAAKECAABkcnMvZG93bnJldi54bWxQSwUGAAAAAAQABAD5AAAAkgMAAAAA&#10;" strokecolor="black [3213]" strokeweight=".5pt"/>
                </v:group>
                <v:group id="Group 569" o:spid="_x0000_s1350" style="position:absolute;left:36282;top:3651;width:341;height:190" coordorigin="36282,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line id="Straight Connector 570" o:spid="_x0000_s1351" style="position:absolute;visibility:visible;mso-wrap-style:square" from="36282,3746" to="36623,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nTHMIAAADcAAAADwAAAGRycy9kb3ducmV2LnhtbERPy4rCMBTdD/gP4QruxlRBK9UoRRDG&#10;mZUv3F6aa1ttbkqSqZ35erMYmOXhvFeb3jSiI+drywom4wQEcWF1zaWC82n3vgDhA7LGxjIp+CEP&#10;m/XgbYWZtk8+UHcMpYgh7DNUUIXQZlL6oiKDfmxb4sjdrDMYInSl1A6fMdw0cpokc2mw5thQYUvb&#10;iorH8dsoWBSfd5en+X4yu7Tpbzf9mu+uqVKjYZ8vQQTqw7/4z/2hFczSOD+ei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nTHMIAAADcAAAADwAAAAAAAAAAAAAA&#10;AAChAgAAZHJzL2Rvd25yZXYueG1sUEsFBgAAAAAEAAQA+QAAAJADAAAAAA==&#10;" strokecolor="black [3213]"/>
                  <v:line id="Straight Connector 571" o:spid="_x0000_s1352" style="position:absolute;flip:y;visibility:visible;mso-wrap-style:square" from="36456,3651" to="36456,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k5cgAAADcAAAADwAAAGRycy9kb3ducmV2LnhtbESPT2vCQBTE70K/w/IKvelGi3+auoot&#10;VCoebLWQHh/ZZxLMvg3ZbRL99F1B8DjMzG+Y+bIzpWiodoVlBcNBBII4tbrgTMHP4aM/A+E8ssbS&#10;Mik4k4Pl4qE3x1jblr+p2ftMBAi7GBXk3lexlC7NyaAb2Io4eEdbG/RB1pnUNbYBbko5iqKJNFhw&#10;WMixovec0tP+zyi4nEb+K9ns1vJtVWwvycvz8bdKlHp67FavIDx1/h6+tT+1gvF0CNcz4Qj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Hk5cgAAADcAAAADwAAAAAA&#10;AAAAAAAAAAChAgAAZHJzL2Rvd25yZXYueG1sUEsFBgAAAAAEAAQA+QAAAJYDAAAAAA==&#10;" strokecolor="black [3213]" strokeweight=".5pt"/>
                </v:group>
                <v:group id="Group 572" o:spid="_x0000_s1353" style="position:absolute;left:43340;top:3675;width:341;height:190" coordorigin="43340,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line id="Straight Connector 573" o:spid="_x0000_s1354" style="position:absolute;visibility:visible;mso-wrap-style:square" from="43340,3770" to="4368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Na8UAAADcAAAADwAAAGRycy9kb3ducmV2LnhtbESPQWvCQBSE7wX/w/KE3upGRSPRVYIg&#10;2PZUW/H6yD6TtNm3YXeNqb/eLRQ8DjPzDbPa9KYRHTlfW1YwHiUgiAuray4VfH3uXhYgfEDW2Fgm&#10;Bb/kYbMePK0w0/bKH9QdQikihH2GCqoQ2kxKX1Rk0I9sSxy9s3UGQ5SulNrhNcJNIydJMpcGa44L&#10;Fba0raj4OVyMgkXx9u3yNH8dz45teusm7/PdKVXqedjnSxCB+vAI/7f3WsEsncL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tNa8UAAADcAAAADwAAAAAAAAAA&#10;AAAAAAChAgAAZHJzL2Rvd25yZXYueG1sUEsFBgAAAAAEAAQA+QAAAJMDAAAAAA==&#10;" strokecolor="black [3213]"/>
                  <v:line id="Straight Connector 574" o:spid="_x0000_s1355" style="position:absolute;flip:y;visibility:visible;mso-wrap-style:square" from="43514,3675" to="4351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HfccAAADcAAAADwAAAGRycy9kb3ducmV2LnhtbESPQWvCQBSE7wX/w/IK3ppNtdYaXUUL&#10;FaWHVivE4yP7TILZtyG71eivd4VCj8PMfMNMZq2pxIkaV1pW8BzFIIgzq0vOFex+Pp7eQDiPrLGy&#10;TAou5GA27TxMMNH2zBs6bX0uAoRdggoK7+tESpcVZNBFtiYO3sE2Bn2QTS51g+cAN5XsxfGrNFhy&#10;WCiwpveCsuP21yi4Hnv+O11/LeViXn5e01H/sK9TpbqP7XwMwlPr/8N/7ZVWMBi+wP1MO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kd9xwAAANwAAAAPAAAAAAAA&#10;AAAAAAAAAKECAABkcnMvZG93bnJldi54bWxQSwUGAAAAAAQABAD5AAAAlQMAAAAA&#10;" strokecolor="black [3213]" strokeweight=".5pt"/>
                </v:group>
                <v:group id="Group 575" o:spid="_x0000_s1356" style="position:absolute;left:50046;top:3675;width:341;height:190" coordorigin="50046,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line id="Straight Connector 576" o:spid="_x0000_s1357" style="position:absolute;visibility:visible;mso-wrap-style:square" from="50046,3770" to="50387,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u88UAAADcAAAADwAAAGRycy9kb3ducmV2LnhtbESPQWvCQBSE7wX/w/KE3upGwUSiqwRB&#10;sPWkben1kX0mabNvw+42Rn+9KxR6HGbmG2a1GUwrenK+saxgOklAEJdWN1wp+HjfvSxA+ICssbVM&#10;Cq7kYbMePa0w1/bCR+pPoRIRwj5HBXUIXS6lL2sy6Ce2I47e2TqDIUpXSe3wEuGmlbMkSaXBhuNC&#10;jR1tayp/Tr9GwaJ8+3ZFVrxO559ddutnh3T3lSn1PB6KJYhAQ/gP/7X3WsE8S+Fx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zu88UAAADcAAAADwAAAAAAAAAA&#10;AAAAAAChAgAAZHJzL2Rvd25yZXYueG1sUEsFBgAAAAAEAAQA+QAAAJMDAAAAAA==&#10;" strokecolor="black [3213]"/>
                  <v:line id="Straight Connector 577" o:spid="_x0000_s1358" style="position:absolute;flip:y;visibility:visible;mso-wrap-style:square" from="50220,3675" to="50220,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TZCsYAAADcAAAADwAAAGRycy9kb3ducmV2LnhtbESPT2vCQBTE70K/w/IK3uqmFqumrmIL&#10;isWDfyE9PrLPJJh9G7KrRj+9WxA8DjPzG2Y0aUwpzlS7wrKC904Egji1uuBMwX43exuAcB5ZY2mZ&#10;FFzJwWT80hphrO2FN3Te+kwECLsYFeTeV7GULs3JoOvYijh4B1sb9EHWmdQ1XgLclLIbRZ/SYMFh&#10;IceKfnJKj9uTUXA7dv06+V3N5fe0WN6S4cfhr0qUar820y8Qnhr/DD/aC62g1+/D/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02QrGAAAA3AAAAA8AAAAAAAAA&#10;AAAAAAAAoQIAAGRycy9kb3ducmV2LnhtbFBLBQYAAAAABAAEAPkAAACUAwAAAAA=&#10;" strokecolor="black [3213]" strokeweight=".5pt"/>
                </v:group>
                <v:group id="Group 578" o:spid="_x0000_s1359" style="position:absolute;left:57056;top:3651;width:341;height:190" coordorigin="57056,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Straight Connector 579" o:spid="_x0000_s1360" style="position:absolute;visibility:visible;mso-wrap-style:square" from="57056,3746" to="57397,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6gcUAAADcAAAADwAAAGRycy9kb3ducmV2LnhtbESPQWvCQBSE74L/YXlCb7pR0NjUVYIg&#10;WHuqben1kX1NUrNvw+4ao7/eLRQ8DjPzDbPa9KYRHTlfW1YwnSQgiAuray4VfH7sxksQPiBrbCyT&#10;git52KyHgxVm2l74nbpjKEWEsM9QQRVCm0npi4oM+oltiaP3Y53BEKUrpXZ4iXDTyFmSLKTBmuNC&#10;hS1tKypOx7NRsCwOvy5P89fp/KtNb93sbbH7TpV6GvX5C4hAfXiE/9t7rWCePsP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N6gcUAAADcAAAADwAAAAAAAAAA&#10;AAAAAAChAgAAZHJzL2Rvd25yZXYueG1sUEsFBgAAAAAEAAQA+QAAAJMDAAAAAA==&#10;" strokecolor="black [3213]"/>
                  <v:line id="Straight Connector 580" o:spid="_x0000_s1361" style="position:absolute;flip:y;visibility:visible;mso-wrap-style:square" from="57230,3651" to="57230,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gxWcQAAADcAAAADwAAAGRycy9kb3ducmV2LnhtbERPTWvCQBC9F/wPywjemo1Ki41ughZa&#10;Wjxo00I8DtkxCWZnQ3arqb/ePRQ8Pt73KhtMK87Uu8aygmkUgyAurW64UvDz/fa4AOE8ssbWMin4&#10;IwdZOnpYYaLthb/onPtKhBB2CSqove8SKV1Zk0EX2Y44cEfbG/QB9pXUPV5CuGnlLI6fpcGGQ0ON&#10;Hb3WVJ7yX6Pgepr5ffG5e5ebdbO9Fi/z46ErlJqMh/UShKfB38X/7g+t4GkR5ocz4Qj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DFZxAAAANwAAAAPAAAAAAAAAAAA&#10;AAAAAKECAABkcnMvZG93bnJldi54bWxQSwUGAAAAAAQABAD5AAAAkgMAAAAA&#10;" strokecolor="black [3213]" strokeweight=".5pt"/>
                </v:group>
                <v:group id="Group 581" o:spid="_x0000_s1362" style="position:absolute;left:63714;top:3675;width:341;height:190" coordorigin="63714,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line id="Straight Connector 582" o:spid="_x0000_s1363" style="position:absolute;visibility:visible;mso-wrap-style:square" from="63714,3770" to="64055,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Y18UAAADcAAAADwAAAGRycy9kb3ducmV2LnhtbESPQWvCQBSE74X+h+UVeqsbA5oQXSUU&#10;hLaeqpZeH9lnEs2+DbvbGP31bqHQ4zAz3zDL9Wg6MZDzrWUF00kCgriyuuVawWG/eclB+ICssbNM&#10;Cq7kYb16fFhioe2FP2nYhVpECPsCFTQh9IWUvmrIoJ/Ynjh6R+sMhihdLbXDS4SbTqZJMpcGW44L&#10;Dfb02lB13v0YBXn1cXJlVr5PZ199dhvS7XzznSn1/DSWCxCBxvAf/mu/aQWzPIX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KY18UAAADcAAAADwAAAAAAAAAA&#10;AAAAAAChAgAAZHJzL2Rvd25yZXYueG1sUEsFBgAAAAAEAAQA+QAAAJMDAAAAAA==&#10;" strokecolor="black [3213]"/>
                  <v:line id="Straight Connector 583" o:spid="_x0000_s1364" style="position:absolute;flip:y;visibility:visible;mso-wrap-style:square" from="63888,3675" to="6388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vLsYAAADcAAAADwAAAGRycy9kb3ducmV2LnhtbESPQWvCQBSE74L/YXlCb7pRUWzqKlpo&#10;qXjQqpAeH9lnEsy+DdmtRn+9Kwgeh5n5hpnOG1OKM9WusKyg34tAEKdWF5wpOOy/uhMQziNrLC2T&#10;gis5mM/arSnG2l74l847n4kAYRejgtz7KpbSpTkZdD1bEQfvaGuDPsg6k7rGS4CbUg6iaCwNFhwW&#10;cqzoM6f0tPs3Cm6ngd8mq823XC6K9S15Hx7/qkSpt06z+ADhqfGv8LP9oxWMJk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ry7GAAAA3AAAAA8AAAAAAAAA&#10;AAAAAAAAoQIAAGRycy9kb3ducmV2LnhtbFBLBQYAAAAABAAEAPkAAACUAwAAAAA=&#10;" strokecolor="black [3213]" strokeweight=".5pt"/>
                </v:group>
                <v:group id="Group 584" o:spid="_x0000_s1365" style="position:absolute;left:70796;top:3675;width:341;height:190" coordorigin="70796,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line id="Straight Connector 585" o:spid="_x0000_s1366" style="position:absolute;visibility:visible;mso-wrap-style:square" from="70796,3770" to="71137,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o8UAAADcAAAADwAAAGRycy9kb3ducmV2LnhtbESPQWvCQBSE74X+h+UVvNWNQkyIrhIK&#10;QrUnbUuvj+wzSZt9G3bXGP31XaHQ4zAz3zCrzWg6MZDzrWUFs2kCgriyuuVawcf79jkH4QOyxs4y&#10;KbiSh8368WGFhbYXPtBwDLWIEPYFKmhC6AspfdWQQT+1PXH0TtYZDFG6WmqHlwg3nZwnyUIabDku&#10;NNjTS0PVz/FsFOTV/tuVWbmbpZ99dhvmb4vtV6bU5GkslyACjeE//Nd+1QrSP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Ao8UAAADcAAAADwAAAAAAAAAA&#10;AAAAAAChAgAAZHJzL2Rvd25yZXYueG1sUEsFBgAAAAAEAAQA+QAAAJMDAAAAAA==&#10;" strokecolor="black [3213]"/>
                  <v:line id="Straight Connector 586" o:spid="_x0000_s1367" style="position:absolute;flip:y;visibility:visible;mso-wrap-style:square" from="70970,3675" to="70970,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MtscAAADcAAAADwAAAGRycy9kb3ducmV2LnhtbESPQWvCQBSE70L/w/IKvZlNLYpNXYMV&#10;LIoHWxXS4yP7TEKyb0N2q9Ff3y0IPQ4z8w0zS3vTiDN1rrKs4DmKQRDnVldcKDgeVsMpCOeRNTaW&#10;ScGVHKTzh8EME20v/EXnvS9EgLBLUEHpfZtI6fKSDLrItsTBO9nOoA+yK6Tu8BLgppGjOJ5IgxWH&#10;hRJbWpaU1/sfo+BWj/xnttl9yPdFtb1lry+n7zZT6umxX7yB8NT7//C9vdYKxtMJ/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7Qy2xwAAANwAAAAPAAAAAAAA&#10;AAAAAAAAAKECAABkcnMvZG93bnJldi54bWxQSwUGAAAAAAQABAD5AAAAlQMAAAAA&#10;" strokecolor="black [3213]" strokeweight=".5pt"/>
                </v:group>
                <v:group id="Group 587" o:spid="_x0000_s1368" style="position:absolute;left:77454;top:3675;width:341;height:190" coordorigin="77454,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line id="Straight Connector 588" o:spid="_x0000_s1369" style="position:absolute;visibility:visible;mso-wrap-style:square" from="77454,3770" to="77795,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vPcIAAADcAAAADwAAAGRycy9kb3ducmV2LnhtbERPz2vCMBS+D/wfwhvsNlMFbalGKYLg&#10;tpO64fXRPNu65qUksXb7681B8Pjx/V6uB9OKnpxvLCuYjBMQxKXVDVcKvo/b9wyED8gaW8uk4I88&#10;rFejlyXm2t54T/0hVCKGsM9RQR1Cl0vpy5oM+rHtiCN3ts5giNBVUju8xXDTymmSzKXBhmNDjR1t&#10;aip/D1ejICs/L65Ii4/J7KdL//vp13x7SpV6ex2KBYhAQ3iKH+6dVjDL4tp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qvPcIAAADcAAAADwAAAAAAAAAAAAAA&#10;AAChAgAAZHJzL2Rvd25yZXYueG1sUEsFBgAAAAAEAAQA+QAAAJADAAAAAA==&#10;" strokecolor="black [3213]"/>
                  <v:line id="Straight Connector 589" o:spid="_x0000_s1370" style="position:absolute;flip:y;visibility:visible;mso-wrap-style:square" from="77628,3675" to="7762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YxMYAAADcAAAADwAAAGRycy9kb3ducmV2LnhtbESPT2vCQBTE74LfYXmCN91UadHUVVRQ&#10;LD34F+LxkX0mwezbkF019dN3CwWPw8z8hpnMGlOKO9WusKzgrR+BIE6tLjhTcDqueiMQziNrLC2T&#10;gh9yMJu2WxOMtX3wnu4Hn4kAYRejgtz7KpbSpTkZdH1bEQfvYmuDPsg6k7rGR4CbUg6i6EMaLDgs&#10;5FjRMqf0ergZBc/rwO+Sr+1aLubF9zMZDy/nKlGq22nmnyA8Nf4V/m9vtIL30R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ymMTGAAAA3AAAAA8AAAAAAAAA&#10;AAAAAAAAoQIAAGRycy9kb3ducmV2LnhtbFBLBQYAAAAABAAEAPkAAACUAwAAAAA=&#10;" strokecolor="black [3213]" strokeweight=".5pt"/>
                </v:group>
                <v:group id="Group 590" o:spid="_x0000_s1371" style="position:absolute;left:84455;top:3651;width:341;height:190" coordorigin="84455,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line id="Straight Connector 591" o:spid="_x0000_s1372" style="position:absolute;visibility:visible;mso-wrap-style:square" from="84455,3746" to="84796,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fcYAAADcAAAADwAAAGRycy9kb3ducmV2LnhtbESPQWvCQBSE74X+h+UVequbCBqNrhIK&#10;gm1PtRWvj+wzic2+DbtrTP31bqHgcZiZb5jlejCt6Mn5xrKCdJSAIC6tbrhS8P21eZmB8AFZY2uZ&#10;FPySh/Xq8WGJubYX/qR+FyoRIexzVFCH0OVS+rImg35kO+LoHa0zGKJ0ldQOLxFuWjlOkqk02HBc&#10;qLGj15rKn93ZKJiV7ydXZMVbOtl32bUff0w3h0yp56ehWIAINIR7+L+91Qom8x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pkH3GAAAA3AAAAA8AAAAAAAAA&#10;AAAAAAAAoQIAAGRycy9kb3ducmV2LnhtbFBLBQYAAAAABAAEAPkAAACUAwAAAAA=&#10;" strokecolor="black [3213]"/>
                  <v:line id="Straight Connector 592" o:spid="_x0000_s1373" style="position:absolute;flip:y;visibility:visible;mso-wrap-style:square" from="84629,3651" to="84629,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caMYAAADcAAAADwAAAGRycy9kb3ducmV2LnhtbESPT2vCQBTE7wW/w/KE3urGlIpGV1HB&#10;UunBvxCPj+wzCWbfhuxWo5++KxR6HGbmN8xk1ppKXKlxpWUF/V4EgjizuuRcwfGwehuCcB5ZY2WZ&#10;FNzJwWzaeZlgou2Nd3Td+1wECLsEFRTe14mULivIoOvZmjh4Z9sY9EE2udQN3gLcVDKOooE0WHJY&#10;KLCmZUHZZf9jFDwusd+m682nXMzL70c6ej+f6lSp1247H4Pw1Pr/8F/7Syv4GMX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PnGjGAAAA3AAAAA8AAAAAAAAA&#10;AAAAAAAAoQIAAGRycy9kb3ducmV2LnhtbFBLBQYAAAAABAAEAPkAAACUAwAAAAA=&#10;" strokecolor="black [3213]" strokeweight=".5pt"/>
                </v:group>
                <v:group id="Group 593" o:spid="_x0000_s1374" style="position:absolute;left:1738;top:3341;width:170;height:810" coordorigin="173829,334169"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group id="Group 594" o:spid="_x0000_s1375" style="position:absolute;left:173829;top:334169;width:17035;height:19050" coordorigin="173829,33416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line id="Straight Connector 595" o:spid="_x0000_s1376" style="position:absolute;visibility:visible;mso-wrap-style:square" from="173829,343694" to="190864,3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eb8IAAADcAAAADwAAAGRycy9kb3ducmV2LnhtbESPT4vCMBTE78J+h/AW9qbpyipajbII&#10;olf/oNdH82yDzUttYu32028EweMwM79h5svWlqKh2hvHCr4HCQjizGnDuYLjYd2fgPABWWPpmBT8&#10;kYfl4qM3x1S7B++o2YdcRAj7FBUUIVSplD4ryKIfuIo4ehdXWwxR1rnUNT4i3JZymCRjadFwXCiw&#10;olVB2XV/twpuJ9qsu6arbqYLPys+m3y7MUp9fba/MxCB2vAOv9pbrWA0HcH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eb8IAAADcAAAADwAAAAAAAAAAAAAA&#10;AAChAgAAZHJzL2Rvd25yZXYueG1sUEsFBgAAAAAEAAQA+QAAAJADAAAAAA==&#10;" strokecolor="black [3213]" strokeweight=".25pt"/>
                    <v:line id="Straight Connector 596" o:spid="_x0000_s1377" style="position:absolute;flip:y;visibility:visible;mso-wrap-style:square" from="180972,334169" to="180972,3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UucIAAADcAAAADwAAAGRycy9kb3ducmV2LnhtbESPQWsCMRSE70L/Q3iF3jRb0W1djaJC&#10;wdvi2t4fm2d26eZlSaJu/30jCB6HmfmGWW0G24kr+dA6VvA+yUAQ1063bBR8n77GnyBCRNbYOSYF&#10;fxRgs34ZrbDQ7sZHulbRiAThUKCCJsa+kDLUDVkME9cTJ+/svMWYpDdSe7wluO3kNMtyabHltNBg&#10;T/uG6t/qYhX8mHKGfhcWuS4rOk3drDQfTqm312G7BBFpiM/wo33QCuaLHO5n0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lUucIAAADcAAAADwAAAAAAAAAAAAAA&#10;AAChAgAAZHJzL2Rvd25yZXYueG1sUEsFBgAAAAAEAAQA+QAAAJADAAAAAA==&#10;" strokecolor="black [3213]" strokeweight=".25pt"/>
                  </v:group>
                  <v:group id="Group 597" o:spid="_x0000_s1378" style="position:absolute;left:173829;top:350839;width:17035;height:19050" coordorigin="173829,35083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line id="Straight Connector 598" o:spid="_x0000_s1379" style="position:absolute;visibility:visible;mso-wrap-style:square" from="173829,360364" to="190864,36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x8cEAAADcAAAADwAAAGRycy9kb3ducmV2LnhtbERPz2vCMBS+C/4P4Q282XRDx9Y1FRFE&#10;rzpx10fzloY1L7XJate/fjkMdvz4fpeb0bVioD5YzwoesxwEce21ZaPg8r5fvoAIEVlj65kU/FCA&#10;TTWflVhof+cTDedoRArhUKCCJsaukDLUDTkMme+IE/fpe4cxwd5I3eM9hbtWPuX5s3RoOTU02NGu&#10;ofrr/O0U3K502E/D1N3sFFc7/rDmeLBKLR7G7RuISGP8F/+5j1rB+jWtTWfSEZ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MzHxwQAAANwAAAAPAAAAAAAAAAAAAAAA&#10;AKECAABkcnMvZG93bnJldi54bWxQSwUGAAAAAAQABAD5AAAAjwMAAAAA&#10;" strokecolor="black [3213]" strokeweight=".25pt"/>
                    <v:line id="Straight Connector 599" o:spid="_x0000_s1380" style="position:absolute;flip:y;visibility:visible;mso-wrap-style:square" from="180972,350839" to="180972,36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Ay8IAAADcAAAADwAAAGRycy9kb3ducmV2LnhtbESPwWrDMBBE74X+g9hCb43ckCa1Yzkk&#10;gUJvpk56X6yNbGqtjKQk7t9XgUCPw8y8YcrNZAdxIR96xwpeZxkI4tbpno2C4+Hj5R1EiMgaB8ek&#10;4JcCbKrHhxIL7a78RZcmGpEgHApU0MU4FlKGtiOLYeZG4uSdnLcYk/RGao/XBLeDnGfZUlrsOS10&#10;ONK+o/anOVsF36ZeoN+FfKnrhg5zt6jNyin1/DRt1yAiTfE/fG9/agVveQ63M+kIy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bAy8IAAADcAAAADwAAAAAAAAAAAAAA&#10;AAChAgAAZHJzL2Rvd25yZXYueG1sUEsFBgAAAAAEAAQA+QAAAJADAAAAAA==&#10;" strokecolor="black [3213]" strokeweight=".25pt"/>
                  </v:group>
                  <v:group id="Group 600" o:spid="_x0000_s1381" style="position:absolute;left:173829;top:377034;width:17035;height:19050" coordorigin="173829,377034"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line id="Straight Connector 601" o:spid="_x0000_s1382" style="position:absolute;visibility:visible;mso-wrap-style:square" from="173829,386559" to="190864,3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sl8AAAADcAAAADwAAAGRycy9kb3ducmV2LnhtbESPQYvCMBSE74L/ITzBm6aKiFSjiCB6&#10;1RW9PppnG2xeahNr7a/fLCx4HGbmG2a1aW0pGqq9caxgMk5AEGdOG84VXH72owUIH5A1lo5JwYc8&#10;bNb93gpT7d58ouYcchEh7FNUUIRQpVL6rCCLfuwq4ujdXW0xRFnnUtf4jnBbymmSzKVFw3GhwIp2&#10;BWWP88sqeF7psO+arnqaLsx2fDP58WCUGg7a7RJEoDZ8w//to1YwTybwdyYe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mbJfAAAAA3AAAAA8AAAAAAAAAAAAAAAAA&#10;oQIAAGRycy9kb3ducmV2LnhtbFBLBQYAAAAABAAEAPkAAACOAwAAAAA=&#10;" strokecolor="black [3213]" strokeweight=".25pt"/>
                    <v:line id="Straight Connector 602" o:spid="_x0000_s1383" style="position:absolute;flip:y;visibility:visible;mso-wrap-style:square" from="180972,377034" to="180972,3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mQcEAAADcAAAADwAAAGRycy9kb3ducmV2LnhtbESPQWvCQBSE7wX/w/KE3uqmQaKNrqJC&#10;obdgtPdH9rkJzb4Nu6um/75bEDwOM/MNs96Othc38qFzrOB9loEgbpzu2Cg4nz7fliBCRNbYOyYF&#10;vxRgu5m8rLHU7s5HutXRiAThUKKCNsahlDI0LVkMMzcQJ+/ivMWYpDdSe7wnuO1lnmWFtNhxWmhx&#10;oENLzU99tQq+TTVHvw8fha5qOuVuXpmFU+p1Ou5WICKN8Rl+tL+0giLL4f9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7aZBwQAAANwAAAAPAAAAAAAAAAAAAAAA&#10;AKECAABkcnMvZG93bnJldi54bWxQSwUGAAAAAAQABAD5AAAAjwMAAAAA&#10;" strokecolor="black [3213]" strokeweight=".25pt"/>
                  </v:group>
                  <v:group id="Group 603" o:spid="_x0000_s1384" style="position:absolute;left:173829;top:396085;width:17035;height:19050" coordorigin="173829,39608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line id="Straight Connector 604" o:spid="_x0000_s1385" style="position:absolute;visibility:visible;mso-wrap-style:square" from="173829,405610" to="190864,40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PD8EAAADcAAAADwAAAGRycy9kb3ducmV2LnhtbESPQYvCMBSE74L/IbyFvWm6IiJd0yKC&#10;6HV1Wa+P5m0bbF5qE2vtrzeC4HGYmW+YVd7bWnTUeuNYwdc0AUFcOG24VPB73E6WIHxA1lg7JgV3&#10;8pBn49EKU+1u/EPdIZQiQtinqKAKoUml9EVFFv3UNcTR+3etxRBlW0rd4i3CbS1nSbKQFg3HhQob&#10;2lRUnA9Xq+DyR7vt0A3NxQxhvuGTKfc7o9TnR7/+BhGoD+/wq73XChbJHJ5n4h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c8PwQAAANwAAAAPAAAAAAAAAAAAAAAA&#10;AKECAABkcnMvZG93bnJldi54bWxQSwUGAAAAAAQABAD5AAAAjwMAAAAA&#10;" strokecolor="black [3213]" strokeweight=".25pt"/>
                    <v:line id="Straight Connector 605" o:spid="_x0000_s1386" style="position:absolute;flip:y;visibility:visible;mso-wrap-style:square" from="180972,396085" to="180972,4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Q+NcIAAADcAAAADwAAAGRycy9kb3ducmV2LnhtbESPwWrDMBBE74H+g9hCb4nckDitYzmk&#10;hUJupk5yX6yNbGqtjKQk7t9XhUKPw8y8YcrdZAdxIx96xwqeFxkI4tbpno2C0/Fj/gIiRGSNg2NS&#10;8E0BdtXDrMRCuzt/0q2JRiQIhwIVdDGOhZSh7chiWLiROHkX5y3GJL2R2uM9we0gl1mWS4s9p4UO&#10;R3rvqP1qrlbB2dQr9G/hNdd1Q8elW9Vm45R6epz2WxCRpvgf/msftII8W8PvmXQEZ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Q+NcIAAADcAAAADwAAAAAAAAAAAAAA&#10;AAChAgAAZHJzL2Rvd25yZXYueG1sUEsFBgAAAAAEAAQA+QAAAJADAAAAAA==&#10;" strokecolor="black [3213]" strokeweight=".25pt"/>
                  </v:group>
                </v:group>
                <v:group id="Group 606" o:spid="_x0000_s1387" style="position:absolute;left:2690;top:3365;width:171;height:810" coordorigin="269077,336550"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group id="Group 607" o:spid="_x0000_s1388" style="position:absolute;left:269077;top:336550;width:17035;height:19050" coordorigin="269077,33655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Straight Connector 608" o:spid="_x0000_s1389" style="position:absolute;visibility:visible;mso-wrap-style:square" from="269077,346075" to="286112,3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FCr8AAADcAAAADwAAAGRycy9kb3ducmV2LnhtbERPTYvCMBC9C/6HMMLetqmLyFKNRQTR&#10;q67odWjGNthM2ibWbn/95rDg8fG+1/lga9FT541jBfMkBUFcOG24VHD52X9+g/ABWWPtmBT8kod8&#10;M52sMdPuxSfqz6EUMYR9hgqqEJpMSl9UZNEnriGO3N11FkOEXSl1h68Ybmv5laZLadFwbKiwoV1F&#10;xeP8tAraKx32Yz82rRnDYsc3Ux4PRqmP2bBdgQg0hLf4333UCpZpXBvPxCM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zFCr8AAADcAAAADwAAAAAAAAAAAAAAAACh&#10;AgAAZHJzL2Rvd25yZXYueG1sUEsFBgAAAAAEAAQA+QAAAI0DAAAAAA==&#10;" strokecolor="black [3213]" strokeweight=".25pt"/>
                    <v:line id="Straight Connector 609" o:spid="_x0000_s1390" style="position:absolute;flip:y;visibility:visible;mso-wrap-style:square" from="276220,336550" to="276220,35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0MMEAAADcAAAADwAAAGRycy9kb3ducmV2LnhtbESPQYvCMBSE78L+h/AW9qapIlW7RlFh&#10;YW/FqvdH8zYtNi8lidr995sFweMwM98w6+1gO3EnH1rHCqaTDARx7XTLRsH59DVegggRWWPnmBT8&#10;UoDt5m20xkK7Bx/pXkUjEoRDgQqaGPtCylA3ZDFMXE+cvB/nLcYkvZHa4yPBbSdnWZZLiy2nhQZ7&#10;OjRUX6ubVXAx5Rz9PqxyXVZ0mrl5aRZOqY/3YfcJItIQX+Fn+1sryLMV/J9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STQwwQAAANwAAAAPAAAAAAAAAAAAAAAA&#10;AKECAABkcnMvZG93bnJldi54bWxQSwUGAAAAAAQABAD5AAAAjwMAAAAA&#10;" strokecolor="black [3213]" strokeweight=".25pt"/>
                  </v:group>
                  <v:group id="Group 610" o:spid="_x0000_s1391" style="position:absolute;left:269077;top:353220;width:17035;height:19050" coordorigin="269077,35322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line id="Straight Connector 611" o:spid="_x0000_s1392" style="position:absolute;visibility:visible;mso-wrap-style:square" from="269077,362745" to="286112,36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SsMAAADcAAAADwAAAGRycy9kb3ducmV2LnhtbESPwWrDMBBE74X8g9hAb43sUEJxLIcS&#10;CPG1bkiui7WxRa2VYymO66+vCoUeh5l5w+S7yXZipMEbxwrSVQKCuHbacKPg9Hl4eQPhA7LGzjEp&#10;+CYPu2LxlGOm3YM/aKxCIyKEfYYK2hD6TEpft2TRr1xPHL2rGyyGKIdG6gEfEW47uU6SjbRoOC60&#10;2NO+pfqrulsFtzMdD/M49zczh9c9X0xTHo1Sz8vpfQsi0BT+w3/tUivYpCn8nolH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krDAAAA3AAAAA8AAAAAAAAAAAAA&#10;AAAAoQIAAGRycy9kb3ducmV2LnhtbFBLBQYAAAAABAAEAPkAAACRAwAAAAA=&#10;" strokecolor="black [3213]" strokeweight=".25pt"/>
                    <v:line id="Straight Connector 612" o:spid="_x0000_s1393" style="position:absolute;flip:y;visibility:visible;mso-wrap-style:square" from="276220,353220" to="276220,3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wnMEAAADcAAAADwAAAGRycy9kb3ducmV2LnhtbESPQWvCQBSE7wX/w/IEb3VjkGhTV9GC&#10;0Fsw6v2Rfd2EZt+G3a2m/75bEDwOM/MNs9mNthc38qFzrGAxz0AQN053bBRczsfXNYgQkTX2jknB&#10;LwXYbScvGyy1u/OJbnU0IkE4lKigjXEopQxNSxbD3A3Eyfty3mJM0hupPd4T3PYyz7JCWuw4LbQ4&#10;0EdLzXf9YxVcTbVEfwhvha5qOuduWZmVU2o2HffvICKN8Rl+tD+1gmKRw/+Zd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DCcwQAAANwAAAAPAAAAAAAAAAAAAAAA&#10;AKECAABkcnMvZG93bnJldi54bWxQSwUGAAAAAAQABAD5AAAAjwMAAAAA&#10;" strokecolor="black [3213]" strokeweight=".25pt"/>
                  </v:group>
                  <v:group id="Group 613" o:spid="_x0000_s1394" style="position:absolute;left:269077;top:379415;width:17035;height:19050" coordorigin="269077,37941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line id="Straight Connector 614" o:spid="_x0000_s1395" style="position:absolute;visibility:visible;mso-wrap-style:square" from="269077,388940" to="286112,38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Z0sMAAADcAAAADwAAAGRycy9kb3ducmV2LnhtbESPQWvCQBSE7wX/w/IEb3WTEqSkriKC&#10;mKtW7PWRfSaL2bdJdo1pfn23UOhxmJlvmPV2tI0YqPfGsYJ0mYAgLp02XCm4fB5e30H4gKyxcUwK&#10;vsnDdjN7WWOu3ZNPNJxDJSKEfY4K6hDaXEpf1mTRL11LHL2b6y2GKPtK6h6fEW4b+ZYkK2nRcFyo&#10;saV9TeX9/LAKuisdD9MwtZ2ZQrbnL1MVR6PUYj7uPkAEGsN/+K9daAWrNIPfM/E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IWdLDAAAA3AAAAA8AAAAAAAAAAAAA&#10;AAAAoQIAAGRycy9kb3ducmV2LnhtbFBLBQYAAAAABAAEAPkAAACRAwAAAAA=&#10;" strokecolor="black [3213]" strokeweight=".25pt"/>
                    <v:line id="Straight Connector 615" o:spid="_x0000_s1396" style="position:absolute;flip:y;visibility:visible;mso-wrap-style:square" from="276220,379415" to="276220,39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o6MIAAADcAAAADwAAAGRycy9kb3ducmV2LnhtbESPwWrDMBBE74X8g9hAbo3skDqNayU0&#10;gUJvpk56X6yNbGqtjKQmzt9XhUKPw8y8Yar9ZAdxJR96xwryZQaCuHW6Z6PgfHp7fAYRIrLGwTEp&#10;uFOA/W72UGGp3Y0/6NpEIxKEQ4kKuhjHUsrQdmQxLN1InLyL8xZjkt5I7fGW4HaQqywrpMWe00KH&#10;Ix07ar+ab6vg09Rr9IewLXTd0Gnl1rXZOKUW8+n1BUSkKf6H/9rvWkGRP8H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2o6MIAAADcAAAADwAAAAAAAAAAAAAA&#10;AAChAgAAZHJzL2Rvd25yZXYueG1sUEsFBgAAAAAEAAQA+QAAAJADAAAAAA==&#10;" strokecolor="black [3213]" strokeweight=".25pt"/>
                  </v:group>
                  <v:group id="Group 616" o:spid="_x0000_s1397" style="position:absolute;left:269077;top:398466;width:17035;height:19050" coordorigin="269077,398466"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line id="Straight Connector 617" o:spid="_x0000_s1398" style="position:absolute;visibility:visible;mso-wrap-style:square" from="269077,407991" to="286112,40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pcMAAADcAAAADwAAAGRycy9kb3ducmV2LnhtbESPQWvCQBSE7wX/w/IK3upGKVaiqxQh&#10;JNdqaa+P7DNZzL6N2W0S8+u7hYLHYWa+YXaH0Taip84bxwqWiwQEcem04UrB5zl72YDwAVlj45gU&#10;3MnDYT972mGq3cAf1J9CJSKEfYoK6hDaVEpf1mTRL1xLHL2L6yyGKLtK6g6HCLeNXCXJWlo0HBdq&#10;bOlYU3k9/VgFty/Ks6mf2puZwuuRv01V5Eap+fP4vgURaAyP8H+70ArWyzf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ax6XDAAAA3AAAAA8AAAAAAAAAAAAA&#10;AAAAoQIAAGRycy9kb3ducmV2LnhtbFBLBQYAAAAABAAEAPkAAACRAwAAAAA=&#10;" strokecolor="black [3213]" strokeweight=".25pt"/>
                    <v:line id="Straight Connector 618" o:spid="_x0000_s1399" style="position:absolute;flip:y;visibility:visible;mso-wrap-style:square" from="276220,398466" to="276220,41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Hdr4AAADcAAAADwAAAGRycy9kb3ducmV2LnhtbERPTYvCMBC9C/sfwgjeNFWku1ajrAsL&#10;3srW9T40Y1psJiWJWv+9OQgeH+97sxtsJ27kQ+tYwXyWgSCunW7ZKPg//k6/QISIrLFzTAoeFGC3&#10;/RhtsNDuzn90q6IRKYRDgQqaGPtCylA3ZDHMXE+cuLPzFmOC3kjt8Z7CbScXWZZLiy2nhgZ7+mmo&#10;vlRXq+BkyiX6fVjluqzouHDL0nw6pSbj4XsNItIQ3+KX+6AV5PO0Np1JR0Bu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3Ad2vgAAANwAAAAPAAAAAAAAAAAAAAAAAKEC&#10;AABkcnMvZG93bnJldi54bWxQSwUGAAAAAAQABAD5AAAAjAMAAAAA&#10;" strokecolor="black [3213]" strokeweight=".25pt"/>
                  </v:group>
                </v:group>
                <v:group id="Group 619" o:spid="_x0000_s1400" style="position:absolute;left:15498;top:3317;width:170;height:191" coordorigin="1549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line id="Straight Connector 620" o:spid="_x0000_s1401" style="position:absolute;visibility:visible;mso-wrap-style:square" from="15498,3413" to="1566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bMAAAADcAAAADwAAAGRycy9kb3ducmV2LnhtbERPz2vCMBS+C/4P4Qm72XQyRGpTGYLY&#10;69yY10fz1oY1L7WJbe1fvxwGHj++3/lhsq0YqPfGsYLXJAVBXDltuFbw9Xla70D4gKyxdUwKHuTh&#10;UCwXOWbajfxBwyXUIoawz1BBE0KXSemrhiz6xHXEkftxvcUQYV9L3eMYw20rN2m6lRYNx4YGOzo2&#10;VP1e7lbB7ZvOp3mYu5uZw9uRr6Yuz0apl9X0vgcRaApP8b+71Aq2mzg/nolHQB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flWzAAAAA3AAAAA8AAAAAAAAAAAAAAAAA&#10;oQIAAGRycy9kb3ducmV2LnhtbFBLBQYAAAAABAAEAPkAAACOAwAAAAA=&#10;" strokecolor="black [3213]" strokeweight=".25pt"/>
                  <v:line id="Straight Connector 621" o:spid="_x0000_s1402" style="position:absolute;flip:y;visibility:visible;mso-wrap-style:square" from="15569,3317" to="1556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kVsEAAADcAAAADwAAAGRycy9kb3ducmV2LnhtbESPQWvCQBSE7wX/w/IEb3VjkGhTV9GC&#10;0Fsw6v2Rfd2EZt+G3a2m/75bEDwOM/MNs9mNthc38qFzrGAxz0AQN053bBRczsfXNYgQkTX2jknB&#10;LwXYbScvGyy1u/OJbnU0IkE4lKigjXEopQxNSxbD3A3Eyfty3mJM0hupPd4T3PYyz7JCWuw4LbQ4&#10;0EdLzXf9YxVcTbVEfwhvha5qOuduWZmVU2o2HffvICKN8Rl+tD+1giJfwP+Zd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imRWwQAAANwAAAAPAAAAAAAAAAAAAAAA&#10;AKECAABkcnMvZG93bnJldi54bWxQSwUGAAAAAAQABAD5AAAAjwMAAAAA&#10;" strokecolor="black [3213]" strokeweight=".25pt"/>
                </v:group>
                <v:group id="Group 622" o:spid="_x0000_s1403" style="position:absolute;left:15498;top:3484;width:170;height:191" coordorigin="1549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line id="Straight Connector 623" o:spid="_x0000_s1404" style="position:absolute;visibility:visible;mso-wrap-style:square" from="15498,3579" to="1566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LG8MAAADcAAAADwAAAGRycy9kb3ducmV2LnhtbESPQWvCQBSE7wX/w/IEb3XTWIJEVymC&#10;xGvT0l4f2WeymH0bs2uM+fXdQqHHYWa+Ybb70bZioN4bxwpelgkI4sppw7WCz4/j8xqED8gaW8ek&#10;4EEe9rvZ0xZz7e78TkMZahEh7HNU0ITQ5VL6qiGLfuk64uidXW8xRNnXUvd4j3DbyjRJMmnRcFxo&#10;sKNDQ9WlvFkF1y8qjtMwdVczhdcDf5v6VBilFvPxbQMi0Bj+w3/tk1aQpSv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NCxvDAAAA3AAAAA8AAAAAAAAAAAAA&#10;AAAAoQIAAGRycy9kb3ducmV2LnhtbFBLBQYAAAAABAAEAPkAAACRAwAAAAA=&#10;" strokecolor="black [3213]" strokeweight=".25pt"/>
                  <v:line id="Straight Connector 624" o:spid="_x0000_s1405" style="position:absolute;flip:y;visibility:visible;mso-wrap-style:square" from="15569,3484" to="1556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zsIAAADcAAAADwAAAGRycy9kb3ducmV2LnhtbESPwWrDMBBE74H+g9hCbolcY9zWjRKS&#10;QiA3U7u9L9ZWNrVWRlIT9++rQCDHYWbeMJvdbEdxJh8Gxwqe1hkI4s7pgY2Cz/a4egERIrLG0TEp&#10;+KMAu+3DYoOVdhf+oHMTjUgQDhUq6GOcKilD15PFsHYTcfK+nbcYk/RGao+XBLejzLOslBYHTgs9&#10;TvTeU/fT/FoFX6Yu0B/Ca6nrhtrcFbV5dkotH+f9G4hIc7yHb+2TVlDmBVzPpCM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HzsIAAADcAAAADwAAAAAAAAAAAAAA&#10;AAChAgAAZHJzL2Rvd25yZXYueG1sUEsFBgAAAAAEAAQA+QAAAJADAAAAAA==&#10;" strokecolor="black [3213]" strokeweight=".25pt"/>
                </v:group>
                <v:group id="Group 625" o:spid="_x0000_s1406" style="position:absolute;left:15498;top:3746;width:170;height:191" coordorigin="1549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line id="Straight Connector 626" o:spid="_x0000_s1407" style="position:absolute;visibility:visible;mso-wrap-style:square" from="15498,3841" to="1566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og8MAAADcAAAADwAAAGRycy9kb3ducmV2LnhtbESPwWrDMBBE74X8g9hAb42cUExxLIcS&#10;CPG1aWmui7WxRa2VYym266+PAoUeh5l5w+S7ybZioN4bxwrWqwQEceW04VrB1+fh5Q2ED8gaW8ek&#10;4Jc87IrFU46ZdiN/0HAKtYgQ9hkqaELoMil91ZBFv3IdcfQurrcYouxrqXscI9y2cpMkqbRoOC40&#10;2NG+oerndLMKrt90PMzD3F3NHF73fDZ1eTRKPS+n9y2IQFP4D/+1S60g3aTwOBOP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6qIPDAAAA3AAAAA8AAAAAAAAAAAAA&#10;AAAAoQIAAGRycy9kb3ducmV2LnhtbFBLBQYAAAAABAAEAPkAAACRAwAAAAA=&#10;" strokecolor="black [3213]" strokeweight=".25pt"/>
                  <v:line id="Straight Connector 627" o:spid="_x0000_s1408" style="position:absolute;flip:y;visibility:visible;mso-wrap-style:square" from="15569,3746" to="1556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ZucEAAADcAAAADwAAAGRycy9kb3ducmV2LnhtbESPQWvCQBSE7wX/w/IEb3VjkKipq1hB&#10;6C006v2RfW5Cs2/D7lbjv+8WCj0OM/MNs92Pthd38qFzrGAxz0AQN053bBRczqfXNYgQkTX2jknB&#10;kwLsd5OXLZbaPfiT7nU0IkE4lKigjXEopQxNSxbD3A3Eybs5bzEm6Y3UHh8JbnuZZ1khLXacFloc&#10;6NhS81V/WwVXUy3Rv4dNoauazrlbVmbllJpNx8MbiEhj/A//tT+0giJfwe+ZdAT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L1m5wQAAANwAAAAPAAAAAAAAAAAAAAAA&#10;AKECAABkcnMvZG93bnJldi54bWxQSwUGAAAAAAQABAD5AAAAjwMAAAAA&#10;" strokecolor="black [3213]" strokeweight=".25pt"/>
                </v:group>
                <v:group id="Group 628" o:spid="_x0000_s1409" style="position:absolute;left:15498;top:3937;width:170;height:190" coordorigin="1549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line id="Straight Connector 629" o:spid="_x0000_s1410" style="position:absolute;visibility:visible;mso-wrap-style:square" from="15498,4032" to="1566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88cMAAADcAAAADwAAAGRycy9kb3ducmV2LnhtbESPQWvCQBSE7wX/w/IEb3XTIKFGVymC&#10;xGvT0l4f2WeymH0bs2uM+fXdQqHHYWa+Ybb70bZioN4bxwpelgkI4sppw7WCz4/j8ysIH5A1to5J&#10;wYM87Hezpy3m2t35nYYy1CJC2OeooAmhy6X0VUMW/dJ1xNE7u95iiLKvpe7xHuG2lWmSZNKi4bjQ&#10;YEeHhqpLebMKrl9UHKdh6q5mCqsDf5v6VBilFvPxbQMi0Bj+w3/tk1aQpWv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lPPHDAAAA3AAAAA8AAAAAAAAAAAAA&#10;AAAAoQIAAGRycy9kb3ducmV2LnhtbFBLBQYAAAAABAAEAPkAAACRAwAAAAA=&#10;" strokecolor="black [3213]" strokeweight=".25pt"/>
                  <v:line id="Straight Connector 630" o:spid="_x0000_s1411" style="position:absolute;flip:y;visibility:visible;mso-wrap-style:square" from="15569,3937" to="1556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XEMAAAADcAAAADwAAAGRycy9kb3ducmV2LnhtbERPz2vCMBS+D/Y/hDfwNtM56bQzLXMg&#10;7FbWzvujeaZlzUtJotb/3hwGO358v3fVbEdxIR8GxwpelhkI4s7pgY2Cn/bwvAERIrLG0TEpuFGA&#10;qnx82GGh3ZW/6dJEI1IIhwIV9DFOhZSh68liWLqJOHEn5y3GBL2R2uM1hdtRrrIslxYHTg09TvTZ&#10;U/fbnK2Co6nX6Pdhm+u6oXbl1rV5c0otnuaPdxCR5vgv/nN/aQX5a5qfzqQjI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fVxDAAAAA3AAAAA8AAAAAAAAAAAAAAAAA&#10;oQIAAGRycy9kb3ducmV2LnhtbFBLBQYAAAAABAAEAPkAAACOAwAAAAA=&#10;" strokecolor="black [3213]" strokeweight=".25pt"/>
                </v:group>
                <v:group id="Group 631" o:spid="_x0000_s1412" style="position:absolute;left:16450;top:3341;width:171;height:191" coordorigin="1645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line id="Straight Connector 632" o:spid="_x0000_s1413" style="position:absolute;visibility:visible;mso-wrap-style:square" from="16450,3436" to="166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4XcMAAADcAAAADwAAAGRycy9kb3ducmV2LnhtbESPQWvCQBSE7wX/w/IEb3XTWIJEVymC&#10;xGvT0l4f2WeymH0bs2uM+fXdQqHHYWa+Ybb70bZioN4bxwpelgkI4sppw7WCz4/j8xqED8gaW8ek&#10;4EEe9rvZ0xZz7e78TkMZahEh7HNU0ITQ5VL6qiGLfuk64uidXW8xRNnXUvd4j3DbyjRJMmnRcFxo&#10;sKNDQ9WlvFkF1y8qjtMwdVczhdcDf5v6VBilFvPxbQMi0Bj+w3/tk1aQrVL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YOF3DAAAA3AAAAA8AAAAAAAAAAAAA&#10;AAAAoQIAAGRycy9kb3ducmV2LnhtbFBLBQYAAAAABAAEAPkAAACRAwAAAAA=&#10;" strokecolor="black [3213]" strokeweight=".25pt"/>
                  <v:line id="Straight Connector 633" o:spid="_x0000_s1414" style="position:absolute;flip:y;visibility:visible;mso-wrap-style:square" from="16522,3341" to="1652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3JZ8IAAADcAAAADwAAAGRycy9kb3ducmV2LnhtbESPzWrDMBCE74G8g9hAb4mcH9zGtRyS&#10;QqE3U6e9L9ZGNrVWRlIS9+2rQqHHYWa+YcrDZAdxIx96xwrWqwwEcet0z0bBx/l1+QQiRGSNg2NS&#10;8E0BDtV8VmKh3Z3f6dZEIxKEQ4EKuhjHQsrQdmQxrNxInLyL8xZjkt5I7fGe4HaQmyzLpcWe00KH&#10;I7101H41V6vg09Q79Kewz3Xd0HnjdrV5dEo9LKbjM4hIU/wP/7XftIJ8u4XfM+kI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3JZ8IAAADcAAAADwAAAAAAAAAAAAAA&#10;AAChAgAAZHJzL2Rvd25yZXYueG1sUEsFBgAAAAAEAAQA+QAAAJADAAAAAA==&#10;" strokecolor="black [3213]" strokeweight=".25pt"/>
                </v:group>
                <v:group id="Group 634" o:spid="_x0000_s1415" style="position:absolute;left:16450;top:3508;width:171;height:190" coordorigin="1645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line id="Straight Connector 635" o:spid="_x0000_s1416" style="position:absolute;visibility:visible;mso-wrap-style:square" from="16450,3603" to="1662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gKcMAAADcAAAADwAAAGRycy9kb3ducmV2LnhtbESPW4vCMBSE34X9D+Es7Jumu16QapRF&#10;EH31gr4emmMbtjmpTazd/nojCD4OM/MNM1+2thQN1d44VvA9SEAQZ04bzhUcD+v+FIQPyBpLx6Tg&#10;nzwsFx+9Oaba3XlHzT7kIkLYp6igCKFKpfRZQRb9wFXE0bu42mKIss6lrvEe4baUP0kykRYNx4UC&#10;K1oVlP3tb1bB9USbddd01dV0YbTis8m3G6PU12f7OwMRqA3v8Ku91Qomwz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xoCnDAAAA3AAAAA8AAAAAAAAAAAAA&#10;AAAAoQIAAGRycy9kb3ducmV2LnhtbFBLBQYAAAAABAAEAPkAAACRAwAAAAA=&#10;" strokecolor="black [3213]" strokeweight=".25pt"/>
                  <v:line id="Straight Connector 636" o:spid="_x0000_s1417" style="position:absolute;flip:y;visibility:visible;mso-wrap-style:square" from="16522,3508" to="1652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pq/8IAAADcAAAADwAAAGRycy9kb3ducmV2LnhtbESPT2sCMRTE7wW/Q3iCt5r1D6uuRrGF&#10;Qm9LV70/Ns/s4uZlSaJuv31TKPQ4zMxvmN1hsJ14kA+tYwWzaQaCuHa6ZaPgfPp4XYMIEVlj55gU&#10;fFOAw370ssNCuyd/0aOKRiQIhwIVNDH2hZShbshimLqeOHlX5y3GJL2R2uMzwW0n51mWS4stp4UG&#10;e3pvqL5Vd6vgYsol+rewyXVZ0WnulqVZOaUm4+G4BRFpiP/hv/anVpAvcvg9k4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pq/8IAAADcAAAADwAAAAAAAAAAAAAA&#10;AAChAgAAZHJzL2Rvd25yZXYueG1sUEsFBgAAAAAEAAQA+QAAAJADAAAAAA==&#10;" strokecolor="black [3213]" strokeweight=".25pt"/>
                </v:group>
                <v:group id="Group 637" o:spid="_x0000_s1418" style="position:absolute;left:16450;top:3770;width:171;height:190" coordorigin="1645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line id="Straight Connector 638" o:spid="_x0000_s1419" style="position:absolute;visibility:visible;mso-wrap-style:square" from="16450,3865" to="1662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Pt8AAAADcAAAADwAAAGRycy9kb3ducmV2LnhtbERPz2uDMBS+D/Y/hDfYbY3tRhmuUYog&#10;9dpubNeHedVQ86Imtda/fjkMdvz4fu/y2XZiotEbxwrWqwQEce204UbB12f58g7CB2SNnWNScCcP&#10;efb4sMNUuxsfaTqFRsQQ9ikqaEPoUyl93ZJFv3I9ceTObrQYIhwbqUe8xXDbyU2SbKVFw7GhxZ6K&#10;lurL6WoVDN90KJdp6QezhLeCf0xTHYxSz0/z/gNEoDn8i//clVawfY1r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wD7fAAAAA3AAAAA8AAAAAAAAAAAAAAAAA&#10;oQIAAGRycy9kb3ducmV2LnhtbFBLBQYAAAAABAAEAPkAAACOAwAAAAA=&#10;" strokecolor="black [3213]" strokeweight=".25pt"/>
                  <v:line id="Straight Connector 639" o:spid="_x0000_s1420" style="position:absolute;flip:y;visibility:visible;mso-wrap-style:square" from="16522,3770" to="1652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jcIAAADcAAAADwAAAGRycy9kb3ducmV2LnhtbESPQWsCMRSE70L/Q3gFb5qtyrauRrGF&#10;grfFtb0/Ns/s0s3LkkTd/nsjCB6HmfmGWW8H24kL+dA6VvA2zUAQ1063bBT8HL8nHyBCRNbYOSYF&#10;/xRgu3kZrbHQ7soHulTRiAThUKCCJsa+kDLUDVkMU9cTJ+/kvMWYpDdSe7wmuO3kLMtyabHltNBg&#10;T18N1X/V2Sr4NeUC/WdY5rqs6Dhzi9K8O6XGr8NuBSLSEJ/hR3uvFeTzJdzPpCM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jcIAAADcAAAADwAAAAAAAAAAAAAA&#10;AAChAgAAZHJzL2Rvd25yZXYueG1sUEsFBgAAAAAEAAQA+QAAAJADAAAAAA==&#10;" strokecolor="black [3213]" strokeweight=".25pt"/>
                </v:group>
                <v:group id="Group 640" o:spid="_x0000_s1421" style="position:absolute;left:16450;top:3960;width:171;height:191" coordorigin="1645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line id="Straight Connector 641" o:spid="_x0000_s1422" style="position:absolute;visibility:visible;mso-wrap-style:square" from="16450,4056" to="1662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VV8MAAADcAAAADwAAAGRycy9kb3ducmV2LnhtbESPQWvCQBSE7wX/w/IEb3WTEqSkriKC&#10;mKtW7PWRfSaL2bdJdo1pfn23UOhxmJlvmPV2tI0YqPfGsYJ0mYAgLp02XCm4fB5e30H4gKyxcUwK&#10;vsnDdjN7WWOu3ZNPNJxDJSKEfY4K6hDaXEpf1mTRL11LHL2b6y2GKPtK6h6fEW4b+ZYkK2nRcFyo&#10;saV9TeX9/LAKuisdD9MwtZ2ZQrbnL1MVR6PUYj7uPkAEGsN/+K9daAWrLIXfM/E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M1VfDAAAA3AAAAA8AAAAAAAAAAAAA&#10;AAAAoQIAAGRycy9kb3ducmV2LnhtbFBLBQYAAAAABAAEAPkAAACRAwAAAAA=&#10;" strokecolor="black [3213]" strokeweight=".25pt"/>
                  <v:line id="Straight Connector 642" o:spid="_x0000_s1423" style="position:absolute;flip:y;visibility:visible;mso-wrap-style:square" from="16522,3960" to="1652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fgcIAAADcAAAADwAAAGRycy9kb3ducmV2LnhtbESPwWrDMBBE74H+g9hCbolcY9zWjRKS&#10;QiA3U7u9L9ZWNrVWRlIT9++rQCDHYWbeMJvdbEdxJh8Gxwqe1hkI4s7pgY2Cz/a4egERIrLG0TEp&#10;+KMAu+3DYoOVdhf+oHMTjUgQDhUq6GOcKilD15PFsHYTcfK+nbcYk/RGao+XBLejzLOslBYHTgs9&#10;TvTeU/fT/FoFX6Yu0B/Ca6nrhtrcFbV5dkotH+f9G4hIc7yHb+2TVlAWOVzPpCM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cfgcIAAADcAAAADwAAAAAAAAAAAAAA&#10;AAChAgAAZHJzL2Rvd25yZXYueG1sUEsFBgAAAAAEAAQA+QAAAJADAAAAAA==&#10;" strokecolor="black [3213]" strokeweight=".25pt"/>
                </v:group>
                <v:group id="Group 643" o:spid="_x0000_s1424" style="position:absolute;left:29214;top:3341;width:170;height:191" coordorigin="29214,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line id="Straight Connector 644" o:spid="_x0000_s1425" style="position:absolute;visibility:visible;mso-wrap-style:square" from="29214,3436" to="2938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2z8MAAADcAAAADwAAAGRycy9kb3ducmV2LnhtbESPwWrDMBBE74X+g9hAbo2cYkJxooRi&#10;MPE1bmmui7WxRa2VY6mO66+PAoUeh5l5w+wOk+3ESIM3jhWsVwkI4tppw42Cz4/i5Q2ED8gaO8ek&#10;4Jc8HPbPTzvMtLvxicYqNCJC2GeooA2hz6T0dUsW/cr1xNG7uMFiiHJopB7wFuG2k69JspEWDceF&#10;FnvKW6q/qx+r4PpFx2Ie5/5q5pDmfDZNeTRKLRfT+xZEoCn8h//apVawSVN4nIlHQO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7ds/DAAAA3AAAAA8AAAAAAAAAAAAA&#10;AAAAoQIAAGRycy9kb3ducmV2LnhtbFBLBQYAAAAABAAEAPkAAACRAwAAAAA=&#10;" strokecolor="black [3213]" strokeweight=".25pt"/>
                  <v:line id="Straight Connector 645" o:spid="_x0000_s1426" style="position:absolute;flip:y;visibility:visible;mso-wrap-style:square" from="29285,3341" to="2928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6H9cIAAADcAAAADwAAAGRycy9kb3ducmV2LnhtbESPQWvCQBSE74X+h+UVvNVNJcY2dZUq&#10;CN6Csb0/sq+b0OzbsLvV+O9dQfA4zMw3zHI92l6cyIfOsYK3aQaCuHG6Y6Pg+7h7fQcRIrLG3jEp&#10;uFCA9er5aYmldmc+0KmORiQIhxIVtDEOpZShaclimLqBOHm/zluMSXojtcdzgttezrKskBY7Tgst&#10;DrRtqfmr/62CH1Pl6Dfho9BVTceZyyuzcEpNXsavTxCRxvgI39t7raDI53A7k46AX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6H9cIAAADcAAAADwAAAAAAAAAAAAAA&#10;AAChAgAAZHJzL2Rvd25yZXYueG1sUEsFBgAAAAAEAAQA+QAAAJADAAAAAA==&#10;" strokecolor="black [3213]" strokeweight=".25pt"/>
                </v:group>
                <v:group id="Group 646" o:spid="_x0000_s1427" style="position:absolute;left:29214;top:3508;width:170;height:190" coordorigin="29214,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line id="Straight Connector 647" o:spid="_x0000_s1428" style="position:absolute;visibility:visible;mso-wrap-style:square" from="29214,3603" to="29384,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nouMIAAADcAAAADwAAAGRycy9kb3ducmV2LnhtbESPT4vCMBTE78J+h/AWvNl0F9Gla5RF&#10;EL36B70+mmcbbF5qk621n94IgsdhZn7DzBadrURLjTeOFXwlKQji3GnDhYLDfjX6AeEDssbKMSm4&#10;k4fF/GMww0y7G2+p3YVCRAj7DBWUIdSZlD4vyaJPXE0cvbNrLIYom0LqBm8Rbiv5naYTadFwXCix&#10;pmVJ+WX3bxVcj7Re9W1fX00fxks+mWKzNkoNP7u/XxCBuvAOv9obrWAyns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nouMIAAADcAAAADwAAAAAAAAAAAAAA&#10;AAChAgAAZHJzL2Rvd25yZXYueG1sUEsFBgAAAAAEAAQA+QAAAJADAAAAAA==&#10;" strokecolor="black [3213]" strokeweight=".25pt"/>
                  <v:line id="Straight Connector 648" o:spid="_x0000_s1429" style="position:absolute;flip:y;visibility:visible;mso-wrap-style:square" from="29285,3508" to="29285,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oa74AAADcAAAADwAAAGRycy9kb3ducmV2LnhtbERPz2vCMBS+D/wfwhN2m6lSOq1GcYLg&#10;razq/dE802LzUpJMu//eHAY7fny/N7vR9uJBPnSOFcxnGQjixumOjYLL+fixBBEissbeMSn4pQC7&#10;7eRtg6V2T/6mRx2NSCEcSlTQxjiUUoamJYth5gbixN2ctxgT9EZqj88Ubnu5yLJCWuw4NbQ40KGl&#10;5l7/WAVXU+Xov8Kq0FVN54XLK/PplHqfjvs1iEhj/Bf/uU9aQZGntelMOgJy+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yhrvgAAANwAAAAPAAAAAAAAAAAAAAAAAKEC&#10;AABkcnMvZG93bnJldi54bWxQSwUGAAAAAAQABAD5AAAAjAMAAAAA&#10;" strokecolor="black [3213]" strokeweight=".25pt"/>
                </v:group>
                <v:group id="Group 649" o:spid="_x0000_s1430" style="position:absolute;left:29214;top:3770;width:170;height:190" coordorigin="29214,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line id="Straight Connector 650" o:spid="_x0000_s1431" style="position:absolute;visibility:visible;mso-wrap-style:square" from="29214,3865" to="2938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mEcAAAADcAAAADwAAAGRycy9kb3ducmV2LnhtbERPz2uDMBS+D/Y/hDfYbY0tWxmuUYog&#10;9dpubNeHedVQ86Imtda/fjkMdvz4fu/y2XZiotEbxwrWqwQEce204UbB12f58g7CB2SNnWNScCcP&#10;efb4sMNUuxsfaTqFRsQQ9ikqaEPoUyl93ZJFv3I9ceTObrQYIhwbqUe8xXDbyU2SbKVFw7GhxZ6K&#10;lurL6WoVDN90KJdp6QezhNeCf0xTHYxSz0/z/gNEoDn8i//clVawfYvz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Z5hHAAAAA3AAAAA8AAAAAAAAAAAAAAAAA&#10;oQIAAGRycy9kb3ducmV2LnhtbFBLBQYAAAAABAAEAPkAAACOAwAAAAA=&#10;" strokecolor="black [3213]" strokeweight=".25pt"/>
                  <v:line id="Straight Connector 651" o:spid="_x0000_s1432" style="position:absolute;flip:y;visibility:visible;mso-wrap-style:square" from="29285,3770" to="2928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XK8IAAADcAAAADwAAAGRycy9kb3ducmV2LnhtbESPwWrDMBBE74X8g9hAbo3skDqNayU0&#10;gUJvpk56X6yNbGqtjKQmzt9XhUKPw8y8Yar9ZAdxJR96xwryZQaCuHW6Z6PgfHp7fAYRIrLGwTEp&#10;uFOA/W72UGGp3Y0/6NpEIxKEQ4kKuhjHUsrQdmQxLN1InLyL8xZjkt5I7fGW4HaQqywrpMWe00KH&#10;Ix07ar+ab6vg09Rr9IewLXTd0Gnl1rXZOKUW8+n1BUSkKf6H/9rvWkHxlMP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wXK8IAAADcAAAADwAAAAAAAAAAAAAA&#10;AAChAgAAZHJzL2Rvd25yZXYueG1sUEsFBgAAAAAEAAQA+QAAAJADAAAAAA==&#10;" strokecolor="black [3213]" strokeweight=".25pt"/>
                </v:group>
                <v:group id="Group 652" o:spid="_x0000_s1433" style="position:absolute;left:29214;top:3960;width:170;height:191" coordorigin="29214,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line id="Straight Connector 653" o:spid="_x0000_s1434" style="position:absolute;visibility:visible;mso-wrap-style:square" from="29214,4056" to="29384,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4ZsMAAADcAAAADwAAAGRycy9kb3ducmV2LnhtbESPW4vCMBSE34X9D+Es7Jumu16QapRF&#10;EH31gr4emmMbtjmpTazd/nojCD4OM/MNM1+2thQN1d44VvA9SEAQZ04bzhUcD+v+FIQPyBpLx6Tg&#10;nzwsFx+9Oaba3XlHzT7kIkLYp6igCKFKpfRZQRb9wFXE0bu42mKIss6lrvEe4baUP0kykRYNx4UC&#10;K1oVlP3tb1bB9USbddd01dV0YbTis8m3G6PU12f7OwMRqA3v8Ku91Qom4y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LeGbDAAAA3AAAAA8AAAAAAAAAAAAA&#10;AAAAoQIAAGRycy9kb3ducmV2LnhtbFBLBQYAAAAABAAEAPkAAACRAwAAAAA=&#10;" strokecolor="black [3213]" strokeweight=".25pt"/>
                  <v:line id="Straight Connector 654" o:spid="_x0000_s1435" style="position:absolute;flip:y;visibility:visible;mso-wrap-style:square" from="29285,3960" to="2928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0s8IAAADcAAAADwAAAGRycy9kb3ducmV2LnhtbESPQWvCQBSE74X+h+UVvNVNJcY2dZUq&#10;CN6Csb0/sq+b0OzbsLvV+O9dQfA4zMw3zHI92l6cyIfOsYK3aQaCuHG6Y6Pg+7h7fQcRIrLG3jEp&#10;uFCA9er5aYmldmc+0KmORiQIhxIVtDEOpZShaclimLqBOHm/zluMSXojtcdzgttezrKskBY7Tgst&#10;DrRtqfmr/62CH1Pl6Dfho9BVTceZyyuzcEpNXsavTxCRxvgI39t7raCY53A7k46AX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u0s8IAAADcAAAADwAAAAAAAAAAAAAA&#10;AAChAgAAZHJzL2Rvd25yZXYueG1sUEsFBgAAAAAEAAQA+QAAAJADAAAAAA==&#10;" strokecolor="black [3213]" strokeweight=".25pt"/>
                </v:group>
                <v:group id="Group 655" o:spid="_x0000_s1436" style="position:absolute;left:30166;top:3365;width:171;height:191" coordorigin="30166,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line id="Straight Connector 656" o:spid="_x0000_s1437" style="position:absolute;visibility:visible;mso-wrap-style:square" from="30166,3460" to="3033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b/sIAAADcAAAADwAAAGRycy9kb3ducmV2LnhtbESPQYvCMBSE74L/ITzBm6bKWqQaZRFE&#10;r6uLXh/Nsw3bvNQmW2t//UYQ9jjMzDfMetvZSrTUeONYwWyagCDOnTZcKPg+7ydLED4ga6wck4In&#10;edhuhoM1Zto9+IvaUyhEhLDPUEEZQp1J6fOSLPqpq4mjd3ONxRBlU0jd4CPCbSXnSZJKi4bjQok1&#10;7UrKf06/VsH9Qod93/b13fThY8dXUxwPRqnxqPtcgQjUhf/wu33UCtJFCq8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zb/sIAAADcAAAADwAAAAAAAAAAAAAA&#10;AAChAgAAZHJzL2Rvd25yZXYueG1sUEsFBgAAAAAEAAQA+QAAAJADAAAAAA==&#10;" strokecolor="black [3213]" strokeweight=".25pt"/>
                  <v:line id="Straight Connector 657" o:spid="_x0000_s1438" style="position:absolute;flip:y;visibility:visible;mso-wrap-style:square" from="30238,3365" to="3023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qxMIAAADcAAAADwAAAGRycy9kb3ducmV2LnhtbESPQWsCMRSE70L/Q3iF3jRb0VW3RlGh&#10;4G1xbe+PzWt26eZlSaJu/30jCB6HmfmGWW8H24kr+dA6VvA+yUAQ1063bBR8nT/HSxAhImvsHJOC&#10;Pwqw3byM1lhod+MTXatoRIJwKFBBE2NfSBnqhiyGieuJk/fjvMWYpDdSe7wluO3kNMtyabHltNBg&#10;T4eG6t/qYhV8m3KGfh9WuS4rOk/drDQLp9Tb67D7ABFpiM/wo33UCvL5Au5n0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kqxMIAAADcAAAADwAAAAAAAAAAAAAA&#10;AAChAgAAZHJzL2Rvd25yZXYueG1sUEsFBgAAAAAEAAQA+QAAAJADAAAAAA==&#10;" strokecolor="black [3213]" strokeweight=".25pt"/>
                </v:group>
                <v:group id="Group 658" o:spid="_x0000_s1439" style="position:absolute;left:30166;top:3532;width:171;height:190" coordorigin="30166,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line id="Straight Connector 659" o:spid="_x0000_s1440" style="position:absolute;visibility:visible;mso-wrap-style:square" from="30166,3627" to="3033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PjMQAAADcAAAADwAAAGRycy9kb3ducmV2LnhtbESPQWvCQBSE74X+h+UVequbSg1t6ipF&#10;kORqLO31kX1NlmbfxuwaY369Kwgeh5n5hlmuR9uKgXpvHCt4nSUgiCunDdcKvvfbl3cQPiBrbB2T&#10;gjN5WK8eH5aYaXfiHQ1lqEWEsM9QQRNCl0npq4Ys+pnriKP353qLIcq+lrrHU4TbVs6TJJUWDceF&#10;BjvaNFT9l0er4PBD+XYapu5gpvC24V9TF7lR6vlp/PoEEWgM9/CtXWgF6eIDrmfiEZ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40+MxAAAANwAAAAPAAAAAAAAAAAA&#10;AAAAAKECAABkcnMvZG93bnJldi54bWxQSwUGAAAAAAQABAD5AAAAkgMAAAAA&#10;" strokecolor="black [3213]" strokeweight=".25pt"/>
                  <v:line id="Straight Connector 660" o:spid="_x0000_s1441" style="position:absolute;flip:y;visibility:visible;mso-wrap-style:square" from="30238,3532" to="3023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4Db4AAADcAAAADwAAAGRycy9kb3ducmV2LnhtbERPTYvCMBC9C/6HMMLeNFWk63aNooLg&#10;rWzV+9DMpmWbSUmidv+9OQgeH+97vR1sJ+7kQ+tYwXyWgSCunW7ZKLicj9MViBCRNXaOScE/Bdhu&#10;xqM1Fto9+IfuVTQihXAoUEETY19IGeqGLIaZ64kT9+u8xZigN1J7fKRw28lFluXSYsupocGeDg3V&#10;f9XNKriacol+H75yXVZ0XrhlaT6dUh+TYfcNItIQ3+KX+6QV5Hman86kIyA3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rHgNvgAAANwAAAAPAAAAAAAAAAAAAAAAAKEC&#10;AABkcnMvZG93bnJldi54bWxQSwUGAAAAAAQABAD5AAAAjAMAAAAA&#10;" strokecolor="black [3213]" strokeweight=".25pt"/>
                </v:group>
                <v:group id="Group 661" o:spid="_x0000_s1442" style="position:absolute;left:30166;top:3794;width:171;height:190" coordorigin="30166,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Straight Connector 662" o:spid="_x0000_s1443" style="position:absolute;visibility:visible;mso-wrap-style:square" from="30166,3889" to="3033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sXQMMAAADcAAAADwAAAGRycy9kb3ducmV2LnhtbESPwWrDMBBE74X8g9hAb42cUExxLIcS&#10;CPG1aWmui7WxRa2VYym266+PAoUeh5l5w+S7ybZioN4bxwrWqwQEceW04VrB1+fh5Q2ED8gaW8ek&#10;4Jc87IrFU46ZdiN/0HAKtYgQ9hkqaELoMil91ZBFv3IdcfQurrcYouxrqXscI9y2cpMkqbRoOC40&#10;2NG+oerndLMKrt90PMzD3F3NHF73fDZ1eTRKPS+n9y2IQFP4D/+1S60gTTfwOBOP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rF0DDAAAA3AAAAA8AAAAAAAAAAAAA&#10;AAAAoQIAAGRycy9kb3ducmV2LnhtbFBLBQYAAAAABAAEAPkAAACRAwAAAAA=&#10;" strokecolor="black [3213]" strokeweight=".25pt"/>
                  <v:line id="Straight Connector 663" o:spid="_x0000_s1444" style="position:absolute;flip:y;visibility:visible;mso-wrap-style:square" from="30238,3794" to="3023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mesIAAADcAAAADwAAAGRycy9kb3ducmV2LnhtbESPT2sCMRTE7wW/Q3iCt5r1D6uuRrGF&#10;Qm9LV70/Ns/s4uZlSaJuv31TKPQ4zMxvmN1hsJ14kA+tYwWzaQaCuHa6ZaPgfPp4XYMIEVlj55gU&#10;fFOAw370ssNCuyd/0aOKRiQIhwIVNDH2hZShbshimLqeOHlX5y3GJL2R2uMzwW0n51mWS4stp4UG&#10;e3pvqL5Vd6vgYsol+rewyXVZ0WnulqVZOaUm4+G4BRFpiP/hv/anVpDnC/g9k4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7mesIAAADcAAAADwAAAAAAAAAAAAAA&#10;AAChAgAAZHJzL2Rvd25yZXYueG1sUEsFBgAAAAAEAAQA+QAAAJADAAAAAA==&#10;" strokecolor="black [3213]" strokeweight=".25pt"/>
                </v:group>
                <v:group id="Group 664" o:spid="_x0000_s1445" style="position:absolute;left:30166;top:3984;width:171;height:191" coordorigin="30166,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Straight Connector 665" o:spid="_x0000_s1446" style="position:absolute;visibility:visible;mso-wrap-style:square" from="30166,4079" to="30337,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PNMIAAADcAAAADwAAAGRycy9kb3ducmV2LnhtbESPQYvCMBSE74L/ITzBm6bKWqQaZRFE&#10;r6uLXh/Nsw3bvNQmW2t//UYQ9jjMzDfMetvZSrTUeONYwWyagCDOnTZcKPg+7ydLED4ga6wck4In&#10;edhuhoM1Zto9+IvaUyhEhLDPUEEZQp1J6fOSLPqpq4mjd3ONxRBlU0jd4CPCbSXnSZJKi4bjQok1&#10;7UrKf06/VsH9Qod93/b13fThY8dXUxwPRqnxqPtcgQjUhf/wu33UCtJ0Aa8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KPNMIAAADcAAAADwAAAAAAAAAAAAAA&#10;AAChAgAAZHJzL2Rvd25yZXYueG1sUEsFBgAAAAAEAAQA+QAAAJADAAAAAA==&#10;" strokecolor="black [3213]" strokeweight=".25pt"/>
                  <v:line id="Straight Connector 666" o:spid="_x0000_s1447" style="position:absolute;flip:y;visibility:visible;mso-wrap-style:square" from="30238,3984" to="302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F4sEAAADcAAAADwAAAGRycy9kb3ducmV2LnhtbESPQWsCMRSE74X+h/AK3mq2ImldjaKC&#10;0NvStd4fm2d26eZlSaKu/94UCj0OM/MNs9qMrhdXCrHzrOFtWoAgbrzp2Gr4Ph5eP0DEhGyw90wa&#10;7hRhs35+WmFp/I2/6FonKzKEY4ka2pSGUsrYtOQwTv1AnL2zDw5TlsFKE/CW4a6Xs6JQ0mHHeaHF&#10;gfYtNT/1xWk42WqOYRcXylQ1HWd+Xtl3r/XkZdwuQSQa03/4r/1pNCil4PdMP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UXiwQAAANwAAAAPAAAAAAAAAAAAAAAA&#10;AKECAABkcnMvZG93bnJldi54bWxQSwUGAAAAAAQABAD5AAAAjwMAAAAA&#10;" strokecolor="black [3213]" strokeweight=".25pt"/>
                </v:group>
                <v:group id="Group 667" o:spid="_x0000_s1448" style="position:absolute;left:42851;top:3294;width:171;height:190" coordorigin="42851,32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line id="Straight Connector 668" o:spid="_x0000_s1449" style="position:absolute;visibility:visible;mso-wrap-style:square" from="42851,3389" to="43022,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MgqsAAAADcAAAADwAAAGRycy9kb3ducmV2LnhtbERPz2vCMBS+D/Y/hCd4W1OHlFEbRQSx&#10;V92Y10fzbIPNS22ytutfbw6DHT++38Vusq0YqPfGsYJVkoIgrpw2XCv4+jy+fYDwAVlj65gU/JKH&#10;3fb1pcBcu5HPNFxCLWII+xwVNCF0uZS+asiiT1xHHLmb6y2GCPta6h7HGG5b+Z6mmbRoODY02NGh&#10;oep++bEKHt90Os7D3D3MHNYHvpq6PBmllotpvwERaAr/4j93qRVkWVwbz8Qj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DIKrAAAAA3AAAAA8AAAAAAAAAAAAAAAAA&#10;oQIAAGRycy9kb3ducmV2LnhtbFBLBQYAAAAABAAEAPkAAACOAwAAAAA=&#10;" strokecolor="black [3213]" strokeweight=".25pt"/>
                  <v:line id="Straight Connector 669" o:spid="_x0000_s1450" style="position:absolute;flip:y;visibility:visible;mso-wrap-style:square" from="42923,3294" to="4292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RkMEAAADcAAAADwAAAGRycy9kb3ducmV2LnhtbESPQYvCMBSE78L+h/AW9qapIlW7RlFh&#10;YW/FqvdH8zYtNi8lidr995sFweMwM98w6+1gO3EnH1rHCqaTDARx7XTLRsH59DVegggRWWPnmBT8&#10;UoDt5m20xkK7Bx/pXkUjEoRDgQqaGPtCylA3ZDFMXE+cvB/nLcYkvZHa4yPBbSdnWZZLiy2nhQZ7&#10;OjRUX6ubVXAx5Rz9PqxyXVZ0mrl5aRZOqY/3YfcJItIQX+Fn+1sryPMV/J9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tGQwQAAANwAAAAPAAAAAAAAAAAAAAAA&#10;AKECAABkcnMvZG93bnJldi54bWxQSwUGAAAAAAQABAD5AAAAjwMAAAAA&#10;" strokecolor="black [3213]" strokeweight=".25pt"/>
                </v:group>
                <v:group id="Group 670" o:spid="_x0000_s1451" style="position:absolute;left:42851;top:3460;width:171;height:191" coordorigin="42851,34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line id="Straight Connector 671" o:spid="_x0000_s1452" style="position:absolute;visibility:visible;mso-wrap-style:square" from="42851,3556" to="4302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f6sMAAADcAAAADwAAAGRycy9kb3ducmV2LnhtbESPQWvCQBSE7wX/w/IK3upGKVaiqxQh&#10;JNdqaa+P7DNZzL6N2W0S8+u7hYLHYWa+YXaH0Taip84bxwqWiwQEcem04UrB5zl72YDwAVlj45gU&#10;3MnDYT972mGq3cAf1J9CJSKEfYoK6hDaVEpf1mTRL1xLHL2L6yyGKLtK6g6HCLeNXCXJWlo0HBdq&#10;bOlYU3k9/VgFty/Ks6mf2puZwuuRv01V5Eap+fP4vgURaAyP8H+70ArWb0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gH+rDAAAA3AAAAA8AAAAAAAAAAAAA&#10;AAAAoQIAAGRycy9kb3ducmV2LnhtbFBLBQYAAAAABAAEAPkAAACRAwAAAAA=&#10;" strokecolor="black [3213]" strokeweight=".25pt"/>
                  <v:line id="Straight Connector 672" o:spid="_x0000_s1453" style="position:absolute;flip:y;visibility:visible;mso-wrap-style:square" from="42923,3460" to="4292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VPMEAAADcAAAADwAAAGRycy9kb3ducmV2LnhtbESPQWvCQBSE7wX/w/IEb3VjkKipq1hB&#10;6C006v2RfW5Cs2/D7lbjv+8WCj0OM/MNs92Pthd38qFzrGAxz0AQN053bBRczqfXNYgQkTX2jknB&#10;kwLsd5OXLZbaPfiT7nU0IkE4lKigjXEopQxNSxbD3A3Eybs5bzEm6Y3UHh8JbnuZZ1khLXacFloc&#10;6NhS81V/WwVXUy3Rv4dNoauazrlbVmbllJpNx8MbiEhj/A//tT+0gmKVw++ZdAT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69U8wQAAANwAAAAPAAAAAAAAAAAAAAAA&#10;AKECAABkcnMvZG93bnJldi54bWxQSwUGAAAAAAQABAD5AAAAjwMAAAAA&#10;" strokecolor="black [3213]" strokeweight=".25pt"/>
                </v:group>
                <v:group id="Group 673" o:spid="_x0000_s1454" style="position:absolute;left:42851;top:3722;width:171;height:191" coordorigin="42851,372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Straight Connector 674" o:spid="_x0000_s1455" style="position:absolute;visibility:visible;mso-wrap-style:square" from="42851,3817" to="4302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8csIAAADcAAAADwAAAGRycy9kb3ducmV2LnhtbESPT4vCMBTE78J+h/AWvNl0F9Gla5RF&#10;EL36B70+mmcbbF5qk621n94IgsdhZn7DzBadrURLjTeOFXwlKQji3GnDhYLDfjX6AeEDssbKMSm4&#10;k4fF/GMww0y7G2+p3YVCRAj7DBWUIdSZlD4vyaJPXE0cvbNrLIYom0LqBm8Rbiv5naYTadFwXCix&#10;pmVJ+WX3bxVcj7Re9W1fX00fxks+mWKzNkoNP7u/XxCBuvAOv9obrWAyHcP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e8csIAAADcAAAADwAAAAAAAAAAAAAA&#10;AAChAgAAZHJzL2Rvd25yZXYueG1sUEsFBgAAAAAEAAQA+QAAAJADAAAAAA==&#10;" strokecolor="black [3213]" strokeweight=".25pt"/>
                  <v:line id="Straight Connector 675" o:spid="_x0000_s1456" style="position:absolute;flip:y;visibility:visible;mso-wrap-style:square" from="42923,3722" to="429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NSMIAAADcAAAADwAAAGRycy9kb3ducmV2LnhtbESPQWsCMRSE70L/Q3iF3jRb0VW3RlGh&#10;4G1xbe+PzWt26eZlSaJu/30jCB6HmfmGWW8H24kr+dA6VvA+yUAQ1063bBR8nT/HSxAhImvsHJOC&#10;Pwqw3byM1lhod+MTXatoRIJwKFBBE2NfSBnqhiyGieuJk/fjvMWYpDdSe7wluO3kNMtyabHltNBg&#10;T4eG6t/qYhV8m3KGfh9WuS4rOk/drDQLp9Tb67D7ABFpiM/wo33UCvLFHO5n0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JNSMIAAADcAAAADwAAAAAAAAAAAAAA&#10;AAChAgAAZHJzL2Rvd25yZXYueG1sUEsFBgAAAAAEAAQA+QAAAJADAAAAAA==&#10;" strokecolor="black [3213]" strokeweight=".25pt"/>
                </v:group>
                <v:group id="Group 676" o:spid="_x0000_s1457" style="position:absolute;left:42851;top:3913;width:171;height:190" coordorigin="42851,3913"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line id="Straight Connector 677" o:spid="_x0000_s1458" style="position:absolute;visibility:visible;mso-wrap-style:square" from="42851,4008" to="4302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iBcEAAADcAAAADwAAAGRycy9kb3ducmV2LnhtbESPQYvCMBSE7wv+h/AEb2uqiEo1igii&#10;V3XR66N5tsHmpTax1v76zYKwx2FmvmGW69aWoqHaG8cKRsMEBHHmtOFcwc959z0H4QOyxtIxKXiT&#10;h/Wq97XEVLsXH6k5hVxECPsUFRQhVKmUPivIoh+6ijh6N1dbDFHWudQ1viLclnKcJFNp0XBcKLCi&#10;bUHZ/fS0Ch4X2u+6pqsepguTLV9NftgbpQb9drMAEagN/+FP+6AVTGcz+DsTj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hSIFwQAAANwAAAAPAAAAAAAAAAAAAAAA&#10;AKECAABkcnMvZG93bnJldi54bWxQSwUGAAAAAAQABAD5AAAAjwMAAAAA&#10;" strokecolor="black [3213]" strokeweight=".25pt"/>
                  <v:line id="Straight Connector 678" o:spid="_x0000_s1459" style="position:absolute;flip:y;visibility:visible;mso-wrap-style:square" from="42923,3913" to="42923,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i1r8AAADcAAAADwAAAGRycy9kb3ducmV2LnhtbERPz0vDMBS+C/sfwht4c+lGabUuG5sg&#10;eCt2en80z7SseSlJbLv/fjkIHj++3/vjYgcxkQ+9YwXbTQaCuHW6Z6Pg6/L+9AwiRGSNg2NScKMA&#10;x8PqYY+VdjN/0tREI1IIhwoVdDGOlZSh7chi2LiROHE/zluMCXojtcc5hdtB7rKskBZ7Tg0djvTW&#10;UXttfq2Cb1Pn6M/hpdB1Q5edy2tTOqUe18vpFUSkJf6L/9wfWkFRprXpTDoC8n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Pi1r8AAADcAAAADwAAAAAAAAAAAAAAAACh&#10;AgAAZHJzL2Rvd25yZXYueG1sUEsFBgAAAAAEAAQA+QAAAI0DAAAAAA==&#10;" strokecolor="black [3213]" strokeweight=".25pt"/>
                </v:group>
                <v:group id="Group 679" o:spid="_x0000_s1460" style="position:absolute;left:43804;top:3317;width:170;height:191" coordorigin="43804,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line id="Straight Connector 680" o:spid="_x0000_s1461" style="position:absolute;visibility:visible;mso-wrap-style:square" from="43804,3413" to="43974,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KVsAAAADcAAAADwAAAGRycy9kb3ducmV2LnhtbERPz2vCMBS+D/Y/hDfwtqaKiHRNRQSx&#10;11Vx10fz1oY1L7WJtetfvxwGHj++3/lusp0YafDGsYJlkoIgrp023Ci4nI/vWxA+IGvsHJOCX/Kw&#10;K15fcsy0e/AnjVVoRAxhn6GCNoQ+k9LXLVn0ieuJI/ftBoshwqGResBHDLedXKXpRlo0HBta7OnQ&#10;Uv1T3a2C25VOx3mc+5uZw/rAX6YpT0apxdu0/wARaApP8b+71Ao22zg/nolHQB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5ylbAAAAA3AAAAA8AAAAAAAAAAAAAAAAA&#10;oQIAAGRycy9kb3ducmV2LnhtbFBLBQYAAAAABAAEAPkAAACOAwAAAAA=&#10;" strokecolor="black [3213]" strokeweight=".25pt"/>
                  <v:line id="Straight Connector 681" o:spid="_x0000_s1462" style="position:absolute;flip:y;visibility:visible;mso-wrap-style:square" from="43875,3317" to="43875,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7bMEAAADcAAAADwAAAGRycy9kb3ducmV2LnhtbESPQYvCMBSE7wv+h/AEb2uqSNVqFF0Q&#10;9lasen80z7TYvJQkq91/v1lY2OMwM98w2/1gO/EkH1rHCmbTDARx7XTLRsH1cnpfgQgRWWPnmBR8&#10;U4D9bvS2xUK7F5/pWUUjEoRDgQqaGPtCylA3ZDFMXU+cvLvzFmOS3kjt8ZXgtpPzLMulxZbTQoM9&#10;fTRUP6ovq+BmygX6Y1jnuqzoMneL0iydUpPxcNiAiDTE//Bf+1MryFcz+D2Tjo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7DtswQAAANwAAAAPAAAAAAAAAAAAAAAA&#10;AKECAABkcnMvZG93bnJldi54bWxQSwUGAAAAAAQABAD5AAAAjwMAAAAA&#10;" strokecolor="black [3213]" strokeweight=".25pt"/>
                </v:group>
                <v:group id="Group 682" o:spid="_x0000_s1463" style="position:absolute;left:43804;top:3484;width:170;height:191" coordorigin="43804,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line id="Straight Connector 683" o:spid="_x0000_s1464" style="position:absolute;visibility:visible;mso-wrap-style:square" from="43804,3579" to="43974,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UIcIAAADcAAAADwAAAGRycy9kb3ducmV2LnhtbESPT4vCMBTE78J+h/AWvNl0VxHpGmUR&#10;RK/+Qa+P5m0btnmpTay1n94IgsdhZn7DzJedrURLjTeOFXwlKQji3GnDhYLjYT2agfABWWPlmBTc&#10;ycNy8TGYY6bdjXfU7kMhIoR9hgrKEOpMSp+XZNEnriaO3p9rLIYom0LqBm8Rbiv5naZTadFwXCix&#10;plVJ+f/+ahVcTrRZ921fX0wfJis+m2K7MUoNP7vfHxCBuvAOv9pbrWA6G8P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tUIcIAAADcAAAADwAAAAAAAAAAAAAA&#10;AAChAgAAZHJzL2Rvd25yZXYueG1sUEsFBgAAAAAEAAQA+QAAAJADAAAAAA==&#10;" strokecolor="black [3213]" strokeweight=".25pt"/>
                  <v:line id="Straight Connector 684" o:spid="_x0000_s1465" style="position:absolute;flip:y;visibility:visible;mso-wrap-style:square" from="43875,3484" to="4387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uY9MEAAADcAAAADwAAAGRycy9kb3ducmV2LnhtbESPQWvCQBSE7wX/w/KE3upGCamNrqJC&#10;obfQaO+P7HMTzL4Nu6vGf+8WCj0OM/MNs96Othc38qFzrGA+y0AQN053bBScjp9vSxAhImvsHZOC&#10;BwXYbiYvayy1u/M33epoRIJwKFFBG+NQShmaliyGmRuIk3d23mJM0hupPd4T3PZykWWFtNhxWmhx&#10;oENLzaW+WgU/psrR78NHoauajguXV+bdKfU6HXcrEJHG+B/+a39pBcUyh98z6Qj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5j0wQAAANwAAAAPAAAAAAAAAAAAAAAA&#10;AKECAABkcnMvZG93bnJldi54bWxQSwUGAAAAAAQABAD5AAAAjwMAAAAA&#10;" strokecolor="black [3213]" strokeweight=".25pt"/>
                </v:group>
                <v:group id="Group 685" o:spid="_x0000_s1466" style="position:absolute;left:43804;top:3746;width:170;height:191" coordorigin="43804,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line id="Straight Connector 686" o:spid="_x0000_s1467" style="position:absolute;visibility:visible;mso-wrap-style:square" from="43804,3841" to="43974,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3ucMAAADcAAAADwAAAGRycy9kb3ducmV2LnhtbESPwWrDMBBE74X+g9hAbo2cEkxwooRi&#10;MPE1bmmui7WxRa2VY6mO66+PCoUeh5l5w+yPk+3ESIM3jhWsVwkI4tppw42Cj/fiZQvCB2SNnWNS&#10;8EMejofnpz1m2t35TGMVGhEh7DNU0IbQZ1L6uiWLfuV64uhd3WAxRDk0Ug94j3DbydckSaVFw3Gh&#10;xZ7yluqv6tsquH3SqZjHub+ZOWxyvpimPBmllovpbQci0BT+w3/tUitItyn8nolHQB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c97nDAAAA3AAAAA8AAAAAAAAAAAAA&#10;AAAAoQIAAGRycy9kb3ducmV2LnhtbFBLBQYAAAAABAAEAPkAAACRAwAAAAA=&#10;" strokecolor="black [3213]" strokeweight=".25pt"/>
                  <v:line id="Straight Connector 687" o:spid="_x0000_s1468" style="position:absolute;flip:y;visibility:visible;mso-wrap-style:square" from="43875,3746" to="43875,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Gg8EAAADcAAAADwAAAGRycy9kb3ducmV2LnhtbESPQYvCMBSE78L+h/AWvGm6IlW7RtkV&#10;hL0Vq94fzTMt27yUJKv1328EweMwM98w6+1gO3ElH1rHCj6mGQji2umWjYLTcT9ZgggRWWPnmBTc&#10;KcB28zZaY6HdjQ90raIRCcKhQAVNjH0hZagbshimridO3sV5izFJb6T2eEtw28lZluXSYstpocGe&#10;dg3Vv9WfVXA25Rz9d1jluqzoOHPz0iycUuP34esTRKQhvsLP9o9WkC8X8DiTj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SQaDwQAAANwAAAAPAAAAAAAAAAAAAAAA&#10;AKECAABkcnMvZG93bnJldi54bWxQSwUGAAAAAAQABAD5AAAAjwMAAAAA&#10;" strokecolor="black [3213]" strokeweight=".25pt"/>
                </v:group>
                <v:group id="Group 688" o:spid="_x0000_s1469" style="position:absolute;left:43804;top:3937;width:170;height:190" coordorigin="43804,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line id="Straight Connector 689" o:spid="_x0000_s1470" style="position:absolute;visibility:visible;mso-wrap-style:square" from="43804,4032" to="439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jy8EAAADcAAAADwAAAGRycy9kb3ducmV2LnhtbESPQYvCMBSE7wv+h/AEb2uqiGg1igii&#10;V3XR66N5tsHmpTax1v76zYKwx2FmvmGW69aWoqHaG8cKRsMEBHHmtOFcwc959z0D4QOyxtIxKXiT&#10;h/Wq97XEVLsXH6k5hVxECPsUFRQhVKmUPivIoh+6ijh6N1dbDFHWudQ1viLclnKcJFNp0XBcKLCi&#10;bUHZ/fS0Ch4X2u+6pqsepguTLV9NftgbpQb9drMAEagN/+FP+6AVTGdz+DsTj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g2PLwQAAANwAAAAPAAAAAAAAAAAAAAAA&#10;AKECAABkcnMvZG93bnJldi54bWxQSwUGAAAAAAQABAD5AAAAjwMAAAAA&#10;" strokecolor="black [3213]" strokeweight=".25pt"/>
                  <v:line id="Straight Connector 690" o:spid="_x0000_s1471" style="position:absolute;flip:y;visibility:visible;mso-wrap-style:square" from="43875,3937" to="4387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IKr4AAADcAAAADwAAAGRycy9kb3ducmV2LnhtbERPTYvCMBC9C/6HMII3TRXprtUourCw&#10;t7J1vQ/NmBabSUmi1n+/OQgeH+97ux9sJ+7kQ+tYwWKegSCunW7ZKPg7fc8+QYSIrLFzTAqeFGC/&#10;G4+2WGj34F+6V9GIFMKhQAVNjH0hZagbshjmridO3MV5izFBb6T2+EjhtpPLLMulxZZTQ4M9fTVU&#10;X6ubVXA25Qr9MaxzXVZ0WrpVaT6cUtPJcNiAiDTEt/jl/tEK8nWan86kIyB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eQgqvgAAANwAAAAPAAAAAAAAAAAAAAAAAKEC&#10;AABkcnMvZG93bnJldi54bWxQSwUGAAAAAAQABAD5AAAAjAMAAAAA&#10;" strokecolor="black [3213]" strokeweight=".25pt"/>
                </v:group>
                <v:group id="Group 691" o:spid="_x0000_s1472" style="position:absolute;left:56578;top:3341;width:170;height:191" coordorigin="56578,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line id="Straight Connector 692" o:spid="_x0000_s1473" style="position:absolute;visibility:visible;mso-wrap-style:square" from="56578,3436" to="5674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5nZ8MAAADcAAAADwAAAGRycy9kb3ducmV2LnhtbESPQWvCQBSE7wX/w/IEb3XTIKFGVymC&#10;xGvT0l4f2WeymH0bs2uM+fXdQqHHYWa+Ybb70bZioN4bxwpelgkI4sppw7WCz4/j8ysIH5A1to5J&#10;wYM87Hezpy3m2t35nYYy1CJC2OeooAmhy6X0VUMW/dJ1xNE7u95iiLKvpe7xHuG2lWmSZNKi4bjQ&#10;YEeHhqpLebMKrl9UHKdh6q5mCqsDf5v6VBilFvPxbQMi0Bj+w3/tk1aQrVP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Z2fDAAAA3AAAAA8AAAAAAAAAAAAA&#10;AAAAoQIAAGRycy9kb3ducmV2LnhtbFBLBQYAAAAABAAEAPkAAACRAwAAAAA=&#10;" strokecolor="black [3213]" strokeweight=".25pt"/>
                  <v:line id="Straight Connector 693" o:spid="_x0000_s1474" style="position:absolute;flip:y;visibility:visible;mso-wrap-style:square" from="56649,3341" to="56649,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WXcIAAADcAAAADwAAAGRycy9kb3ducmV2LnhtbESPQWsCMRSE70L/Q3gFb5qtyrauRrGF&#10;grfFtb0/Ns/s0s3LkkTd/nsjCB6HmfmGWW8H24kL+dA6VvA2zUAQ1063bBT8HL8nHyBCRNbYOSYF&#10;/xRgu3kZrbHQ7soHulTRiAThUKCCJsa+kDLUDVkMU9cTJ+/kvMWYpDdSe7wmuO3kLMtyabHltNBg&#10;T18N1X/V2Sr4NeUC/WdY5rqs6Dhzi9K8O6XGr8NuBSLSEJ/hR3uvFeTLOdzPpCM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uWXcIAAADcAAAADwAAAAAAAAAAAAAA&#10;AAChAgAAZHJzL2Rvd25yZXYueG1sUEsFBgAAAAAEAAQA+QAAAJADAAAAAA==&#10;" strokecolor="black [3213]" strokeweight=".25pt"/>
                </v:group>
                <v:group id="Group 694" o:spid="_x0000_s1475" style="position:absolute;left:56578;top:3508;width:170;height:190" coordorigin="56578,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line id="Straight Connector 695" o:spid="_x0000_s1476" style="position:absolute;visibility:visible;mso-wrap-style:square" from="56578,3603" to="56748,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E8QAAADcAAAADwAAAGRycy9kb3ducmV2LnhtbESPQWvCQBSE74X+h+UVequbSg1t6ipF&#10;kORqLO31kX1NlmbfxuwaY369Kwgeh5n5hlmuR9uKgXpvHCt4nSUgiCunDdcKvvfbl3cQPiBrbB2T&#10;gjN5WK8eH5aYaXfiHQ1lqEWEsM9QQRNCl0npq4Ys+pnriKP353qLIcq+lrrHU4TbVs6TJJUWDceF&#10;BjvaNFT9l0er4PBD+XYapu5gpvC24V9TF7lR6vlp/PoEEWgM9/CtXWgF6ccCrmfiEZ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8TxAAAANwAAAAPAAAAAAAAAAAA&#10;AAAAAKECAABkcnMvZG93bnJldi54bWxQSwUGAAAAAAQABAD5AAAAkgMAAAAA&#10;" strokecolor="black [3213]" strokeweight=".25pt"/>
                  <v:line id="Straight Connector 696" o:spid="_x0000_s1477" style="position:absolute;flip:y;visibility:visible;mso-wrap-style:square" from="56649,3508" to="56649,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1xcEAAADcAAAADwAAAGRycy9kb3ducmV2LnhtbESPQYvCMBSE78L+h/AW9qapIlW7RlFh&#10;YW/FqvdH8zYtNi8lidr995sFweMwM98w6+1gO3EnH1rHCqaTDARx7XTLRsH59DVegggRWWPnmBT8&#10;UoDt5m20xkK7Bx/pXkUjEoRDgQqaGPtCylA3ZDFMXE+cvB/nLcYkvZHa4yPBbSdnWZZLiy2nhQZ7&#10;OjRUX6ubVXAx5Rz9PqxyXVZ0mrl5aRZOqY/3YfcJItIQX+Fn+1sryFc5/J9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3DXFwQAAANwAAAAPAAAAAAAAAAAAAAAA&#10;AKECAABkcnMvZG93bnJldi54bWxQSwUGAAAAAAQABAD5AAAAjwMAAAAA&#10;" strokecolor="black [3213]" strokeweight=".25pt"/>
                </v:group>
                <v:group id="Group 697" o:spid="_x0000_s1478" style="position:absolute;left:56578;top:3770;width:170;height:190" coordorigin="56578,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line id="Straight Connector 698" o:spid="_x0000_s1479" style="position:absolute;visibility:visible;mso-wrap-style:square" from="56578,3865" to="5674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ZQjcAAAADcAAAADwAAAGRycy9kb3ducmV2LnhtbERPz2uDMBS+D/Y/hDfYbY0to2yuUYog&#10;9dpubNeHedVQ86Imtda/fjkMdvz4fu/y2XZiotEbxwrWqwQEce204UbB12f58gbCB2SNnWNScCcP&#10;efb4sMNUuxsfaTqFRsQQ9ikqaEPoUyl93ZJFv3I9ceTObrQYIhwbqUe8xXDbyU2SbKVFw7GhxZ6K&#10;lurL6WoVDN90KJdp6QezhNeCf0xTHYxSz0/z/gNEoDn8i//clVawfY9r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WUI3AAAAA3AAAAA8AAAAAAAAAAAAAAAAA&#10;oQIAAGRycy9kb3ducmV2LnhtbFBLBQYAAAAABAAEAPkAAACOAwAAAAA=&#10;" strokecolor="black [3213]" strokeweight=".25pt"/>
                  <v:line id="Straight Connector 699" o:spid="_x0000_s1480" style="position:absolute;flip:y;visibility:visible;mso-wrap-style:square" from="56649,3770" to="5664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ht8EAAADcAAAADwAAAGRycy9kb3ducmV2LnhtbESPQWvCQBSE74L/YXlCb7qpSNqkrqJC&#10;wVtotPdH9nUTmn0bdleN/94VCj0OM/MNs96OthdX8qFzrOB1kYEgbpzu2Cg4nz7n7yBCRNbYOyYF&#10;dwqw3Uwnayy1u/EXXetoRIJwKFFBG+NQShmaliyGhRuIk/fjvMWYpDdSe7wluO3lMstyabHjtNDi&#10;QIeWmt/6YhV8m2qFfh+KXFc1nZZuVZk3p9TLbNx9gIg0xv/wX/uoFeRFAc8z6Qj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Q6G3wQAAANwAAAAPAAAAAAAAAAAAAAAA&#10;AKECAABkcnMvZG93bnJldi54bWxQSwUGAAAAAAQABAD5AAAAjwMAAAAA&#10;" strokecolor="black [3213]" strokeweight=".25pt"/>
                </v:group>
                <v:group id="Group 700" o:spid="_x0000_s1481" style="position:absolute;left:56578;top:3960;width:170;height:191" coordorigin="56578,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line id="Straight Connector 701" o:spid="_x0000_s1482" style="position:absolute;visibility:visible;mso-wrap-style:square" from="56578,4056" to="5674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djCsIAAADcAAAADwAAAGRycy9kb3ducmV2LnhtbESPT4vCMBTE78J+h/AW9mZTl0WXahQR&#10;RK/+wb0+mmcbbF5qk621n94IgsdhZn7DzBadrURLjTeOFYySFARx7rThQsHxsB7+gvABWWPlmBTc&#10;ycNi/jGYYabdjXfU7kMhIoR9hgrKEOpMSp+XZNEnriaO3tk1FkOUTSF1g7cIt5X8TtOxtGg4LpRY&#10;06qk/LL/twquJ9qs+7avr6YPPyv+M8V2Y5T6+uyWUxCBuvAOv9pbrWCSjuB5Jh4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djCsIAAADcAAAADwAAAAAAAAAAAAAA&#10;AAChAgAAZHJzL2Rvd25yZXYueG1sUEsFBgAAAAAEAAQA+QAAAJADAAAAAA==&#10;" strokecolor="black [3213]" strokeweight=".25pt"/>
                  <v:line id="Straight Connector 702" o:spid="_x0000_s1483" style="position:absolute;flip:y;visibility:visible;mso-wrap-style:square" from="56649,3960" to="56649,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p3MEAAADcAAAADwAAAGRycy9kb3ducmV2LnhtbESPQWvCQBSE70L/w/IKvemmQdRGV6mC&#10;0FtoovdH9nUTzL4Nu6um/74rCD0OM/MNs9mNthc38qFzrOB9loEgbpzu2Cg41cfpCkSIyBp7x6Tg&#10;lwLsti+TDRba3fmbblU0IkE4FKigjXEopAxNSxbDzA3Eyftx3mJM0hupPd4T3PYyz7KFtNhxWmhx&#10;oENLzaW6WgVnU87R78PHQpcV1bmbl2bplHp7HT/XICKN8T/8bH9pBcssh8eZd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DKncwQAAANwAAAAPAAAAAAAAAAAAAAAA&#10;AKECAABkcnMvZG93bnJldi54bWxQSwUGAAAAAAQABAD5AAAAjwMAAAAA&#10;" strokecolor="black [3213]" strokeweight=".25pt"/>
                </v:group>
                <v:group id="Group 703" o:spid="_x0000_s1484" style="position:absolute;left:57530;top:3365;width:171;height:191" coordorigin="57530,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line id="Straight Connector 704" o:spid="_x0000_s1485" style="position:absolute;visibility:visible;mso-wrap-style:square" from="57530,3460" to="5770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ksMAAADcAAAADwAAAGRycy9kb3ducmV2LnhtbESPwWrDMBBE74H+g9hCbrHcYpriWgkh&#10;YJxr05BeF2tri1grx1Ic119fFQo9DjPzhim2k+3ESIM3jhU8JSkI4tppw42C00e5egXhA7LGzjEp&#10;+CYP283DosBcuzu/03gMjYgQ9jkqaEPocyl93ZJFn7ieOHpfbrAYohwaqQe8R7jt5HOavkiLhuNC&#10;iz3tW6ovx5tVcD1TVc7j3F/NHLI9f5rmUBmllo/T7g1EoCn8h//aB61gnWb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wwJLDAAAA3AAAAA8AAAAAAAAAAAAA&#10;AAAAoQIAAGRycy9kb3ducmV2LnhtbFBLBQYAAAAABAAEAPkAAACRAwAAAAA=&#10;" strokecolor="black [3213]" strokeweight=".25pt"/>
                  <v:line id="Straight Connector 705" o:spid="_x0000_s1486" style="position:absolute;flip:y;visibility:visible;mso-wrap-style:square" from="57602,3365" to="5760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qMIAAADcAAAADwAAAGRycy9kb3ducmV2LnhtbESPzWrDMBCE74G+g9hCb4nckF/HcmgL&#10;gdxMneS+WBvZ1FoZSU3ct48KhR6HmfmGKfaj7cWNfOgcK3idZSCIG6c7NgrOp8N0AyJEZI29Y1Lw&#10;QwH25dOkwFy7O3/SrY5GJAiHHBW0MQ65lKFpyWKYuYE4eVfnLcYkvZHa4z3BbS/nWbaSFjtOCy0O&#10;9NFS81V/WwUXUy3Qv4ftSlc1neZuUZm1U+rleXzbgYg0xv/wX/uoFayzJfyeSUd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xqMIAAADcAAAADwAAAAAAAAAAAAAA&#10;AAChAgAAZHJzL2Rvd25yZXYueG1sUEsFBgAAAAAEAAQA+QAAAJADAAAAAA==&#10;" strokecolor="black [3213]" strokeweight=".25pt"/>
                </v:group>
                <v:group id="Group 706" o:spid="_x0000_s1487" style="position:absolute;left:57530;top:3532;width:171;height:190" coordorigin="57530,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line id="Straight Connector 707" o:spid="_x0000_s1488" style="position:absolute;visibility:visible;mso-wrap-style:square" from="57530,3627" to="5770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e5cIAAADcAAAADwAAAGRycy9kb3ducmV2LnhtbESPQYvCMBSE7wv+h/AEb9tUWVapRhFB&#10;9Koren00zzbYvNQmW2t/vVlY8DjMzDfMYtXZSrTUeONYwThJQRDnThsuFJx+tp8zED4ga6wck4In&#10;eVgtBx8LzLR78IHaYyhEhLDPUEEZQp1J6fOSLPrE1cTRu7rGYoiyKaRu8BHhtpKTNP2WFg3HhRJr&#10;2pSU346/VsH9TLtt3/b13fTha8MXU+x3RqnRsFvPQQTqwjv8395rBdN0Cn9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Je5cIAAADcAAAADwAAAAAAAAAAAAAA&#10;AAChAgAAZHJzL2Rvd25yZXYueG1sUEsFBgAAAAAEAAQA+QAAAJADAAAAAA==&#10;" strokecolor="black [3213]" strokeweight=".25pt"/>
                  <v:line id="Straight Connector 708" o:spid="_x0000_s1489" style="position:absolute;flip:y;visibility:visible;mso-wrap-style:square" from="57602,3532" to="5760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eNr8AAADcAAAADwAAAGRycy9kb3ducmV2LnhtbERPz2vCMBS+C/4P4Qm7aTop7VaNooPB&#10;bmV1uz+aZ1rWvJQks/W/N4fBjh/f7/1xtoO4kQ+9YwXPmwwEcet0z0bB1+V9/QIiRGSNg2NScKcA&#10;x8NyscdKu4k/6dZEI1IIhwoVdDGOlZSh7chi2LiROHFX5y3GBL2R2uOUwu0gt1lWSIs9p4YOR3rr&#10;qP1pfq2Cb1Pn6M/htdB1Q5ety2tTOqWeVvNpByLSHP/Ff+4PraDM0tp0Jh0BeX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eSeNr8AAADcAAAADwAAAAAAAAAAAAAAAACh&#10;AgAAZHJzL2Rvd25yZXYueG1sUEsFBgAAAAAEAAQA+QAAAI0DAAAAAA==&#10;" strokecolor="black [3213]" strokeweight=".25pt"/>
                </v:group>
                <v:group id="Group 709" o:spid="_x0000_s1490" style="position:absolute;left:57530;top:3794;width:171;height:190" coordorigin="57530,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Straight Connector 710" o:spid="_x0000_s1491" style="position:absolute;visibility:visible;mso-wrap-style:square" from="57530,3889" to="577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QTL8AAADcAAAADwAAAGRycy9kb3ducmV2LnhtbERPTYvCMBC9C/6HMIK3NVUWV6ppEUH0&#10;uip6HZrZNmwzqU221v76zUHw+Hjfm7y3teio9caxgvksAUFcOG24VHA57z9WIHxA1lg7JgVP8pBn&#10;49EGU+0e/E3dKZQihrBPUUEVQpNK6YuKLPqZa4gj9+NaiyHCtpS6xUcMt7VcJMlSWjQcGypsaFdR&#10;8Xv6swruVzrsh25o7mYInzu+mfJ4MEpNJ/12DSJQH97il/uoFXzN4/x4Jh4Bm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JQTL8AAADcAAAADwAAAAAAAAAAAAAAAACh&#10;AgAAZHJzL2Rvd25yZXYueG1sUEsFBgAAAAAEAAQA+QAAAI0DAAAAAA==&#10;" strokecolor="black [3213]" strokeweight=".25pt"/>
                  <v:line id="Straight Connector 711" o:spid="_x0000_s1492" style="position:absolute;flip:y;visibility:visible;mso-wrap-style:square" from="57602,3794" to="5760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hdsIAAADcAAAADwAAAGRycy9kb3ducmV2LnhtbESPQWvCQBSE74X+h+UVvNVNRNRGV2kF&#10;obdgYu+P7HMTmn0bdrca/31XEDwOM/MNs9mNthcX8qFzrCCfZiCIG6c7NgpO9eF9BSJEZI29Y1Jw&#10;owC77evLBgvtrnykSxWNSBAOBSpoYxwKKUPTksUwdQNx8s7OW4xJeiO1x2uC217OsmwhLXacFloc&#10;aN9S81v9WQU/ppyj/wofC11WVM/cvDRLp9Tkbfxcg4g0xmf40f7WCpZ5Dvcz6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ehdsIAAADcAAAADwAAAAAAAAAAAAAA&#10;AAChAgAAZHJzL2Rvd25yZXYueG1sUEsFBgAAAAAEAAQA+QAAAJADAAAAAA==&#10;" strokecolor="black [3213]" strokeweight=".25pt"/>
                </v:group>
                <v:group id="Group 712" o:spid="_x0000_s1493" style="position:absolute;left:57530;top:3984;width:171;height:191" coordorigin="57530,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line id="Straight Connector 713" o:spid="_x0000_s1494" style="position:absolute;visibility:visible;mso-wrap-style:square" from="57530,4079" to="5770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OO8IAAADcAAAADwAAAGRycy9kb3ducmV2LnhtbESPT4vCMBTE78J+h/AW9qapq7hSjbII&#10;olf/4F4fzbMNNi+1ibXbT28EweMwM79h5svWlqKh2hvHCoaDBARx5rThXMHxsO5PQfiArLF0TAr+&#10;ycNy8dGbY6rdnXfU7EMuIoR9igqKEKpUSp8VZNEPXEUcvbOrLYYo61zqGu8Rbkv5nSQTadFwXCiw&#10;olVB2WV/swquJ9qsu6arrqYL4xX/mXy7MUp9fba/MxCB2vAOv9pbreBnOIL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DOO8IAAADcAAAADwAAAAAAAAAAAAAA&#10;AAChAgAAZHJzL2Rvd25yZXYueG1sUEsFBgAAAAAEAAQA+QAAAJADAAAAAA==&#10;" strokecolor="black [3213]" strokeweight=".25pt"/>
                  <v:line id="Straight Connector 714" o:spid="_x0000_s1495" style="position:absolute;flip:y;visibility:visible;mso-wrap-style:square" from="57602,3984" to="57602,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C7sEAAADcAAAADwAAAGRycy9kb3ducmV2LnhtbESPQYvCMBSE7wv+h/CEva2pUnStRnEF&#10;YW/Fut4fzTMtNi8lyWr3328EweMwM98w6+1gO3EjH1rHCqaTDARx7XTLRsHP6fDxCSJEZI2dY1Lw&#10;RwG2m9HbGgvt7nykWxWNSBAOBSpoYuwLKUPdkMUwcT1x8i7OW4xJeiO1x3uC207OsmwuLbacFhrs&#10;ad9Qfa1+rYKzKXP0X2E512VFp5nLS7NwSr2Ph90KRKQhvsLP9rdWsJjm8DiTj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cALuwQAAANwAAAAPAAAAAAAAAAAAAAAA&#10;AKECAABkcnMvZG93bnJldi54bWxQSwUGAAAAAAQABAD5AAAAjwMAAAAA&#10;" strokecolor="black [3213]" strokeweight=".25pt"/>
                </v:group>
                <v:group id="Group 715" o:spid="_x0000_s1496" style="position:absolute;left:70386;top:3341;width:170;height:191" coordorigin="70386,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line id="Straight Connector 716" o:spid="_x0000_s1497" style="position:absolute;visibility:visible;mso-wrap-style:square" from="70386,3436" to="7055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to8MAAADcAAAADwAAAGRycy9kb3ducmV2LnhtbESPQWvCQBSE7wX/w/IK3upGKVaiqxQh&#10;JNdqaa+P7DNZzL6N2W0S8+u7hYLHYWa+YXaH0Taip84bxwqWiwQEcem04UrB5zl72YDwAVlj45gU&#10;3MnDYT972mGq3cAf1J9CJSKEfYoK6hDaVEpf1mTRL1xLHL2L6yyGKLtK6g6HCLeNXCXJWlo0HBdq&#10;bOlYU3k9/VgFty/Ks6mf2puZwuuRv01V5Eap+fP4vgURaAyP8H+70Arelm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3baPDAAAA3AAAAA8AAAAAAAAAAAAA&#10;AAAAoQIAAGRycy9kb3ducmV2LnhtbFBLBQYAAAAABAAEAPkAAACRAwAAAAA=&#10;" strokecolor="black [3213]" strokeweight=".25pt"/>
                  <v:line id="Straight Connector 717" o:spid="_x0000_s1498" style="position:absolute;flip:y;visibility:visible;mso-wrap-style:square" from="70457,3341" to="7045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cmcEAAADcAAAADwAAAGRycy9kb3ducmV2LnhtbESPQYvCMBSE78L+h/AWvGmqiHWrUXYF&#10;YW/F6t4fzTMt27yUJKv1328EweMwM98wm91gO3ElH1rHCmbTDARx7XTLRsH5dJisQISIrLFzTAru&#10;FGC3fRttsNDuxke6VtGIBOFQoIImxr6QMtQNWQxT1xMn7+K8xZikN1J7vCW47eQ8y5bSYstpocGe&#10;9g3Vv9WfVfBjygX6r/Cx1GVFp7lblCZ3So3fh881iEhDfIWf7W+tIJ/l8DiTj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pyZwQAAANwAAAAPAAAAAAAAAAAAAAAA&#10;AKECAABkcnMvZG93bnJldi54bWxQSwUGAAAAAAQABAD5AAAAjwMAAAAA&#10;" strokecolor="black [3213]" strokeweight=".25pt"/>
                </v:group>
                <v:group id="Group 718" o:spid="_x0000_s1499" style="position:absolute;left:70386;top:3508;width:170;height:190" coordorigin="70386,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line id="Straight Connector 719" o:spid="_x0000_s1500" style="position:absolute;visibility:visible;mso-wrap-style:square" from="70386,3603" to="70556,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50cIAAADcAAAADwAAAGRycy9kb3ducmV2LnhtbESPT4vCMBTE78J+h/AW9qapi+hajbII&#10;olf/4F4fzbMNNi+1ibXbT28EweMwM79h5svWlqKh2hvHCoaDBARx5rThXMHxsO7/gPABWWPpmBT8&#10;k4fl4qM3x1S7O++o2YdcRAj7FBUUIVSplD4ryKIfuIo4emdXWwxR1rnUNd4j3JbyO0nG0qLhuFBg&#10;RauCssv+ZhVcT7RZd01XXU0XRiv+M/l2Y5T6+mx/ZyACteEdfrW3WsFkOIX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50cIAAADcAAAADwAAAAAAAAAAAAAA&#10;AAChAgAAZHJzL2Rvd25yZXYueG1sUEsFBgAAAAAEAAQA+QAAAJADAAAAAA==&#10;" strokecolor="black [3213]" strokeweight=".25pt"/>
                  <v:line id="Straight Connector 720" o:spid="_x0000_s1501" style="position:absolute;flip:y;visibility:visible;mso-wrap-style:square" from="70457,3508" to="70457,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fOUL4AAADcAAAADwAAAGRycy9kb3ducmV2LnhtbERPTYvCMBC9C/6HMII3TS2ibtcouiB4&#10;K1vd+9DMpsVmUpKs1n9vDsIeH+97ux9sJ+7kQ+tYwWKegSCunW7ZKLheTrMNiBCRNXaOScGTAux3&#10;49EWC+0e/E33KhqRQjgUqKCJsS+kDHVDFsPc9cSJ+3XeYkzQG6k9PlK47WSeZStpseXU0GBPXw3V&#10;t+rPKvgx5RL9MXysdFnRJXfL0qydUtPJcPgEEWmI/+K3+6wVrPM0P51JR0Du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J85QvgAAANwAAAAPAAAAAAAAAAAAAAAAAKEC&#10;AABkcnMvZG93bnJldi54bWxQSwUGAAAAAAQABAD5AAAAjAMAAAAA&#10;" strokecolor="black [3213]" strokeweight=".25pt"/>
                </v:group>
                <v:group id="Group 721" o:spid="_x0000_s1502" style="position:absolute;left:70386;top:3770;width:170;height:190" coordorigin="70386,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line id="Straight Connector 722" o:spid="_x0000_s1503" style="position:absolute;visibility:visible;mso-wrap-style:square" from="70386,3865" to="70556,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hHcIAAADcAAAADwAAAGRycy9kb3ducmV2LnhtbESPQYvCMBSE78L+h/AWvGm6RXSpRhFB&#10;9Loq7vXRPNtg81KbbO321xtB8DjMzDfMYtXZSrTUeONYwdc4AUGcO224UHA6bkffIHxA1lg5JgX/&#10;5GG1/BgsMNPuzj/UHkIhIoR9hgrKEOpMSp+XZNGPXU0cvYtrLIYom0LqBu8RbiuZJslUWjQcF0qs&#10;aVNSfj38WQW3M+22fdvXN9OHyYZ/TbHfGaWGn916DiJQF97hV3uvFczSF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ChHcIAAADcAAAADwAAAAAAAAAAAAAA&#10;AAChAgAAZHJzL2Rvd25yZXYueG1sUEsFBgAAAAAEAAQA+QAAAJADAAAAAA==&#10;" strokecolor="black [3213]" strokeweight=".25pt"/>
                  <v:line id="Straight Connector 723" o:spid="_x0000_s1504" style="position:absolute;flip:y;visibility:visible;mso-wrap-style:square" from="70457,3770" to="70457,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QJ8IAAADcAAAADwAAAGRycy9kb3ducmV2LnhtbESPT2sCMRTE70K/Q3gFb5rtKv7ZGsUW&#10;Ct4WV70/Nq/ZpZuXJYm6/famUPA4zMxvmM1usJ24kQ+tYwVv0wwEce10y0bB+fQ1WYEIEVlj55gU&#10;/FKA3fZltMFCuzsf6VZFIxKEQ4EKmhj7QspQN2QxTF1PnLxv5y3GJL2R2uM9wW0n8yxbSIstp4UG&#10;e/psqP6prlbBxZRz9B9hvdBlRafczUuzdEqNX4f9O4hIQ3yG/9sHrWCZz+DvTDoC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VQJ8IAAADcAAAADwAAAAAAAAAAAAAA&#10;AAChAgAAZHJzL2Rvd25yZXYueG1sUEsFBgAAAAAEAAQA+QAAAJADAAAAAA==&#10;" strokecolor="black [3213]" strokeweight=".25pt"/>
                </v:group>
                <v:group id="Group 724" o:spid="_x0000_s1505" style="position:absolute;left:70386;top:3960;width:170;height:191" coordorigin="70386,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line id="Straight Connector 725" o:spid="_x0000_s1506" style="position:absolute;visibility:visible;mso-wrap-style:square" from="70386,4056" to="70556,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5acIAAADcAAAADwAAAGRycy9kb3ducmV2LnhtbESPT4vCMBTE78J+h/AW9qbpirpSjbII&#10;olf/4F4fzbMNNi+1ibXbT28EweMwM79h5svWlqKh2hvHCr4HCQjizGnDuYLjYd2fgvABWWPpmBT8&#10;k4fl4qM3x1S7O++o2YdcRAj7FBUUIVSplD4ryKIfuIo4emdXWwxR1rnUNd4j3JZymCQTadFwXCiw&#10;olVB2WV/swquJ9qsu6arrqYLoxX/mXy7MUp9fba/MxCB2vAOv9pbreBnOIb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k5acIAAADcAAAADwAAAAAAAAAAAAAA&#10;AAChAgAAZHJzL2Rvd25yZXYueG1sUEsFBgAAAAAEAAQA+QAAAJADAAAAAA==&#10;" strokecolor="black [3213]" strokeweight=".25pt"/>
                  <v:line id="Straight Connector 726" o:spid="_x0000_s1507" style="position:absolute;flip:y;visibility:visible;mso-wrap-style:square" from="70457,3960" to="70457,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zv8EAAADcAAAADwAAAGRycy9kb3ducmV2LnhtbESPQWvCQBSE7wX/w/IEb3VjkKipq1hB&#10;6C006v2RfW5Cs2/D7lbjv+8WCj0OM/MNs92Pthd38qFzrGAxz0AQN053bBRczqfXNYgQkTX2jknB&#10;kwLsd5OXLZbaPfiT7nU0IkE4lKigjXEopQxNSxbD3A3Eybs5bzEm6Y3UHh8JbnuZZ1khLXacFloc&#10;6NhS81V/WwVXUy3Rv4dNoauazrlbVmbllJpNx8MbiEhj/A//tT+0glVewO+ZdAT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vO/wQAAANwAAAAPAAAAAAAAAAAAAAAA&#10;AKECAABkcnMvZG93bnJldi54bWxQSwUGAAAAAAQABAD5AAAAjwMAAAAA&#10;" strokecolor="black [3213]" strokeweight=".25pt"/>
                </v:group>
                <v:group id="Group 727" o:spid="_x0000_s1508" style="position:absolute;left:71338;top:3365;width:170;height:191" coordorigin="71338,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line id="Straight Connector 728" o:spid="_x0000_s1509" style="position:absolute;visibility:visible;mso-wrap-style:square" from="71338,3460" to="7150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W98AAAADcAAAADwAAAGRycy9kb3ducmV2LnhtbERPz2uDMBS+F/o/hFfYrY0rZR2uUYYg&#10;7XXd2K4P86Zh5kVNqs6/fjkMevz4fp/y2bZipMEbxwoedwkI4sppw7WCj/dy+wzCB2SNrWNS8Ese&#10;8my9OmGq3cRvNF5DLWII+xQVNCF0qZS+asii37mOOHLfbrAYIhxqqQecYrht5T5JnqRFw7GhwY6K&#10;hqqf680q6D/pXC7j0vVmCYeCv0x9ORulHjbz6wuIQHO4i//dF63guI9r45l4BG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IlvfAAAAA3AAAAA8AAAAAAAAAAAAAAAAA&#10;oQIAAGRycy9kb3ducmV2LnhtbFBLBQYAAAAABAAEAPkAAACOAwAAAAA=&#10;" strokecolor="black [3213]" strokeweight=".25pt"/>
                  <v:line id="Straight Connector 729" o:spid="_x0000_s1510" style="position:absolute;flip:y;visibility:visible;mso-wrap-style:square" from="71410,3365" to="714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nzcIAAADcAAAADwAAAGRycy9kb3ducmV2LnhtbESPzWrDMBCE74W+g9hCbo1cE/LjRAlt&#10;INCbiZ3eF2srm1grI6mJ8/ZVIJDjMDPfMJvdaHtxIR86xwo+phkI4sbpjo2CU314X4IIEVlj75gU&#10;3CjAbvv6ssFCuysf6VJFIxKEQ4EK2hiHQsrQtGQxTN1AnLxf5y3GJL2R2uM1wW0v8yybS4sdp4UW&#10;B9q31JyrP6vgx5Qz9F9hNddlRXXuZqVZOKUmb+PnGkSkMT7Dj/a3VrDIV3A/k4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1nzcIAAADcAAAADwAAAAAAAAAAAAAA&#10;AAChAgAAZHJzL2Rvd25yZXYueG1sUEsFBgAAAAAEAAQA+QAAAJADAAAAAA==&#10;" strokecolor="black [3213]" strokeweight=".25pt"/>
                </v:group>
                <v:group id="Group 730" o:spid="_x0000_s1511" style="position:absolute;left:71338;top:3532;width:170;height:190" coordorigin="71338,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line id="Straight Connector 731" o:spid="_x0000_s1512" style="position:absolute;visibility:visible;mso-wrap-style:square" from="71338,3627" to="71508,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pt8IAAADcAAAADwAAAGRycy9kb3ducmV2LnhtbESPT4vCMBTE78J+h/AW9qapq7hSjbII&#10;olf/4F4fzbMNNi+1ibXbT28EweMwM79h5svWlqKh2hvHCoaDBARx5rThXMHxsO5PQfiArLF0TAr+&#10;ycNy8dGbY6rdnXfU7EMuIoR9igqKEKpUSp8VZNEPXEUcvbOrLYYo61zqGu8Rbkv5nSQTadFwXCiw&#10;olVB2WV/swquJ9qsu6arrqYL4xX/mXy7MUp9fba/MxCB2vAOv9pbreBnNI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upt8IAAADcAAAADwAAAAAAAAAAAAAA&#10;AAChAgAAZHJzL2Rvd25yZXYueG1sUEsFBgAAAAAEAAQA+QAAAJADAAAAAA==&#10;" strokecolor="black [3213]" strokeweight=".25pt"/>
                  <v:line id="Straight Connector 732" o:spid="_x0000_s1513" style="position:absolute;flip:y;visibility:visible;mso-wrap-style:square" from="71410,3532" to="7141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jYcIAAADcAAAADwAAAGRycy9kb3ducmV2LnhtbESPT2sCMRTE70K/Q3gFb5rtKv7ZGsUW&#10;Ct4WV70/Nq/ZpZuXJYm6/famUPA4zMxvmM1usJ24kQ+tYwVv0wwEce10y0bB+fQ1WYEIEVlj55gU&#10;/FKA3fZltMFCuzsf6VZFIxKEQ4EKmhj7QspQN2QxTF1PnLxv5y3GJL2R2uM9wW0n8yxbSIstp4UG&#10;e/psqP6prlbBxZRz9B9hvdBlRafczUuzdEqNX4f9O4hIQ3yG/9sHrWA5y+HvTDoC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BjYcIAAADcAAAADwAAAAAAAAAAAAAA&#10;AAChAgAAZHJzL2Rvd25yZXYueG1sUEsFBgAAAAAEAAQA+QAAAJADAAAAAA==&#10;" strokecolor="black [3213]" strokeweight=".25pt"/>
                </v:group>
                <v:group id="Group 733" o:spid="_x0000_s1514" style="position:absolute;left:71338;top:3794;width:170;height:190" coordorigin="71338,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line id="Straight Connector 734" o:spid="_x0000_s1515" style="position:absolute;visibility:visible;mso-wrap-style:square" from="71338,3889" to="71508,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KL8IAAADcAAAADwAAAGRycy9kb3ducmV2LnhtbESPT4vCMBTE78J+h/AW9qbpuqJSjbII&#10;olf/oNdH82yDzUttYu32028EweMwM79h5svWlqKh2hvHCr4HCQjizGnDuYLjYd2fgvABWWPpmBT8&#10;kYfl4qM3x1S7B++o2YdcRAj7FBUUIVSplD4ryKIfuIo4ehdXWwxR1rnUNT4i3JZymCRjadFwXCiw&#10;olVB2XV/twpuJ9qsu6arbqYLoxWfTb7dGKW+PtvfGYhAbXiHX+2tVjD5GcH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wKL8IAAADcAAAADwAAAAAAAAAAAAAA&#10;AAChAgAAZHJzL2Rvd25yZXYueG1sUEsFBgAAAAAEAAQA+QAAAJADAAAAAA==&#10;" strokecolor="black [3213]" strokeweight=".25pt"/>
                  <v:line id="Straight Connector 735" o:spid="_x0000_s1516" style="position:absolute;flip:y;visibility:visible;mso-wrap-style:square" from="71410,3794" to="71410,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7FcIAAADcAAAADwAAAGRycy9kb3ducmV2LnhtbESPT2sCMRTE7wW/Q3iCt5rVWv+sRrFC&#10;obfFVe+PzTO7uHlZkqjbb98UCj0OM/MbZrPrbSse5EPjWMFknIEgrpxu2Cg4nz5flyBCRNbYOiYF&#10;3xRgtx28bDDX7slHepTRiAThkKOCOsYulzJUNVkMY9cRJ+/qvMWYpDdSe3wmuG3lNMvm0mLDaaHG&#10;jg41VbfybhVcTDFD/xFWc12UdJq6WWEWTqnRsN+vQUTq43/4r/2lFSze3uH3TDo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n7FcIAAADcAAAADwAAAAAAAAAAAAAA&#10;AAChAgAAZHJzL2Rvd25yZXYueG1sUEsFBgAAAAAEAAQA+QAAAJADAAAAAA==&#10;" strokecolor="black [3213]" strokeweight=".25pt"/>
                </v:group>
                <v:group id="Group 736" o:spid="_x0000_s1517" style="position:absolute;left:71338;top:3984;width:170;height:191" coordorigin="71338,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line id="Straight Connector 737" o:spid="_x0000_s1518" style="position:absolute;visibility:visible;mso-wrap-style:square" from="71338,4079" to="71508,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UWMIAAADcAAAADwAAAGRycy9kb3ducmV2LnhtbESPT4vCMBTE78J+h/AW9qbprqJSjbII&#10;olf/oNdH82zDNi+1ibXbT28EweMwM79h5svWlqKh2hvHCr4HCQjizGnDuYLjYd2fgvABWWPpmBT8&#10;k4fl4qM3x1S7O++o2YdcRAj7FBUUIVSplD4ryKIfuIo4ehdXWwxR1rnUNd4j3JbyJ0nG0qLhuFBg&#10;RauCsr/9zSq4nmiz7pquupoujFZ8Nvl2Y5T6+mx/ZyACteEdfrW3WsFkOIH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6UWMIAAADcAAAADwAAAAAAAAAAAAAA&#10;AAChAgAAZHJzL2Rvd25yZXYueG1sUEsFBgAAAAAEAAQA+QAAAJADAAAAAA==&#10;" strokecolor="black [3213]" strokeweight=".25pt"/>
                  <v:line id="Straight Connector 738" o:spid="_x0000_s1519" style="position:absolute;flip:y;visibility:visible;mso-wrap-style:square" from="71410,3984" to="71410,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Ui8AAAADcAAAADwAAAGRycy9kb3ducmV2LnhtbERPz2vCMBS+D/wfwhN2m6larOuM4oTB&#10;bmWt3h/NW1rWvJQks91/vxwGO358vw+n2Q7iTj70jhWsVxkI4tbpno2Ca/P2tAcRIrLGwTEp+KEA&#10;p+Pi4YCldhN/0L2ORqQQDiUq6GIcSylD25HFsHIjceI+nbcYE/RGao9TCreD3GTZTlrsOTV0ONKl&#10;o/ar/rYKbqbK0b+G552uamo2Lq9M4ZR6XM7nFxCR5vgv/nO/awXFNq1NZ9IRkM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IVIvAAAAA3AAAAA8AAAAAAAAAAAAAAAAA&#10;oQIAAGRycy9kb3ducmV2LnhtbFBLBQYAAAAABAAEAPkAAACOAwAAAAA=&#10;" strokecolor="black [3213]" strokeweight=".25pt"/>
                </v:group>
                <v:group id="Group 739" o:spid="_x0000_s1520" style="position:absolute;left:84078;top:3317;width:170;height:191" coordorigin="8407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Straight Connector 740" o:spid="_x0000_s1521" style="position:absolute;visibility:visible;mso-wrap-style:square" from="84078,3413" to="8424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cAAAADcAAAADwAAAGRycy9kb3ducmV2LnhtbERPz2uDMBS+D/o/hFfYbcYO2YptKqVQ&#10;7HXd2K4P86qh5kVNps6/fjkMdvz4fu+L2bZipMEbxwo2SQqCuHLacK3g4/38tAXhA7LG1jEp+CEP&#10;xWH1sMdcu4nfaLyGWsQQ9jkqaELocil91ZBFn7iOOHI3N1gMEQ611ANOMdy28jlNX6RFw7GhwY5O&#10;DVX367dV0H9SeV7GpevNErITf5n6UhqlHtfzcQci0Bz+xX/ui1bwmsX58Uw8Av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hf1HAAAAA3AAAAA8AAAAAAAAAAAAAAAAA&#10;oQIAAGRycy9kb3ducmV2LnhtbFBLBQYAAAAABAAEAPkAAACOAwAAAAA=&#10;" strokecolor="black [3213]" strokeweight=".25pt"/>
                  <v:line id="Straight Connector 741" o:spid="_x0000_s1522" style="position:absolute;flip:y;visibility:visible;mso-wrap-style:square" from="84149,3317" to="8414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Oa8EAAADcAAAADwAAAGRycy9kb3ducmV2LnhtbESPQYvCMBSE7wv+h/CEva2pUnStRnEF&#10;YW/Fut4fzTMtNi8lyWr3328EweMwM98w6+1gO3EjH1rHCqaTDARx7XTLRsHP6fDxCSJEZI2dY1Lw&#10;RwG2m9HbGgvt7nykWxWNSBAOBSpoYuwLKUPdkMUwcT1x8i7OW4xJeiO1x3uC207OsmwuLbacFhrs&#10;ad9Qfa1+rYKzKXP0X2E512VFp5nLS7NwSr2Ph90KRKQhvsLP9rdWsMin8DiTj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I5rwQAAANwAAAAPAAAAAAAAAAAAAAAA&#10;AKECAABkcnMvZG93bnJldi54bWxQSwUGAAAAAAQABAD5AAAAjwMAAAAA&#10;" strokecolor="black [3213]" strokeweight=".25pt"/>
                </v:group>
                <v:group id="Group 742" o:spid="_x0000_s1523" style="position:absolute;left:84078;top:3484;width:170;height:191" coordorigin="8407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line id="Straight Connector 743" o:spid="_x0000_s1524" style="position:absolute;visibility:visible;mso-wrap-style:square" from="84078,3579" to="8424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hJsIAAADcAAAADwAAAGRycy9kb3ducmV2LnhtbESPT4vCMBTE78J+h/AW9qbpuqJSjbII&#10;olf/oNdH82yDzUttYu32028EweMwM79h5svWlqKh2hvHCr4HCQjizGnDuYLjYd2fgvABWWPpmBT8&#10;kYfl4qM3x1S7B++o2YdcRAj7FBUUIVSplD4ryKIfuIo4ehdXWwxR1rnUNT4i3JZymCRjadFwXCiw&#10;olVB2XV/twpuJ9qsu6arbqYLoxWfTb7dGKW+PtvfGYhAbXiHX+2tVjAZ/cD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PhJsIAAADcAAAADwAAAAAAAAAAAAAA&#10;AAChAgAAZHJzL2Rvd25yZXYueG1sUEsFBgAAAAAEAAQA+QAAAJADAAAAAA==&#10;" strokecolor="black [3213]" strokeweight=".25pt"/>
                  <v:line id="Straight Connector 744" o:spid="_x0000_s1525" style="position:absolute;flip:y;visibility:visible;mso-wrap-style:square" from="84149,3484" to="8414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t88EAAADcAAAADwAAAGRycy9kb3ducmV2LnhtbESPT4vCMBTE7wt+h/CEva2pUvxTjeIK&#10;greyVe+P5pkWm5eSZLX77c3Cwh6HmfkNs9kNthMP8qF1rGA6yUAQ1063bBRczsePJYgQkTV2jknB&#10;DwXYbUdvGyy0e/IXPapoRIJwKFBBE2NfSBnqhiyGieuJk3dz3mJM0hupPT4T3HZylmVzabHltNBg&#10;T4eG6nv1bRVcTZmj/wyruS4rOs9cXpqFU+p9POzXICIN8T/81z5pBYs8h98z6Qj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y3zwQAAANwAAAAPAAAAAAAAAAAAAAAA&#10;AKECAABkcnMvZG93bnJldi54bWxQSwUGAAAAAAQABAD5AAAAjwMAAAAA&#10;" strokecolor="black [3213]" strokeweight=".25pt"/>
                </v:group>
                <v:group id="Group 745" o:spid="_x0000_s1526" style="position:absolute;left:84078;top:3746;width:170;height:191" coordorigin="8407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Straight Connector 746" o:spid="_x0000_s1527" style="position:absolute;visibility:visible;mso-wrap-style:square" from="84078,3841" to="8424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CvsIAAADcAAAADwAAAGRycy9kb3ducmV2LnhtbESPT4vCMBTE78J+h/AWvNl0F9Gla5RF&#10;EL36B70+mmcbbF5qk621n94IgsdhZn7DzBadrURLjTeOFXwlKQji3GnDhYLDfjX6AeEDssbKMSm4&#10;k4fF/GMww0y7G2+p3YVCRAj7DBWUIdSZlD4vyaJPXE0cvbNrLIYom0LqBm8Rbiv5naYTadFwXCix&#10;pmVJ+WX3bxVcj7Re9W1fX00fxks+mWKzNkoNP7u/XxCBuvAOv9obrWA6nsD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RCvsIAAADcAAAADwAAAAAAAAAAAAAA&#10;AAChAgAAZHJzL2Rvd25yZXYueG1sUEsFBgAAAAAEAAQA+QAAAJADAAAAAA==&#10;" strokecolor="black [3213]" strokeweight=".25pt"/>
                  <v:line id="Straight Connector 747" o:spid="_x0000_s1528" style="position:absolute;flip:y;visibility:visible;mso-wrap-style:square" from="84149,3746" to="8414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zhMEAAADcAAAADwAAAGRycy9kb3ducmV2LnhtbESPQWvCQBSE70L/w/IK3nRTCcamrlIF&#10;wVto1Psj+7oJzb4Nu6vGf+8WCj0OM/MNs96Othc38qFzrOBtnoEgbpzu2Cg4nw6zFYgQkTX2jknB&#10;gwJsNy+TNZba3fmLbnU0IkE4lKigjXEopQxNSxbD3A3Eyft23mJM0hupPd4T3PZykWVLabHjtNDi&#10;QPuWmp/6ahVcTJWj34X3pa5qOi1cXpnCKTV9HT8/QEQa43/4r33UCoq8gN8z6Qj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bOEwQAAANwAAAAPAAAAAAAAAAAAAAAA&#10;AKECAABkcnMvZG93bnJldi54bWxQSwUGAAAAAAQABAD5AAAAjwMAAAAA&#10;" strokecolor="black [3213]" strokeweight=".25pt"/>
                </v:group>
                <v:group id="Group 748" o:spid="_x0000_s1529" style="position:absolute;left:84078;top:3937;width:170;height:190" coordorigin="8407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line id="Straight Connector 749" o:spid="_x0000_s1530" style="position:absolute;visibility:visible;mso-wrap-style:square" from="84078,4032" to="8424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WzMIAAADcAAAADwAAAGRycy9kb3ducmV2LnhtbESPT4vCMBTE78J+h/AW9qbpivinGmUR&#10;RK+rotdH82yDzUttYu32028EweMwM79hFqvWlqKh2hvHCr4HCQjizGnDuYLjYdOfgvABWWPpmBT8&#10;kYfV8qO3wFS7B/9Ssw+5iBD2KSooQqhSKX1WkEU/cBVx9C6uthiirHOpa3xEuC3lMEnG0qLhuFBg&#10;ReuCsuv+bhXcTrTddE1X3UwXRms+m3y3NUp9fbY/cxCB2vAOv9o7rWAymsHz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vWzMIAAADcAAAADwAAAAAAAAAAAAAA&#10;AAChAgAAZHJzL2Rvd25yZXYueG1sUEsFBgAAAAAEAAQA+QAAAJADAAAAAA==&#10;" strokecolor="black [3213]" strokeweight=".25pt"/>
                  <v:line id="Straight Connector 750" o:spid="_x0000_s1531" style="position:absolute;flip:y;visibility:visible;mso-wrap-style:square" from="84149,3937" to="8414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9LcAAAADcAAAADwAAAGRycy9kb3ducmV2LnhtbERPz2vCMBS+D/Y/hDfYbaaTarfOKHMg&#10;eCtr3f3RvKVlzUtJoq3/vTkIO358vze72Q7iQj70jhW8LjIQxK3TPRsFp+bw8gYiRGSNg2NScKUA&#10;u+3jwwZL7Sb+pksdjUghHEpU0MU4llKGtiOLYeFG4sT9Om8xJuiN1B6nFG4HucyytbTYc2rocKSv&#10;jtq/+mwV/JgqR78P72td1dQsXV6Zwin1/DR/foCINMd/8d191AqKVZqfzqQjIL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hvS3AAAAA3AAAAA8AAAAAAAAAAAAAAAAA&#10;oQIAAGRycy9kb3ducmV2LnhtbFBLBQYAAAAABAAEAPkAAACOAwAAAAA=&#10;" strokecolor="black [3213]" strokeweight=".25pt"/>
                </v:group>
                <v:group id="Group 751" o:spid="_x0000_s1532" style="position:absolute;left:85030;top:3341;width:171;height:191" coordorigin="8503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Straight Connector 752" o:spid="_x0000_s1533" style="position:absolute;visibility:visible;mso-wrap-style:square" from="85030,3436" to="8520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SYMIAAADcAAAADwAAAGRycy9kb3ducmV2LnhtbESPT4vCMBTE78J+h/AW9qbpirpSjbII&#10;olf/4F4fzbMNNi+1ibXbT28EweMwM79h5svWlqKh2hvHCr4HCQjizGnDuYLjYd2fgvABWWPpmBT8&#10;k4fl4qM3x1S7O++o2YdcRAj7FBUUIVSplD4ryKIfuIo4emdXWwxR1rnUNd4j3JZymCQTadFwXCiw&#10;olVB2WV/swquJ9qsu6arrqYLoxX/mXy7MUp9fba/MxCB2vAOv9pbreBnPI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bSYMIAAADcAAAADwAAAAAAAAAAAAAA&#10;AAChAgAAZHJzL2Rvd25yZXYueG1sUEsFBgAAAAAEAAQA+QAAAJADAAAAAA==&#10;" strokecolor="black [3213]" strokeweight=".25pt"/>
                  <v:line id="Straight Connector 753" o:spid="_x0000_s1534" style="position:absolute;flip:y;visibility:visible;mso-wrap-style:square" from="85102,3341" to="8510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jWsIAAADcAAAADwAAAGRycy9kb3ducmV2LnhtbESPT2sCMRTE7wW/Q3iCt5rVWv+sRrFC&#10;obfFVe+PzTO7uHlZkqjbb98UCj0OM/MbZrPrbSse5EPjWMFknIEgrpxu2Cg4nz5flyBCRNbYOiYF&#10;3xRgtx28bDDX7slHepTRiAThkKOCOsYulzJUNVkMY9cRJ+/qvMWYpDdSe3wmuG3lNMvm0mLDaaHG&#10;jg41VbfybhVcTDFD/xFWc12UdJq6WWEWTqnRsN+vQUTq43/4r/2lFSze3+D3TDo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MjWsIAAADcAAAADwAAAAAAAAAAAAAA&#10;AAChAgAAZHJzL2Rvd25yZXYueG1sUEsFBgAAAAAEAAQA+QAAAJADAAAAAA==&#10;" strokecolor="black [3213]" strokeweight=".25pt"/>
                </v:group>
                <v:group id="Group 754" o:spid="_x0000_s1535" style="position:absolute;left:85030;top:3508;width:171;height:190" coordorigin="8503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line id="Straight Connector 755" o:spid="_x0000_s1536" style="position:absolute;visibility:visible;mso-wrap-style:square" from="85030,3603" to="8520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KFMMAAADcAAAADwAAAGRycy9kb3ducmV2LnhtbESPW4vCMBSE34X9D+Es7JumK+uFapRF&#10;EH31gr4emmMbbE5qE2u3v34jCD4OM/MNM1+2thQN1d44VvA9SEAQZ04bzhUcD+v+FIQPyBpLx6Tg&#10;jzwsFx+9OabaPXhHzT7kIkLYp6igCKFKpfRZQRb9wFXE0bu42mKIss6lrvER4baUwyQZS4uG40KB&#10;Fa0Kyq77u1VwO9Fm3TVddTNd+Fnx2eTbjVHq67P9nYEI1IZ3+NXeagWT0Qi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PShTDAAAA3AAAAA8AAAAAAAAAAAAA&#10;AAAAoQIAAGRycy9kb3ducmV2LnhtbFBLBQYAAAAABAAEAPkAAACRAwAAAAA=&#10;" strokecolor="black [3213]" strokeweight=".25pt"/>
                  <v:line id="Straight Connector 756" o:spid="_x0000_s1537" style="position:absolute;flip:y;visibility:visible;mso-wrap-style:square" from="85102,3508" to="8510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AwsIAAADcAAAADwAAAGRycy9kb3ducmV2LnhtbESPQWsCMRSE70L/Q3iF3jRb0VW3RlGh&#10;4G1xbe+PzWt26eZlSaJu/30jCB6HmfmGWW8H24kr+dA6VvA+yUAQ1063bBR8nT/HSxAhImvsHJOC&#10;Pwqw3byM1lhod+MTXatoRIJwKFBBE2NfSBnqhiyGieuJk/fjvMWYpDdSe7wluO3kNMtyabHltNBg&#10;T4eG6t/qYhV8m3KGfh9WuS4rOk/drDQLp9Tb67D7ABFpiM/wo33UChbzHO5n0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SAwsIAAADcAAAADwAAAAAAAAAAAAAA&#10;AAChAgAAZHJzL2Rvd25yZXYueG1sUEsFBgAAAAAEAAQA+QAAAJADAAAAAA==&#10;" strokecolor="black [3213]" strokeweight=".25pt"/>
                </v:group>
                <v:group id="Group 757" o:spid="_x0000_s1538" style="position:absolute;left:85030;top:3770;width:171;height:190" coordorigin="8503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line id="Straight Connector 758" o:spid="_x0000_s1539" style="position:absolute;visibility:visible;mso-wrap-style:square" from="85030,3865" to="852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lisEAAADcAAAADwAAAGRycy9kb3ducmV2LnhtbERPz2vCMBS+C/4P4Q282XRDt9E1FRFE&#10;rzpx10fzloY1L7XJate/fjkMdvz4fpeb0bVioD5YzwoesxwEce21ZaPg8r5fvoIIEVlj65kU/FCA&#10;TTWflVhof+cTDedoRArhUKCCJsaukDLUDTkMme+IE/fpe4cxwd5I3eM9hbtWPuX5s3RoOTU02NGu&#10;ofrr/O0U3K502E/D1N3sFFc7/rDmeLBKLR7G7RuISGP8F/+5j1rByzqtTWfSEZ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uWKwQAAANwAAAAPAAAAAAAAAAAAAAAA&#10;AKECAABkcnMvZG93bnJldi54bWxQSwUGAAAAAAQABAD5AAAAjwMAAAAA&#10;" strokecolor="black [3213]" strokeweight=".25pt"/>
                  <v:line id="Straight Connector 759" o:spid="_x0000_s1540" style="position:absolute;flip:y;visibility:visible;mso-wrap-style:square" from="85102,3770" to="8510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UsMIAAADcAAAADwAAAGRycy9kb3ducmV2LnhtbESPT2sCMRTE70K/Q3gFb5qt+KeuRlGh&#10;4G3prr0/Ns/s0s3LkkRdv31TKPQ4zMxvmO1+sJ24kw+tYwVv0wwEce10y0bBpfqYvIMIEVlj55gU&#10;PCnAfvcy2mKu3YM/6V5GIxKEQ44Kmhj7XMpQN2QxTF1PnLyr8xZjkt5I7fGR4LaTsyxbSostp4UG&#10;ezo1VH+XN6vgyxRz9MewXuqipGrm5oVZOaXGr8NhAyLSEP/Df+2zVrBarOH3TDoC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sUsMIAAADcAAAADwAAAAAAAAAAAAAA&#10;AAChAgAAZHJzL2Rvd25yZXYueG1sUEsFBgAAAAAEAAQA+QAAAJADAAAAAA==&#10;" strokecolor="black [3213]" strokeweight=".25pt"/>
                </v:group>
                <v:group id="Group 760" o:spid="_x0000_s1541" style="position:absolute;left:85030;top:3960;width:171;height:191" coordorigin="8503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line id="Straight Connector 761" o:spid="_x0000_s1542" style="position:absolute;visibility:visible;mso-wrap-style:square" from="85030,4056" to="852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GqsMAAADcAAAADwAAAGRycy9kb3ducmV2LnhtbESPQWvCQBSE7wX/w/IK3upGKVaiqxQh&#10;JNdqaa+P7DNZzL6N2W0S8+u7hYLHYWa+YXaH0Taip84bxwqWiwQEcem04UrB5zl72YDwAVlj45gU&#10;3MnDYT972mGq3cAf1J9CJSKEfYoK6hDaVEpf1mTRL1xLHL2L6yyGKLtK6g6HCLeNXCXJWlo0HBdq&#10;bOlYU3k9/VgFty/Ks6mf2puZwuuRv01V5Eap+fP4vgURaAyP8H+70Are1k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YhqrDAAAA3AAAAA8AAAAAAAAAAAAA&#10;AAAAoQIAAGRycy9kb3ducmV2LnhtbFBLBQYAAAAABAAEAPkAAACRAwAAAAA=&#10;" strokecolor="black [3213]" strokeweight=".25pt"/>
                  <v:line id="Straight Connector 762" o:spid="_x0000_s1543" style="position:absolute;flip:y;visibility:visible;mso-wrap-style:square" from="85102,3960" to="8510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fMEAAADcAAAADwAAAGRycy9kb3ducmV2LnhtbESPQWvCQBSE7wX/w/IEb3VjkKipq1hB&#10;6C006v2RfW5Cs2/D7lbjv+8WCj0OM/MNs92Pthd38qFzrGAxz0AQN053bBRczqfXNYgQkTX2jknB&#10;kwLsd5OXLZbaPfiT7nU0IkE4lKigjXEopQxNSxbD3A3Eybs5bzEm6Y3UHh8JbnuZZ1khLXacFloc&#10;6NhS81V/WwVXUy3Rv4dNoauazrlbVmbllJpNx8MbiEhj/A//tT+0glWRw++ZdAT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00x8wQAAANwAAAAPAAAAAAAAAAAAAAAA&#10;AKECAABkcnMvZG93bnJldi54bWxQSwUGAAAAAAQABAD5AAAAjwMAAAAA&#10;" strokecolor="black [3213]" strokeweight=".25pt"/>
                </v:group>
                <v:shape id="TextBox 289" o:spid="_x0000_s1544" type="#_x0000_t202" style="position:absolute;left:42561;top:4;width:13515;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L1sMA&#10;AADcAAAADwAAAGRycy9kb3ducmV2LnhtbESPQWvCQBSE70L/w/IK3nRjp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IL1sMAAADcAAAADwAAAAAAAAAAAAAAAACYAgAAZHJzL2Rv&#10;d25yZXYueG1sUEsFBgAAAAAEAAQA9QAAAIgDAAAAAA==&#10;" filled="f" stroked="f">
                  <v:textbox style="mso-fit-shape-to-text:t">
                    <w:txbxContent>
                      <w:p w:rsidR="001F17D0" w:rsidRDefault="001F17D0" w:rsidP="00452A12">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v:textbox>
                </v:shape>
                <v:shape id="Right Arrow 764" o:spid="_x0000_s1545" type="#_x0000_t13" style="position:absolute;left:42902;top:1180;width:1270;height:106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V2MYA&#10;AADcAAAADwAAAGRycy9kb3ducmV2LnhtbESPQWvCQBSE7wX/w/IKXqTZqG0MqauUYEHEHqoBr4/s&#10;axKafZtmtxr/vVsQehxm5htmuR5MK87Uu8aygmkUgyAurW64UlAc359SEM4ja2wtk4IrOVivRg9L&#10;zLS98CedD74SAcIuQwW1910mpStrMugi2xEH78v2Bn2QfSV1j5cAN62cxXEiDTYcFmrsKK+p/D78&#10;GgVx/rPYy3ReXF+KndmcNj4fJh9KjR+Ht1cQngb/H763t1rBInmGv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lV2MYAAADcAAAADwAAAAAAAAAAAAAAAACYAgAAZHJz&#10;L2Rvd25yZXYueG1sUEsFBgAAAAAEAAQA9QAAAIsDAAAAAA==&#10;" adj="12553" fillcolor="white [3212]" strokecolor="black [3213]" strokeweight="2pt">
                  <v:textbox>
                    <w:txbxContent>
                      <w:p w:rsidR="001F17D0" w:rsidRDefault="001F17D0" w:rsidP="00452A12"/>
                    </w:txbxContent>
                  </v:textbox>
                </v:shape>
                <v:roundrect id="Rounded Rectangle 765" o:spid="_x0000_s1546" style="position:absolute;left:762;top:2603;width:853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08YA&#10;AADcAAAADwAAAGRycy9kb3ducmV2LnhtbESPT2vCQBTE7wW/w/IEb3VjtGmJriKiID3VP614e2Sf&#10;STD7NmTXmH57Vyj0OMzMb5jZojOVaKlxpWUFo2EEgjizuuRcwfGwef0A4TyyxsoyKfglB4t572WG&#10;qbZ33lG797kIEHYpKii8r1MpXVaQQTe0NXHwLrYx6INscqkbvAe4qWQcRYk0WHJYKLCmVUHZdX8z&#10;CrLz9+fldFxvDj/xxCfrcbuLv6RSg363nILw1Pn/8F97qxW8J2/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308YAAADcAAAADwAAAAAAAAAAAAAAAACYAgAAZHJz&#10;L2Rvd25yZXYueG1sUEsFBgAAAAAEAAQA9QAAAIsDAAAAAA==&#10;" filled="f" strokecolor="black [3213]" strokeweight=".5pt">
                  <v:stroke dashstyle="dash"/>
                  <v:textbox>
                    <w:txbxContent>
                      <w:p w:rsidR="001F17D0" w:rsidRDefault="001F17D0" w:rsidP="00452A12"/>
                    </w:txbxContent>
                  </v:textbox>
                </v:roundrect>
                <v:shape id="TextBox 293" o:spid="_x0000_s1547" type="#_x0000_t202" style="position:absolute;left:1981;top:1;width:25964;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oTsIA&#10;AADcAAAADwAAAGRycy9kb3ducmV2LnhtbESPQWvCQBSE74X+h+UJvdWNgrGkriJVwUMvanp/ZF+z&#10;wezbkH2a+O+7hUKPw8x8w6w2o2/VnfrYBDYwm2agiKtgG64NlJfD6xuoKMgW28Bk4EERNuvnpxUW&#10;Ngx8ovtZapUgHAs04ES6QutYOfIYp6EjTt536D1Kkn2tbY9DgvtWz7Ms1x4bTgsOO/pwVF3PN29A&#10;xG5nj3Lv4/Fr/NwNLqsWWBrzMhm376CERvkP/7WP1sAyz+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ahOwgAAANwAAAAPAAAAAAAAAAAAAAAAAJgCAABkcnMvZG93&#10;bnJldi54bWxQSwUGAAAAAAQABAD1AAAAhwMAAAAA&#10;" filled="f" stroked="f">
                  <v:textbox style="mso-fit-shape-to-text:t">
                    <w:txbxContent>
                      <w:p w:rsidR="001F17D0" w:rsidRDefault="001F17D0" w:rsidP="00452A12">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v:textbox>
                </v:shape>
                <v:shape id="Arc 767" o:spid="_x0000_s1548" style="position:absolute;left:1333;top:1270;width:2525;height:2667;flip:x;visibility:visible;mso-wrap-style:square;v-text-anchor:middle" coordsize="252473,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f2MYA&#10;AADcAAAADwAAAGRycy9kb3ducmV2LnhtbESPW2sCMRSE3wv9D+EUfCmatXhjaxQRRKFPXurzYXPc&#10;rN2cLEm6rv31TUHo4zAz3zDzZWdr0ZIPlWMFw0EGgrhwuuJSwem46c9AhIissXZMCu4UYLl4fppj&#10;rt2N99QeYikShEOOCkyMTS5lKAxZDAPXECfv4rzFmKQvpfZ4S3Bby7csm0iLFacFgw2tDRVfh2+r&#10;YHXejs3JjbD114+f4+t6M/q8DpXqvXSrdxCRuvgffrR3WsF0MoW/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qf2MYAAADcAAAADwAAAAAAAAAAAAAAAACYAgAAZHJz&#10;L2Rvd25yZXYueG1sUEsFBgAAAAAEAAQA9QAAAIsDAAAAAA==&#10;" adj="-11796480,,5400" path="m126236,nsc195955,,252473,59703,252473,133350r-126236,c126237,88900,126236,44450,126236,xem126236,nfc195955,,252473,59703,252473,133350e" filled="f" strokecolor="black [3213]" strokeweight=".5pt">
                  <v:stroke dashstyle="dash" startarrow="block" joinstyle="miter"/>
                  <v:formulas/>
                  <v:path arrowok="t" o:connecttype="custom" o:connectlocs="126236,0;252473,133350" o:connectangles="0,0" textboxrect="0,0,252473,266700"/>
                  <v:textbox>
                    <w:txbxContent>
                      <w:p w:rsidR="001F17D0" w:rsidRDefault="001F17D0" w:rsidP="00452A12"/>
                    </w:txbxContent>
                  </v:textbox>
                </v:shape>
                <v:shape id="TextBox 306" o:spid="_x0000_s1549" type="#_x0000_t202" style="position:absolute;left:43561;top:4262;width:5450;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Zp8AA&#10;AADcAAAADwAAAGRycy9kb3ducmV2LnhtbERPPWvDMBDdC/0P4grdajmFpsWNYkzSQoYsTd39sC6W&#10;iXUy1jV2/n00BDI+3veqnH2vzjTGLrCBRZaDIm6C7bg1UP9+v3yAioJssQ9MBi4UoVw/PqywsGHi&#10;HzofpFUphGOBBpzIUGgdG0ceYxYG4sQdw+hREhxbbUecUrjv9WueL7XHjlODw4E2jprT4d8bELHV&#10;4lJ/+bj7m/fbyeXNG9bGPD/N1ScooVnu4pt7Zw28L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aZp8AAAADcAAAADwAAAAAAAAAAAAAAAACYAgAAZHJzL2Rvd25y&#10;ZXYueG1sUEsFBgAAAAAEAAQA9QAAAIUDA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1</w:t>
                        </w:r>
                      </w:p>
                    </w:txbxContent>
                  </v:textbox>
                </v:shape>
                <v:shape id="TextBox 307" o:spid="_x0000_s1550" type="#_x0000_t202" style="position:absolute;left:50177;top:4262;width:5451;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8PMMA&#10;AADcAAAADwAAAGRycy9kb3ducmV2LnhtbESPT2vCQBTE74V+h+UVvNWNBf80dRWpCh68qOn9kX3N&#10;hmbfhuyrid/eLRQ8DjPzG2a5HnyjrtTFOrCByTgDRVwGW3NloLjsXxegoiBbbAKTgRtFWK+en5aY&#10;29Dzia5nqVSCcMzRgBNpc61j6chjHIeWOHnfofMoSXaVth32Ce4b/ZZlM+2x5rTgsKVPR+XP+dcb&#10;ELGbya3Y+Xj4Go7b3mXlFAtjRi/D5gOU0CCP8H/7YA3MZ+/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8PMMAAADcAAAADwAAAAAAAAAAAAAAAACYAgAAZHJzL2Rv&#10;d25yZXYueG1sUEsFBgAAAAAEAAQA9QAAAIgDA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2R</w:t>
                        </w:r>
                      </w:p>
                    </w:txbxContent>
                  </v:textbox>
                </v:shape>
                <v:shape id="TextBox 308" o:spid="_x0000_s1551" type="#_x0000_t202" style="position:absolute;left:57268;top:4262;width:5451;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DfL8A&#10;AADcAAAADwAAAGRycy9kb3ducmV2LnhtbERPS2vCQBC+F/wPywje6saCtURXER/goZfaeB+yYzaY&#10;nQ3ZqYn/3j0IPX5879Vm8I26UxfrwAZm0wwUcRlszZWB4vf4/gUqCrLFJjAZeFCEzXr0tsLchp5/&#10;6H6WSqUQjjkacCJtrnUsHXmM09ASJ+4aOo+SYFdp22Gfwn2jP7LsU3usOTU4bGnnqLyd/7wBEbud&#10;PYqDj6fL8L3vXVbOsTBmMh62S1BCg/yLX+6TNbBY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QN8vwAAANwAAAAPAAAAAAAAAAAAAAAAAJgCAABkcnMvZG93bnJl&#10;di54bWxQSwUGAAAAAAQABAD1AAAAhAM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3R</w:t>
                        </w:r>
                      </w:p>
                    </w:txbxContent>
                  </v:textbox>
                </v:shape>
                <v:shape id="TextBox 309" o:spid="_x0000_s1552" type="#_x0000_t202" style="position:absolute;left:63884;top:4262;width:5451;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m58IA&#10;AADcAAAADwAAAGRycy9kb3ducmV2LnhtbESPT2vCQBTE70K/w/IEb7pJobVEV5H+AQ+9qOn9kX1m&#10;g9m3Iftq4rd3CwWPw8z8hllvR9+qK/WxCWwgX2SgiKtgG64NlKev+RuoKMgW28Bk4EYRtpunyRoL&#10;GwY+0PUotUoQjgUacCJdoXWsHHmMi9ARJ+8ceo+SZF9r2+OQ4L7Vz1n2qj02nBYcdvTuqLocf70B&#10;EbvLb+Wnj/uf8ftjcFn1gqUxs+m4W4ESGuUR/m/vrYH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abnwgAAANwAAAAPAAAAAAAAAAAAAAAAAJgCAABkcnMvZG93&#10;bnJldi54bWxQSwUGAAAAAAQABAD1AAAAhwM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4R</w:t>
                        </w:r>
                      </w:p>
                    </w:txbxContent>
                  </v:textbox>
                </v:shape>
                <v:shape id="TextBox 310" o:spid="_x0000_s1553" type="#_x0000_t202" style="position:absolute;left:70878;top:4313;width:5456;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4kMMA&#10;AADcAAAADwAAAGRycy9kb3ducmV2LnhtbESPT2vCQBTE74V+h+UVvNWNglWiq4h/wEMv1Xh/ZF+z&#10;odm3Ifs08du7hUKPw8z8hlltBt+oO3WxDmxgMs5AEZfB1lwZKC7H9wWoKMgWm8Bk4EERNuvXlxXm&#10;NvT8RfezVCpBOOZowIm0udaxdOQxjkNLnLzv0HmUJLtK2w77BPeNnmbZh/ZYc1pw2NLOUflzvnkD&#10;InY7eRQHH0/X4XPfu6ycYWHM6G3YLkEJDfIf/mufrIH5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c4kMMAAADcAAAADwAAAAAAAAAAAAAAAACYAgAAZHJzL2Rv&#10;d25yZXYueG1sUEsFBgAAAAAEAAQA9QAAAIgDA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5R</w:t>
                        </w:r>
                      </w:p>
                    </w:txbxContent>
                  </v:textbox>
                </v:shape>
                <v:shape id="TextBox 311" o:spid="_x0000_s1554" type="#_x0000_t202" style="position:absolute;left:77639;top:4333;width:5451;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C8MA&#10;AADcAAAADwAAAGRycy9kb3ducmV2LnhtbESPQWvCQBSE74L/YXlCb7rRUi2pq4htwUMvxnh/ZF+z&#10;odm3Iftq4r/vFgo9DjPzDbPdj75VN+pjE9jAcpGBIq6Cbbg2UF7e58+goiBbbAOTgTtF2O+mky3m&#10;Ngx8plshtUoQjjkacCJdrnWsHHmMi9ARJ+8z9B4lyb7WtschwX2rV1m21h4bTgsOOzo6qr6Kb29A&#10;xB6W9/LNx9N1/HgdXFY9YWnMw2w8vIASGuU//Nc+WQOb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dC8MAAADcAAAADwAAAAAAAAAAAAAAAACYAgAAZHJzL2Rv&#10;d25yZXYueG1sUEsFBgAAAAAEAAQA9QAAAIgDA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6R</w:t>
                        </w:r>
                      </w:p>
                    </w:txbxContent>
                  </v:textbox>
                </v:shape>
                <v:shape id="TextBox 312" o:spid="_x0000_s1555" type="#_x0000_t202" style="position:absolute;left:84025;top:4404;width:5870;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Ff8MA&#10;AADcAAAADwAAAGRycy9kb3ducmV2LnhtbESPQWvCQBSE74L/YXlCb7pRWi2pq4htwUMvxnh/ZF+z&#10;odm3Iftq4r/vFgo9DjPzDbPdj75VN+pjE9jAcpGBIq6Cbbg2UF7e58+goiBbbAOTgTtF2O+mky3m&#10;Ngx8plshtUoQjjkacCJdrnWsHHmMi9ARJ+8z9B4lyb7WtschwX2rV1m21h4bTgsOOzo6qr6Kb29A&#10;xB6W9/LNx9N1/HgdXFY9YWnMw2w8vIASGuU//Nc+WQOb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Ff8MAAADcAAAADwAAAAAAAAAAAAAAAACYAgAAZHJzL2Rv&#10;d25yZXYueG1sUEsFBgAAAAAEAAQA9QAAAIgDA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7R</w:t>
                        </w:r>
                      </w:p>
                    </w:txbxContent>
                  </v:textbox>
                </v:shape>
                <v:shape id="TextBox 313" o:spid="_x0000_s1556" type="#_x0000_t202" style="position:absolute;left:2389;top:4263;width:5457;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g5MMA&#10;AADcAAAADwAAAGRycy9kb3ducmV2LnhtbESPT2vCQBTE7wW/w/IEb3VjwSrRVcQ/4KGXarw/sq/Z&#10;0OzbkH018du7hUKPw8z8hllvB9+oO3WxDmxgNs1AEZfB1lwZKK6n1yWoKMgWm8Bk4EERtpvRyxpz&#10;G3r+pPtFKpUgHHM04ETaXOtYOvIYp6ElTt5X6DxKkl2lbYd9gvtGv2XZu/ZYc1pw2NLeUfl9+fEG&#10;ROxu9iiOPp5vw8ehd1k5x8KYyXjYrUAJDfIf/mufrYHF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6g5MMAAADcAAAADwAAAAAAAAAAAAAAAACYAgAAZHJzL2Rv&#10;d25yZXYueG1sUEsFBgAAAAAEAAQA9QAAAIgDA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7L</w:t>
                        </w:r>
                      </w:p>
                    </w:txbxContent>
                  </v:textbox>
                </v:shape>
                <v:shape id="TextBox 314" o:spid="_x0000_s1557" type="#_x0000_t202" style="position:absolute;left:9056;top:4255;width:545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k8MA&#10;AADcAAAADwAAAGRycy9kb3ducmV2LnhtbESPT2vCQBTE7wW/w/IEb3VjQS3RVcQ/4KEXbbw/sq/Z&#10;0OzbkH018dt3CwWPw8z8hllvB9+oO3WxDmxgNs1AEZfB1lwZKD5Pr++goiBbbAKTgQdF2G5GL2vM&#10;bej5QverVCpBOOZowIm0udaxdOQxTkNLnLyv0HmUJLtK2w77BPeNfsuyhfZYc1pw2NLeUfl9/fEG&#10;ROxu9iiOPp5vw8ehd1k5x8KYyXjYrUAJDfIM/7fP1sBy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k8MAAADcAAAADwAAAAAAAAAAAAAAAACYAgAAZHJzL2Rv&#10;d25yZXYueG1sUEsFBgAAAAAEAAQA9QAAAIgDA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6L</w:t>
                        </w:r>
                      </w:p>
                    </w:txbxContent>
                  </v:textbox>
                </v:shape>
                <v:shape id="TextBox 315" o:spid="_x0000_s1558" type="#_x0000_t202" style="position:absolute;left:16120;top:4263;width:5457;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CMIA&#10;AADcAAAADwAAAGRycy9kb3ducmV2LnhtbESPQWvCQBSE74X+h+UJvdWNgk1JXUWqgode1PT+yL5m&#10;g9m3Ifs08d93CwWPw8x8wyzXo2/VjfrYBDYwm2agiKtgG64NlOf96zuoKMgW28Bk4E4R1qvnpyUW&#10;Ngx8pNtJapUgHAs04ES6QutYOfIYp6EjTt5P6D1Kkn2tbY9DgvtWz7PsTXtsOC047OjTUXU5Xb0B&#10;EbuZ3cudj4fv8Ws7uKxaYGnMy2TcfIASGuUR/m8frIE8z+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sIwgAAANwAAAAPAAAAAAAAAAAAAAAAAJgCAABkcnMvZG93&#10;bnJldi54bWxQSwUGAAAAAAQABAD1AAAAhwM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5L</w:t>
                        </w:r>
                      </w:p>
                    </w:txbxContent>
                  </v:textbox>
                </v:shape>
                <v:shape id="TextBox 316" o:spid="_x0000_s1559" type="#_x0000_t202" style="position:absolute;left:22765;top:4262;width:545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Per8A&#10;AADcAAAADwAAAGRycy9kb3ducmV2LnhtbERPS2vCQBC+F/wPywje6saCtURXER/goZfaeB+yYzaY&#10;nQ3ZqYn/3j0IPX5879Vm8I26UxfrwAZm0wwUcRlszZWB4vf4/gUqCrLFJjAZeFCEzXr0tsLchp5/&#10;6H6WSqUQjjkacCJtrnUsHXmM09ASJ+4aOo+SYFdp22Gfwn2jP7LsU3usOTU4bGnnqLyd/7wBEbud&#10;PYqDj6fL8L3vXVbOsTBmMh62S1BCg/yLX+6TNbBY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7w96vwAAANwAAAAPAAAAAAAAAAAAAAAAAJgCAABkcnMvZG93bnJl&#10;di54bWxQSwUGAAAAAAQABAD1AAAAhAM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4L</w:t>
                        </w:r>
                      </w:p>
                    </w:txbxContent>
                  </v:textbox>
                </v:shape>
                <v:shape id="TextBox 317" o:spid="_x0000_s1560" type="#_x0000_t202" style="position:absolute;left:29860;top:4235;width:545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q4cMA&#10;AADcAAAADwAAAGRycy9kb3ducmV2LnhtbESPQWvCQBSE70L/w/IK3nRjwdqmriJVwYMXbXp/ZF+z&#10;odm3Iftq4r93C4LHYWa+YZbrwTfqQl2sAxuYTTNQxGWwNVcGiq/95A1UFGSLTWAycKUI69XTaIm5&#10;DT2f6HKWSiUIxxwNOJE21zqWjjzGaWiJk/cTOo+SZFdp22Gf4L7RL1n2qj3WnBYctvTpqPw9/3kD&#10;InYzuxY7Hw/fw3Hbu6ycY2HM+HnYfIASGuQRvrcP1sBi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Oq4cMAAADcAAAADwAAAAAAAAAAAAAAAACYAgAAZHJzL2Rv&#10;d25yZXYueG1sUEsFBgAAAAAEAAQA9QAAAIgDA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3L</w:t>
                        </w:r>
                      </w:p>
                    </w:txbxContent>
                  </v:textbox>
                </v:shape>
                <v:shape id="TextBox 318" o:spid="_x0000_s1561" type="#_x0000_t202" style="position:absolute;left:36457;top:4259;width:545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zW78A&#10;AADcAAAADwAAAGRycy9kb3ducmV2LnhtbERPTWvCQBC9F/wPywi91Y2CVqKriFbw4EWb3ofsmA1m&#10;Z0N2auK/7x4KHh/ve70dfKMe1MU6sIHpJANFXAZbc2Wg+D5+LEFFQbbYBCYDT4qw3Yze1pjb0POF&#10;HlepVArhmKMBJ9LmWsfSkcc4CS1x4m6h8ygJdpW2HfYp3Dd6lmUL7bHm1OCwpb2j8n799QZE7G76&#10;LL58PP0M50PvsnKOhTHv42G3AiU0yEv87z5ZA5/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THNbvwAAANwAAAAPAAAAAAAAAAAAAAAAAJgCAABkcnMvZG93bnJl&#10;di54bWxQSwUGAAAAAAQABAD1AAAAhAM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2L</w:t>
                        </w:r>
                      </w:p>
                    </w:txbxContent>
                  </v:textbox>
                </v:shape>
                <v:shape id="Straight Arrow Connector 781" o:spid="_x0000_s1562" type="#_x0000_t32" style="position:absolute;left:2635;top:432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u08QAAADcAAAADwAAAGRycy9kb3ducmV2LnhtbESPwWrDMBBE74X8g9hAbo2sHtLUjRKS&#10;kpLSU+P2AxZrLZlYK2OpsfP3VaHQ4zAzb5jNbvKduNIQ28Aa1LIAQVwH07LV8PX5er8GEROywS4w&#10;abhRhN12drfB0oSRz3StkhUZwrFEDS6lvpQy1o48xmXoibPXhMFjynKw0gw4Zrjv5ENRrKTHlvOC&#10;w55eHNWX6ttrmFTj3o9WPdnTTR0+qtX+2JxHrRfzaf8MItGU/sN/7Tej4XGt4PdMP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O7TxAAAANwAAAAPAAAAAAAAAAAA&#10;AAAAAKECAABkcnMvZG93bnJldi54bWxQSwUGAAAAAAQABAD5AAAAkgMAAAAA&#10;" strokecolor="black [3213]" strokeweight="1.5pt">
                  <v:stroke startarrowwidth="narrow" startarrowlength="short" endarrow="block" endarrowwidth="narrow"/>
                </v:shape>
                <v:shape id="Straight Arrow Connector 782" o:spid="_x0000_s1563" type="#_x0000_t32" style="position:absolute;left:9333;top:426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wpMQAAADcAAAADwAAAGRycy9kb3ducmV2LnhtbESPwW7CMBBE70j8g7VIvYETDhRSDKIV&#10;VRGnkvYDVvHGjhqvo9gl4e9xJaQeRzPzRrPdj64VV+pD41lBvshAEFdeN2wUfH+9z9cgQkTW2Hom&#10;BTcKsN9NJ1sstB/4QtcyGpEgHApUYGPsCilDZclhWPiOOHm17x3GJHsjdY9DgrtWLrNsJR02nBYs&#10;dvRmqfopf52CMa/t+Wjyjfm45a+f5epwrC+DUk+z8fACItIY/8OP9kkreF4v4e9MOg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nCkxAAAANwAAAAPAAAAAAAAAAAA&#10;AAAAAKECAABkcnMvZG93bnJldi54bWxQSwUGAAAAAAQABAD5AAAAkgMAAAAA&#10;" strokecolor="black [3213]" strokeweight="1.5pt">
                  <v:stroke startarrowwidth="narrow" startarrowlength="short" endarrow="block" endarrowwidth="narrow"/>
                </v:shape>
                <v:shape id="Straight Arrow Connector 783" o:spid="_x0000_s1564" type="#_x0000_t32" style="position:absolute;left:16450;top:431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bVP8UAAADcAAAADwAAAGRycy9kb3ducmV2LnhtbESPUWvCMBSF34X9h3AHe9O0G6jrjOKG&#10;Q/FJu/2AS3OblDU3pcls/fdGGOzxcM75Dme1GV0rLtSHxrOCfJaBIK68btgo+P76nC5BhIissfVM&#10;Cq4UYLN+mKyw0H7gM13KaESCcChQgY2xK6QMlSWHYeY74uTVvncYk+yN1D0OCe5a+Zxlc+mw4bRg&#10;saMPS9VP+esUjHltjzuTv5r9NX8/lfPtrj4PSj09jts3EJHG+B/+ax+0gsXyBe5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bVP8UAAADcAAAADwAAAAAAAAAA&#10;AAAAAAChAgAAZHJzL2Rvd25yZXYueG1sUEsFBgAAAAAEAAQA+QAAAJMDAAAAAA==&#10;" strokecolor="black [3213]" strokeweight="1.5pt">
                  <v:stroke startarrowwidth="narrow" startarrowlength="short" endarrow="block" endarrowwidth="narrow"/>
                </v:shape>
                <v:shape id="Straight Arrow Connector 784" o:spid="_x0000_s1565" type="#_x0000_t32" style="position:absolute;left:23125;top:4280;width:549;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NS8UAAADcAAAADwAAAGRycy9kb3ducmV2LnhtbESPUWvCMBSF34X9h3AHe9O0Y6jrjOKG&#10;Q/FJu/2AS3OblDU3pcls/fdGGOzxcM75Dme1GV0rLtSHxrOCfJaBIK68btgo+P76nC5BhIissfVM&#10;Cq4UYLN+mKyw0H7gM13KaESCcChQgY2xK6QMlSWHYeY74uTVvncYk+yN1D0OCe5a+Zxlc+mw4bRg&#10;saMPS9VP+esUjHltjzuTv5r9NX8/lfPtrj4PSj09jts3EJHG+B/+ax+0gsXyBe5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9NS8UAAADcAAAADwAAAAAAAAAA&#10;AAAAAAChAgAAZHJzL2Rvd25yZXYueG1sUEsFBgAAAAAEAAQA+QAAAJMDAAAAAA==&#10;" strokecolor="black [3213]" strokeweight="1.5pt">
                  <v:stroke startarrowwidth="narrow" startarrowlength="short" endarrow="block" endarrowwidth="narrow"/>
                </v:shape>
                <v:shape id="Straight Arrow Connector 785" o:spid="_x0000_s1566" type="#_x0000_t32" style="position:absolute;left:30196;top:428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Po0MUAAADcAAAADwAAAGRycy9kb3ducmV2LnhtbESPUWvCMBSF34X9h3AHe9O0g6nrjOKG&#10;Q/FJu/2AS3OblDU3pcls/fdGGOzxcM75Dme1GV0rLtSHxrOCfJaBIK68btgo+P76nC5BhIissfVM&#10;Cq4UYLN+mKyw0H7gM13KaESCcChQgY2xK6QMlSWHYeY74uTVvncYk+yN1D0OCe5a+Zxlc+mw4bRg&#10;saMPS9VP+esUjHltjzuTv5r9NX8/lfPtrj4PSj09jts3EJHG+B/+ax+0gsXyBe5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Po0MUAAADcAAAADwAAAAAAAAAA&#10;AAAAAAChAgAAZHJzL2Rvd25yZXYueG1sUEsFBgAAAAAEAAQA+QAAAJMDAAAAAA==&#10;" strokecolor="black [3213]" strokeweight="1.5pt">
                  <v:stroke startarrowwidth="narrow" startarrowlength="short" endarrow="block" endarrowwidth="narrow"/>
                </v:shape>
                <v:shape id="Straight Arrow Connector 786" o:spid="_x0000_s1567" type="#_x0000_t32" style="position:absolute;left:36790;top:423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F2p8QAAADcAAAADwAAAGRycy9kb3ducmV2LnhtbESPwW7CMBBE75X6D9Yi9Vac9JDSgEG0&#10;AhX1VFI+YBVv7Ih4HcWGhL/HlSr1OJqZN5rVZnKduNIQWs8K8nkGgrj2umWj4PSzf16ACBFZY+eZ&#10;FNwowGb9+LDCUvuRj3StohEJwqFEBTbGvpQy1JYchrnviZPX+MFhTHIwUg84Jrjr5EuWFdJhy2nB&#10;Yk8flupzdXEKpryxXzuTv5nPW/7+XRXbXXMclXqaTdsliEhT/A//tQ9aweuig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XanxAAAANwAAAAPAAAAAAAAAAAA&#10;AAAAAKECAABkcnMvZG93bnJldi54bWxQSwUGAAAAAAQABAD5AAAAkgMAAAAA&#10;" strokecolor="black [3213]" strokeweight="1.5pt">
                  <v:stroke startarrowwidth="narrow" startarrowlength="short" endarrow="block" endarrowwidth="narrow"/>
                </v:shape>
                <v:shape id="Straight Arrow Connector 787" o:spid="_x0000_s1568" type="#_x0000_t32" style="position:absolute;left:43883;top:427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3TPMUAAADcAAAADwAAAGRycy9kb3ducmV2LnhtbESPzWrDMBCE74W+g9hCb43sHPLjRglp&#10;SWnIqXb7AIu1lkytlbGU2Hn7KhDocZiZb5jNbnKduNAQWs8K8lkGgrj2umWj4Of742UFIkRkjZ1n&#10;UnClALvt48MGC+1HLulSRSMShEOBCmyMfSFlqC05DDPfEyev8YPDmORgpB5wTHDXyXmWLaTDltOC&#10;xZ7eLdW/1dkpmPLGng4mX5vPa/72VS32h6YclXp+mvavICJN8T98bx+1guVqCb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3TPMUAAADcAAAADwAAAAAAAAAA&#10;AAAAAAChAgAAZHJzL2Rvd25yZXYueG1sUEsFBgAAAAAEAAQA+QAAAJMDAAAAAA==&#10;" strokecolor="black [3213]" strokeweight="1.5pt">
                  <v:stroke startarrowwidth="narrow" startarrowlength="short" endarrow="block" endarrowwidth="narrow"/>
                </v:shape>
                <v:shape id="Straight Arrow Connector 788" o:spid="_x0000_s1569" type="#_x0000_t32" style="position:absolute;left:50558;top:42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HTsEAAADcAAAADwAAAGRycy9kb3ducmV2LnhtbERPS27CMBDdV+IO1iB1V5ywoJBiEK2o&#10;qFhB2gOM4okdNR5HsSHh9niBxPLp/dfb0bXiSn1oPCvIZxkI4srrho2Cv9/vtyWIEJE1tp5JwY0C&#10;bDeTlzUW2g98pmsZjUghHApUYGPsCilDZclhmPmOOHG17x3GBHsjdY9DCnetnGfZQjpsODVY7OjL&#10;UvVfXpyCMa/tcW/ylTnc8s9Tudjt6/Og1Ot03H2AiDTGp/jh/tEK3pdpbTqTjo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YkdOwQAAANwAAAAPAAAAAAAAAAAAAAAA&#10;AKECAABkcnMvZG93bnJldi54bWxQSwUGAAAAAAQABAD5AAAAjwMAAAAA&#10;" strokecolor="black [3213]" strokeweight="1.5pt">
                  <v:stroke startarrowwidth="narrow" startarrowlength="short" endarrow="block" endarrowwidth="narrow"/>
                </v:shape>
                <v:shape id="Straight Arrow Connector 789" o:spid="_x0000_s1570" type="#_x0000_t32" style="position:absolute;left:57629;top:42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i1cUAAADcAAAADwAAAGRycy9kb3ducmV2LnhtbESPwW7CMBBE70j9B2sr9QZOOFBIMYgi&#10;qlY9kdAPWMUbO2q8jmKXhL+vK1XiOJqZN5rtfnKduNIQWs8K8kUGgrj2umWj4OvyNl+DCBFZY+eZ&#10;FNwowH73MNtiof3IJV2raESCcChQgY2xL6QMtSWHYeF74uQ1fnAYkxyM1AOOCe46ucyylXTYclqw&#10;2NPRUv1d/TgFU97Yz5PJN+b9lr+eq9Xh1JSjUk+P0+EFRKQp3sP/7Q+t4Hm9gb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7i1cUAAADcAAAADwAAAAAAAAAA&#10;AAAAAAChAgAAZHJzL2Rvd25yZXYueG1sUEsFBgAAAAAEAAQA+QAAAJMDAAAAAA==&#10;" strokecolor="black [3213]" strokeweight="1.5pt">
                  <v:stroke startarrowwidth="narrow" startarrowlength="short" endarrow="block" endarrowwidth="narrow"/>
                </v:shape>
                <v:shape id="Straight Arrow Connector 790" o:spid="_x0000_s1571" type="#_x0000_t32" style="position:absolute;left:64222;top:427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3dlcIAAADcAAAADwAAAGRycy9kb3ducmV2LnhtbERPS27CMBDdV+odrEHqDpywoJDiRBRR&#10;teqqhB5gFE/siHgcxS4Jt68Xlbp8ev99Nbte3GgMnWcF+SoDQdx43bFR8H15W25BhIissfdMCu4U&#10;oCofH/ZYaD/xmW51NCKFcChQgY1xKKQMjSWHYeUH4sS1fnQYExyN1CNOKdz1cp1lG+mw49RgcaCj&#10;peZa/zgFc97az5PJd+b9nr9+1ZvDqT1PSj0t5sMLiEhz/Bf/uT+0guddmp/OpCM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3dlcIAAADcAAAADwAAAAAAAAAAAAAA&#10;AAChAgAAZHJzL2Rvd25yZXYueG1sUEsFBgAAAAAEAAQA+QAAAJADAAAAAA==&#10;" strokecolor="black [3213]" strokeweight="1.5pt">
                  <v:stroke startarrowwidth="narrow" startarrowlength="short" endarrow="block" endarrowwidth="narrow"/>
                </v:shape>
                <v:shape id="Straight Arrow Connector 791" o:spid="_x0000_s1572" type="#_x0000_t32" style="position:absolute;left:71292;top:4270;width:549;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4DsQAAADcAAAADwAAAGRycy9kb3ducmV2LnhtbESPwWrDMBBE74X8g9hAbo2sHtLGjRLS&#10;ktDSU+PkAxZrLZlaK2OpsfP3VaHQ4zAzb5jNbvKduNIQ28Aa1LIAQVwH07LVcDkf759AxIRssAtM&#10;Gm4UYbed3W2wNGHkE12rZEWGcCxRg0upL6WMtSOPcRl64uw1YfCYshysNAOOGe47+VAUK+mx5bzg&#10;sKdXR/VX9e01TKpxHwer1vbtpl4+q9X+0JxGrRfzaf8MItGU/sN/7Xej4XGt4PdMP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XgOxAAAANwAAAAPAAAAAAAAAAAA&#10;AAAAAKECAABkcnMvZG93bnJldi54bWxQSwUGAAAAAAQABAD5AAAAkgMAAAAA&#10;" strokecolor="black [3213]" strokeweight="1.5pt">
                  <v:stroke startarrowwidth="narrow" startarrowlength="short" endarrow="block" endarrowwidth="narrow"/>
                </v:shape>
                <v:shape id="Straight Arrow Connector 792" o:spid="_x0000_s1573" type="#_x0000_t32" style="position:absolute;left:78033;top:43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mecQAAADcAAAADwAAAGRycy9kb3ducmV2LnhtbESPwW7CMBBE75X6D9ZW4laccIASMIhW&#10;oCJOJfABq3hjR43XUeyS8Pd1pUocRzPzRrPejq4VN+pD41lBPs1AEFdeN2wUXC+H1zcQISJrbD2T&#10;gjsF2G6en9ZYaD/wmW5lNCJBOBSowMbYFVKGypLDMPUdcfJq3zuMSfZG6h6HBHetnGXZXDpsOC1Y&#10;7OjDUvVd/jgFY17b097kS/N5z9+/yvluX58HpSYv424FItIYH+H/9lErWCxn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Z5xAAAANwAAAAPAAAAAAAAAAAA&#10;AAAAAKECAABkcnMvZG93bnJldi54bWxQSwUGAAAAAAQABAD5AAAAkgMAAAAA&#10;" strokecolor="black [3213]" strokeweight="1.5pt">
                  <v:stroke startarrowwidth="narrow" startarrowlength="short" endarrow="block" endarrowwidth="narrow"/>
                </v:shape>
                <v:shape id="Straight Arrow Connector 793" o:spid="_x0000_s1574" type="#_x0000_t32" style="position:absolute;left:85104;top:43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D4sUAAADcAAAADwAAAGRycy9kb3ducmV2LnhtbESPUWvCMBSF3wf7D+EKe5tpHbhZjeLE&#10;sbEn7fwBl+Y2KTY3pcls/ffLQPDxcM75Dme1GV0rLtSHxrOCfJqBIK68btgoOP18PL+BCBFZY+uZ&#10;FFwpwGb9+LDCQvuBj3QpoxEJwqFABTbGrpAyVJYchqnviJNX+95hTLI3Uvc4JLhr5SzL5tJhw2nB&#10;Ykc7S9W5/HUKxry233uTL8znNX8/lPPtvj4OSj1Nxu0SRKQx3sO39pdW8Lp4gf8z6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9D4sUAAADcAAAADwAAAAAAAAAA&#10;AAAAAAChAgAAZHJzL2Rvd25yZXYueG1sUEsFBgAAAAAEAAQA+QAAAJMDAAAAAA==&#10;" strokecolor="black [3213]" strokeweight="1.5pt">
                  <v:stroke startarrowwidth="narrow" startarrowlength="short" endarrow="block" endarrowwidth="narrow"/>
                </v:shape>
                <w10:wrap type="through"/>
              </v:group>
            </w:pict>
          </mc:Fallback>
        </mc:AlternateContent>
      </w:r>
      <w:r w:rsidR="00E4157C">
        <w:rPr>
          <w:sz w:val="22"/>
        </w:rPr>
        <w:t xml:space="preserve">Spot 3: ____________   </w:t>
      </w:r>
      <w:r w:rsidR="00E4157C" w:rsidRPr="005B79B4">
        <w:rPr>
          <w:sz w:val="22"/>
        </w:rPr>
        <w:sym w:font="Wingdings" w:char="F0A8"/>
      </w:r>
      <w:r w:rsidR="00E4157C">
        <w:rPr>
          <w:sz w:val="22"/>
        </w:rPr>
        <w:t xml:space="preserve"> Pass   </w:t>
      </w:r>
      <w:r w:rsidR="00E4157C" w:rsidRPr="005B79B4">
        <w:rPr>
          <w:sz w:val="22"/>
        </w:rPr>
        <w:sym w:font="Wingdings" w:char="F0A8"/>
      </w:r>
      <w:r w:rsidR="00E4157C">
        <w:rPr>
          <w:sz w:val="22"/>
        </w:rPr>
        <w:t xml:space="preserve"> Fail</w:t>
      </w:r>
      <w:r w:rsidR="00E4157C">
        <w:rPr>
          <w:sz w:val="22"/>
        </w:rPr>
        <w:tab/>
      </w:r>
      <w:r w:rsidR="00E4157C">
        <w:rPr>
          <w:sz w:val="22"/>
        </w:rPr>
        <w:tab/>
        <w:t xml:space="preserve">Spot 4: ____________   </w:t>
      </w:r>
      <w:r w:rsidR="00E4157C" w:rsidRPr="005B79B4">
        <w:rPr>
          <w:sz w:val="22"/>
        </w:rPr>
        <w:sym w:font="Wingdings" w:char="F0A8"/>
      </w:r>
      <w:r w:rsidR="00E4157C">
        <w:rPr>
          <w:sz w:val="22"/>
        </w:rPr>
        <w:t xml:space="preserve"> Pass   </w:t>
      </w:r>
      <w:r w:rsidR="00E4157C" w:rsidRPr="005B79B4">
        <w:rPr>
          <w:sz w:val="22"/>
        </w:rPr>
        <w:sym w:font="Wingdings" w:char="F0A8"/>
      </w:r>
      <w:r w:rsidR="00E4157C">
        <w:rPr>
          <w:sz w:val="22"/>
        </w:rPr>
        <w:t xml:space="preserve"> Fail</w:t>
      </w:r>
    </w:p>
    <w:p w:rsidR="00E4157C" w:rsidRPr="00235210" w:rsidRDefault="00E4157C" w:rsidP="00E4157C">
      <w:pPr>
        <w:rPr>
          <w:sz w:val="6"/>
        </w:rPr>
      </w:pPr>
    </w:p>
    <w:p w:rsidR="00E4157C" w:rsidRDefault="00E4157C" w:rsidP="00E4157C">
      <w:pPr>
        <w:rPr>
          <w:sz w:val="22"/>
        </w:rPr>
      </w:pPr>
      <w:r>
        <w:rPr>
          <w:sz w:val="22"/>
        </w:rPr>
        <w:t>Around bolt-holes on field-side</w:t>
      </w:r>
    </w:p>
    <w:p w:rsidR="00E4157C" w:rsidRDefault="00E4157C" w:rsidP="00E4157C">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szCs w:val="10"/>
        </w:rPr>
      </w:pPr>
    </w:p>
    <w:p w:rsidR="00E4157C" w:rsidRDefault="00E4157C" w:rsidP="00E4157C">
      <w:pPr>
        <w:rPr>
          <w:sz w:val="22"/>
        </w:rPr>
      </w:pPr>
      <w:r>
        <w:rPr>
          <w:sz w:val="22"/>
        </w:rPr>
        <w:t>Around post attachment holes on traffic-side</w:t>
      </w:r>
    </w:p>
    <w:p w:rsidR="00E4157C" w:rsidRDefault="00E4157C" w:rsidP="00E4157C">
      <w:pPr>
        <w:rPr>
          <w:sz w:val="22"/>
        </w:rPr>
      </w:pPr>
      <w:r>
        <w:rPr>
          <w:sz w:val="22"/>
        </w:rPr>
        <w:t xml:space="preserve">Spot 9: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235210">
      <w:pPr>
        <w:rPr>
          <w:sz w:val="22"/>
        </w:rPr>
      </w:pPr>
    </w:p>
    <w:p w:rsidR="00452A12" w:rsidRPr="00235210" w:rsidRDefault="00452A12" w:rsidP="00452A12">
      <w:pPr>
        <w:rPr>
          <w:b/>
          <w:sz w:val="22"/>
        </w:rPr>
      </w:pPr>
      <w:r w:rsidRPr="00235210">
        <w:rPr>
          <w:b/>
          <w:sz w:val="22"/>
        </w:rPr>
        <w:t xml:space="preserve">Area </w:t>
      </w:r>
      <w:r>
        <w:rPr>
          <w:b/>
          <w:sz w:val="22"/>
        </w:rPr>
        <w:t>2L</w:t>
      </w:r>
      <w:r w:rsidRPr="00235210">
        <w:rPr>
          <w:b/>
          <w:sz w:val="22"/>
        </w:rPr>
        <w:t xml:space="preserve"> thicknesses:</w:t>
      </w:r>
    </w:p>
    <w:p w:rsidR="00452A12" w:rsidRPr="00235210" w:rsidRDefault="00452A12" w:rsidP="00452A12">
      <w:pPr>
        <w:rPr>
          <w:sz w:val="6"/>
          <w:szCs w:val="10"/>
        </w:rPr>
      </w:pPr>
    </w:p>
    <w:p w:rsidR="00452A12" w:rsidRDefault="00452A12" w:rsidP="00452A12">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p>
    <w:p w:rsidR="00E4157C" w:rsidRPr="00235210" w:rsidRDefault="00E4157C" w:rsidP="00E4157C">
      <w:pPr>
        <w:rPr>
          <w:b/>
          <w:sz w:val="22"/>
        </w:rPr>
      </w:pPr>
      <w:r w:rsidRPr="00235210">
        <w:rPr>
          <w:b/>
          <w:sz w:val="22"/>
        </w:rPr>
        <w:t xml:space="preserve">Area </w:t>
      </w:r>
      <w:r>
        <w:rPr>
          <w:b/>
          <w:sz w:val="22"/>
        </w:rPr>
        <w:t>3L</w:t>
      </w:r>
      <w:r w:rsidRPr="00235210">
        <w:rPr>
          <w:b/>
          <w:sz w:val="22"/>
        </w:rPr>
        <w:t xml:space="preserve"> thicknesses:</w:t>
      </w:r>
    </w:p>
    <w:p w:rsidR="00E4157C" w:rsidRPr="00235210" w:rsidRDefault="00E4157C" w:rsidP="00E4157C">
      <w:pPr>
        <w:rPr>
          <w:sz w:val="6"/>
          <w:szCs w:val="10"/>
        </w:rPr>
      </w:pPr>
    </w:p>
    <w:p w:rsidR="00E4157C" w:rsidRDefault="00E4157C" w:rsidP="00E4157C">
      <w:pPr>
        <w:rPr>
          <w:sz w:val="22"/>
        </w:rPr>
      </w:pPr>
      <w:r>
        <w:rPr>
          <w:sz w:val="22"/>
        </w:rPr>
        <w:t>Around bolt-holes on traffic-side</w:t>
      </w:r>
    </w:p>
    <w:p w:rsidR="00E4157C" w:rsidRDefault="00E4157C" w:rsidP="00E4157C">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rPr>
      </w:pPr>
    </w:p>
    <w:p w:rsidR="00E4157C" w:rsidRDefault="00E4157C" w:rsidP="00E4157C">
      <w:pPr>
        <w:rPr>
          <w:sz w:val="22"/>
        </w:rPr>
      </w:pPr>
      <w:r>
        <w:rPr>
          <w:sz w:val="22"/>
        </w:rPr>
        <w:t>Around bolt-holes on field-side</w:t>
      </w:r>
    </w:p>
    <w:p w:rsidR="00E4157C" w:rsidRDefault="00E4157C" w:rsidP="00E4157C">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szCs w:val="10"/>
        </w:rPr>
      </w:pPr>
    </w:p>
    <w:p w:rsidR="00E4157C" w:rsidRDefault="00E4157C" w:rsidP="00E4157C">
      <w:pPr>
        <w:rPr>
          <w:sz w:val="22"/>
        </w:rPr>
      </w:pPr>
      <w:r>
        <w:rPr>
          <w:sz w:val="22"/>
        </w:rPr>
        <w:t>Around post attachment holes on traffic-side</w:t>
      </w:r>
    </w:p>
    <w:p w:rsidR="00E4157C" w:rsidRDefault="00E4157C" w:rsidP="00E4157C">
      <w:pPr>
        <w:rPr>
          <w:sz w:val="22"/>
        </w:rPr>
      </w:pPr>
      <w:r>
        <w:rPr>
          <w:sz w:val="22"/>
        </w:rPr>
        <w:t xml:space="preserve">Spot 9: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235210">
      <w:pPr>
        <w:rPr>
          <w:sz w:val="22"/>
        </w:rPr>
      </w:pPr>
    </w:p>
    <w:p w:rsidR="00452A12" w:rsidRPr="00235210" w:rsidRDefault="00452A12" w:rsidP="00452A12">
      <w:pPr>
        <w:rPr>
          <w:b/>
          <w:sz w:val="22"/>
        </w:rPr>
      </w:pPr>
      <w:r w:rsidRPr="00235210">
        <w:rPr>
          <w:b/>
          <w:sz w:val="22"/>
        </w:rPr>
        <w:t xml:space="preserve">Area </w:t>
      </w:r>
      <w:r>
        <w:rPr>
          <w:b/>
          <w:sz w:val="22"/>
        </w:rPr>
        <w:t>4L</w:t>
      </w:r>
      <w:r w:rsidRPr="00235210">
        <w:rPr>
          <w:b/>
          <w:sz w:val="22"/>
        </w:rPr>
        <w:t xml:space="preserve"> thicknesses:</w:t>
      </w:r>
    </w:p>
    <w:p w:rsidR="00452A12" w:rsidRPr="00235210" w:rsidRDefault="00452A12" w:rsidP="00452A12">
      <w:pPr>
        <w:rPr>
          <w:sz w:val="6"/>
          <w:szCs w:val="10"/>
        </w:rPr>
      </w:pPr>
    </w:p>
    <w:p w:rsidR="00452A12" w:rsidRDefault="00452A12" w:rsidP="00452A12">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p>
    <w:p w:rsidR="00452A12" w:rsidRDefault="00452A12" w:rsidP="00452A12">
      <w:pPr>
        <w:rPr>
          <w:sz w:val="22"/>
        </w:rPr>
      </w:pPr>
      <w:r>
        <w:rPr>
          <w:sz w:val="22"/>
        </w:rPr>
        <w:br w:type="page"/>
      </w:r>
    </w:p>
    <w:p w:rsidR="0087365E" w:rsidRDefault="0087365E" w:rsidP="00452A12">
      <w:pPr>
        <w:rPr>
          <w:b/>
          <w:sz w:val="22"/>
        </w:rPr>
      </w:pPr>
    </w:p>
    <w:p w:rsidR="0087365E" w:rsidRDefault="0087365E" w:rsidP="00452A12">
      <w:pPr>
        <w:rPr>
          <w:b/>
          <w:sz w:val="22"/>
        </w:rPr>
      </w:pPr>
    </w:p>
    <w:p w:rsidR="0087365E" w:rsidRDefault="0087365E" w:rsidP="00452A12">
      <w:pPr>
        <w:rPr>
          <w:b/>
          <w:sz w:val="22"/>
        </w:rPr>
      </w:pPr>
      <w:r w:rsidRPr="00514A74">
        <w:rPr>
          <w:noProof/>
        </w:rPr>
        <mc:AlternateContent>
          <mc:Choice Requires="wps">
            <w:drawing>
              <wp:anchor distT="0" distB="0" distL="114300" distR="114300" simplePos="0" relativeHeight="251670528" behindDoc="0" locked="0" layoutInCell="1" allowOverlap="1" wp14:anchorId="44ADF7C5" wp14:editId="610727E4">
                <wp:simplePos x="0" y="0"/>
                <wp:positionH relativeFrom="column">
                  <wp:posOffset>3561715</wp:posOffset>
                </wp:positionH>
                <wp:positionV relativeFrom="paragraph">
                  <wp:posOffset>31394</wp:posOffset>
                </wp:positionV>
                <wp:extent cx="1605280" cy="434340"/>
                <wp:effectExtent l="0" t="0" r="0" b="3810"/>
                <wp:wrapNone/>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34340"/>
                        </a:xfrm>
                        <a:prstGeom prst="rect">
                          <a:avLst/>
                        </a:prstGeom>
                        <a:solidFill>
                          <a:schemeClr val="bg1">
                            <a:lumMod val="75000"/>
                          </a:schemeClr>
                        </a:solidFill>
                        <a:ln w="9525">
                          <a:noFill/>
                          <a:miter lim="800000"/>
                          <a:headEnd/>
                          <a:tailEnd/>
                        </a:ln>
                      </wps:spPr>
                      <wps:txbx>
                        <w:txbxContent>
                          <w:p w:rsidR="001F17D0" w:rsidRPr="00514A74" w:rsidRDefault="001F17D0" w:rsidP="0087365E">
                            <w:pPr>
                              <w:rPr>
                                <w:b/>
                              </w:rPr>
                            </w:pPr>
                            <w:r w:rsidRPr="00514A74">
                              <w:rPr>
                                <w:b/>
                              </w:rPr>
                              <w:t>Fail Thickness:</w:t>
                            </w:r>
                          </w:p>
                          <w:p w:rsidR="001F17D0" w:rsidRPr="00514A74" w:rsidRDefault="001F17D0" w:rsidP="0087365E">
                            <w:pPr>
                              <w:rPr>
                                <w:b/>
                              </w:rPr>
                            </w:pPr>
                            <w:r w:rsidRPr="00514A74">
                              <w:rPr>
                                <w:b/>
                              </w:rPr>
                              <w:t>Less than 0.096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75" type="#_x0000_t202" style="position:absolute;margin-left:280.45pt;margin-top:2.45pt;width:126.4pt;height:3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" fillcolor="#bfbfbf [2412]" stroked="f">
                <v:textbox>
                  <w:txbxContent>
                    <w:p w:rsidR="001F17D0" w:rsidRPr="00514A74" w:rsidRDefault="001F17D0" w:rsidP="0087365E">
                      <w:pPr>
                        <w:rPr>
                          <w:b/>
                        </w:rPr>
                      </w:pPr>
                      <w:r w:rsidRPr="00514A74">
                        <w:rPr>
                          <w:b/>
                        </w:rPr>
                        <w:t>Fail Thickness:</w:t>
                      </w:r>
                    </w:p>
                    <w:p w:rsidR="001F17D0" w:rsidRPr="00514A74" w:rsidRDefault="001F17D0" w:rsidP="0087365E">
                      <w:pPr>
                        <w:rPr>
                          <w:b/>
                        </w:rPr>
                      </w:pPr>
                      <w:r w:rsidRPr="00514A74">
                        <w:rPr>
                          <w:b/>
                        </w:rPr>
                        <w:t>Less than 0.096 inch</w:t>
                      </w:r>
                    </w:p>
                  </w:txbxContent>
                </v:textbox>
              </v:shape>
            </w:pict>
          </mc:Fallback>
        </mc:AlternateContent>
      </w:r>
    </w:p>
    <w:p w:rsidR="00452A12" w:rsidRPr="00235210" w:rsidRDefault="00452A12" w:rsidP="00452A12">
      <w:pPr>
        <w:rPr>
          <w:b/>
          <w:sz w:val="22"/>
        </w:rPr>
      </w:pPr>
      <w:r w:rsidRPr="00235210">
        <w:rPr>
          <w:b/>
          <w:sz w:val="22"/>
        </w:rPr>
        <w:t xml:space="preserve">Area </w:t>
      </w:r>
      <w:r>
        <w:rPr>
          <w:b/>
          <w:sz w:val="22"/>
        </w:rPr>
        <w:t>5L</w:t>
      </w:r>
      <w:r w:rsidRPr="00235210">
        <w:rPr>
          <w:b/>
          <w:sz w:val="22"/>
        </w:rPr>
        <w:t xml:space="preserve"> thicknesses:</w:t>
      </w:r>
    </w:p>
    <w:p w:rsidR="00452A12" w:rsidRPr="00235210" w:rsidRDefault="00452A12" w:rsidP="00452A12">
      <w:pPr>
        <w:rPr>
          <w:sz w:val="6"/>
          <w:szCs w:val="10"/>
        </w:rPr>
      </w:pPr>
    </w:p>
    <w:p w:rsidR="00452A12" w:rsidRDefault="00452A12" w:rsidP="00452A12">
      <w:pPr>
        <w:rPr>
          <w:sz w:val="22"/>
        </w:rPr>
      </w:pPr>
      <w:r>
        <w:rPr>
          <w:sz w:val="22"/>
        </w:rPr>
        <w:t>Around bolt-holes on traffic-side</w:t>
      </w:r>
    </w:p>
    <w:p w:rsidR="00452A12" w:rsidRDefault="00452A12" w:rsidP="00452A12">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Pr="00235210" w:rsidRDefault="00452A12" w:rsidP="00452A12">
      <w:pPr>
        <w:rPr>
          <w:sz w:val="6"/>
        </w:rPr>
      </w:pPr>
    </w:p>
    <w:p w:rsidR="00452A12" w:rsidRDefault="00452A12" w:rsidP="00452A12">
      <w:pPr>
        <w:rPr>
          <w:sz w:val="22"/>
        </w:rPr>
      </w:pPr>
      <w:r>
        <w:rPr>
          <w:sz w:val="22"/>
        </w:rPr>
        <w:t>Around bolt-holes on field-side</w:t>
      </w:r>
    </w:p>
    <w:p w:rsidR="00452A12" w:rsidRDefault="00452A12" w:rsidP="00452A12">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Pr="00235210" w:rsidRDefault="00452A12" w:rsidP="00452A12">
      <w:pPr>
        <w:rPr>
          <w:sz w:val="6"/>
          <w:szCs w:val="10"/>
        </w:rPr>
      </w:pPr>
    </w:p>
    <w:p w:rsidR="00452A12" w:rsidRDefault="00452A12" w:rsidP="00452A12">
      <w:pPr>
        <w:rPr>
          <w:sz w:val="22"/>
        </w:rPr>
      </w:pPr>
      <w:r>
        <w:rPr>
          <w:sz w:val="22"/>
        </w:rPr>
        <w:t>Around post attachment holes on traffic-side</w:t>
      </w:r>
    </w:p>
    <w:p w:rsidR="00452A12" w:rsidRDefault="00452A12" w:rsidP="00452A12">
      <w:pPr>
        <w:rPr>
          <w:sz w:val="22"/>
        </w:rPr>
      </w:pPr>
      <w:r>
        <w:rPr>
          <w:sz w:val="22"/>
        </w:rPr>
        <w:t xml:space="preserve">Spot 9: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p>
    <w:p w:rsidR="00452A12" w:rsidRPr="00235210" w:rsidRDefault="00452A12" w:rsidP="00452A12">
      <w:pPr>
        <w:rPr>
          <w:b/>
          <w:sz w:val="22"/>
        </w:rPr>
      </w:pPr>
      <w:r w:rsidRPr="00235210">
        <w:rPr>
          <w:b/>
          <w:sz w:val="22"/>
        </w:rPr>
        <w:t xml:space="preserve">Area </w:t>
      </w:r>
      <w:r>
        <w:rPr>
          <w:b/>
          <w:sz w:val="22"/>
        </w:rPr>
        <w:t>6L</w:t>
      </w:r>
      <w:r w:rsidRPr="00235210">
        <w:rPr>
          <w:b/>
          <w:sz w:val="22"/>
        </w:rPr>
        <w:t xml:space="preserve"> thicknesses:</w:t>
      </w:r>
    </w:p>
    <w:p w:rsidR="00452A12" w:rsidRPr="00235210" w:rsidRDefault="00452A12" w:rsidP="00452A12">
      <w:pPr>
        <w:rPr>
          <w:sz w:val="6"/>
          <w:szCs w:val="10"/>
        </w:rPr>
      </w:pPr>
    </w:p>
    <w:p w:rsidR="00452A12" w:rsidRDefault="00452A12" w:rsidP="00452A12">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52A12" w:rsidRDefault="00452A12" w:rsidP="00452A12">
      <w:pPr>
        <w:rPr>
          <w:sz w:val="22"/>
        </w:rPr>
      </w:pPr>
    </w:p>
    <w:p w:rsidR="00E4157C" w:rsidRPr="00235210" w:rsidRDefault="00E4157C" w:rsidP="00452A12">
      <w:pPr>
        <w:rPr>
          <w:b/>
          <w:sz w:val="22"/>
        </w:rPr>
      </w:pPr>
      <w:r w:rsidRPr="00235210">
        <w:rPr>
          <w:b/>
          <w:sz w:val="22"/>
        </w:rPr>
        <w:t xml:space="preserve">Area </w:t>
      </w:r>
      <w:r>
        <w:rPr>
          <w:b/>
          <w:sz w:val="22"/>
        </w:rPr>
        <w:t>7L</w:t>
      </w:r>
      <w:r w:rsidRPr="00235210">
        <w:rPr>
          <w:b/>
          <w:sz w:val="22"/>
        </w:rPr>
        <w:t xml:space="preserve"> thicknesses:</w:t>
      </w:r>
    </w:p>
    <w:p w:rsidR="00E4157C" w:rsidRPr="00235210" w:rsidRDefault="00E4157C" w:rsidP="00E4157C">
      <w:pPr>
        <w:rPr>
          <w:sz w:val="6"/>
          <w:szCs w:val="10"/>
        </w:rPr>
      </w:pPr>
    </w:p>
    <w:p w:rsidR="00E4157C" w:rsidRDefault="00E4157C" w:rsidP="00E4157C">
      <w:pPr>
        <w:rPr>
          <w:sz w:val="22"/>
        </w:rPr>
      </w:pPr>
      <w:r>
        <w:rPr>
          <w:sz w:val="22"/>
        </w:rPr>
        <w:t>Around bolt-holes on traffic-side</w:t>
      </w:r>
    </w:p>
    <w:p w:rsidR="00E4157C" w:rsidRDefault="00E4157C" w:rsidP="00E4157C">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rPr>
      </w:pPr>
    </w:p>
    <w:p w:rsidR="00E4157C" w:rsidRDefault="00E4157C" w:rsidP="00E4157C">
      <w:pPr>
        <w:rPr>
          <w:sz w:val="22"/>
        </w:rPr>
      </w:pPr>
      <w:r>
        <w:rPr>
          <w:sz w:val="22"/>
        </w:rPr>
        <w:t>Around bolt-holes on field-side</w:t>
      </w:r>
    </w:p>
    <w:p w:rsidR="00E4157C" w:rsidRDefault="00E4157C" w:rsidP="00E4157C">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Default="00E4157C" w:rsidP="00E4157C">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E4157C" w:rsidRPr="00235210" w:rsidRDefault="00E4157C" w:rsidP="00E4157C">
      <w:pPr>
        <w:rPr>
          <w:sz w:val="6"/>
          <w:szCs w:val="10"/>
        </w:rPr>
      </w:pPr>
    </w:p>
    <w:p w:rsidR="00E4157C" w:rsidRDefault="0087365E" w:rsidP="00E4157C">
      <w:pPr>
        <w:rPr>
          <w:sz w:val="22"/>
        </w:rPr>
      </w:pPr>
      <w:r w:rsidRPr="005242D4">
        <w:rPr>
          <w:noProof/>
          <w:sz w:val="22"/>
        </w:rPr>
        <mc:AlternateContent>
          <mc:Choice Requires="wpg">
            <w:drawing>
              <wp:anchor distT="0" distB="0" distL="114300" distR="114300" simplePos="0" relativeHeight="251660288" behindDoc="1" locked="0" layoutInCell="1" allowOverlap="1" wp14:anchorId="5E8846AB" wp14:editId="2D0C04F5">
                <wp:simplePos x="0" y="0"/>
                <wp:positionH relativeFrom="column">
                  <wp:posOffset>1418590</wp:posOffset>
                </wp:positionH>
                <wp:positionV relativeFrom="paragraph">
                  <wp:posOffset>100965</wp:posOffset>
                </wp:positionV>
                <wp:extent cx="8998585" cy="950595"/>
                <wp:effectExtent l="0" t="0" r="0" b="16510"/>
                <wp:wrapThrough wrapText="bothSides">
                  <wp:wrapPolygon edited="0">
                    <wp:start x="20949" y="6825"/>
                    <wp:lineTo x="20812" y="6825"/>
                    <wp:lineTo x="20126" y="5093"/>
                    <wp:lineTo x="19349" y="5093"/>
                    <wp:lineTo x="18663" y="6392"/>
                    <wp:lineTo x="18617" y="6392"/>
                    <wp:lineTo x="17931" y="5093"/>
                    <wp:lineTo x="16422" y="5093"/>
                    <wp:lineTo x="15736" y="6825"/>
                    <wp:lineTo x="15691" y="6825"/>
                    <wp:lineTo x="15005" y="5093"/>
                    <wp:lineTo x="14227" y="5093"/>
                    <wp:lineTo x="13541" y="6825"/>
                    <wp:lineTo x="13496" y="6825"/>
                    <wp:lineTo x="12810" y="5093"/>
                    <wp:lineTo x="11301" y="5093"/>
                    <wp:lineTo x="10615" y="6825"/>
                    <wp:lineTo x="10569" y="6392"/>
                    <wp:lineTo x="9883" y="5093"/>
                    <wp:lineTo x="9106" y="5093"/>
                    <wp:lineTo x="8420" y="6825"/>
                    <wp:lineTo x="8374" y="6825"/>
                    <wp:lineTo x="7688" y="5093"/>
                    <wp:lineTo x="6179" y="5093"/>
                    <wp:lineTo x="5493" y="6392"/>
                    <wp:lineTo x="5448" y="6392"/>
                    <wp:lineTo x="4762" y="5093"/>
                    <wp:lineTo x="3984" y="5093"/>
                    <wp:lineTo x="3298" y="6825"/>
                    <wp:lineTo x="3253" y="6825"/>
                    <wp:lineTo x="2567" y="5093"/>
                    <wp:lineTo x="1058" y="5093"/>
                    <wp:lineTo x="372" y="2929"/>
                    <wp:lineTo x="6" y="6392"/>
                    <wp:lineTo x="6" y="6825"/>
                    <wp:lineTo x="6" y="10288"/>
                    <wp:lineTo x="6" y="10721"/>
                    <wp:lineTo x="372" y="21109"/>
                    <wp:lineTo x="20949" y="21109"/>
                    <wp:lineTo x="20949" y="6825"/>
                  </wp:wrapPolygon>
                </wp:wrapThrough>
                <wp:docPr id="794" name="Group 336"/>
                <wp:cNvGraphicFramePr/>
                <a:graphic xmlns:a="http://schemas.openxmlformats.org/drawingml/2006/main">
                  <a:graphicData uri="http://schemas.microsoft.com/office/word/2010/wordprocessingGroup">
                    <wpg:wgp>
                      <wpg:cNvGrpSpPr/>
                      <wpg:grpSpPr>
                        <a:xfrm rot="16200000">
                          <a:off x="0" y="0"/>
                          <a:ext cx="8998585" cy="950595"/>
                          <a:chOff x="0" y="0"/>
                          <a:chExt cx="8991600" cy="946150"/>
                        </a:xfrm>
                      </wpg:grpSpPr>
                      <wps:wsp>
                        <wps:cNvPr id="795" name="Rectangle 795"/>
                        <wps:cNvSpPr/>
                        <wps:spPr>
                          <a:xfrm>
                            <a:off x="200466" y="31896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796" name="Rectangle 796"/>
                        <wps:cNvSpPr/>
                        <wps:spPr>
                          <a:xfrm>
                            <a:off x="1582616" y="3201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797" name="Rectangle 797"/>
                        <wps:cNvSpPr/>
                        <wps:spPr>
                          <a:xfrm>
                            <a:off x="2954216" y="3160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798" name="Rectangle 798"/>
                        <wps:cNvSpPr/>
                        <wps:spPr>
                          <a:xfrm>
                            <a:off x="4327574" y="3160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799" name="Rectangle 799"/>
                        <wps:cNvSpPr/>
                        <wps:spPr>
                          <a:xfrm>
                            <a:off x="5697416" y="31134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0" name="Rectangle 800"/>
                        <wps:cNvSpPr/>
                        <wps:spPr>
                          <a:xfrm>
                            <a:off x="7070774" y="311346"/>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1" name="Rectangle 801"/>
                        <wps:cNvSpPr/>
                        <wps:spPr>
                          <a:xfrm>
                            <a:off x="8438857" y="32013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2" name="Rectangle 802"/>
                        <wps:cNvSpPr/>
                        <wps:spPr>
                          <a:xfrm>
                            <a:off x="870440"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3" name="Rectangle 803"/>
                        <wps:cNvSpPr/>
                        <wps:spPr>
                          <a:xfrm>
                            <a:off x="2252590" y="32131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4" name="Rectangle 804"/>
                        <wps:cNvSpPr/>
                        <wps:spPr>
                          <a:xfrm>
                            <a:off x="3624190" y="31721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5" name="Rectangle 805"/>
                        <wps:cNvSpPr/>
                        <wps:spPr>
                          <a:xfrm>
                            <a:off x="4997548" y="30959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6" name="Rectangle 806"/>
                        <wps:cNvSpPr/>
                        <wps:spPr>
                          <a:xfrm>
                            <a:off x="6367390"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7" name="Rectangle 807"/>
                        <wps:cNvSpPr/>
                        <wps:spPr>
                          <a:xfrm>
                            <a:off x="7740748" y="312518"/>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8" name="Rectangle 808"/>
                        <wps:cNvSpPr/>
                        <wps:spPr>
                          <a:xfrm>
                            <a:off x="0" y="336550"/>
                            <a:ext cx="86868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09" name="Rectangle 809"/>
                        <wps:cNvSpPr/>
                        <wps:spPr>
                          <a:xfrm>
                            <a:off x="152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10" name="Rectangle 810"/>
                        <wps:cNvSpPr/>
                        <wps:spPr>
                          <a:xfrm>
                            <a:off x="42672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11" name="Rectangle 811"/>
                        <wps:cNvSpPr/>
                        <wps:spPr>
                          <a:xfrm>
                            <a:off x="28956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12" name="Rectangle 812"/>
                        <wps:cNvSpPr/>
                        <wps:spPr>
                          <a:xfrm>
                            <a:off x="1524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13" name="Rectangle 813"/>
                        <wps:cNvSpPr/>
                        <wps:spPr>
                          <a:xfrm>
                            <a:off x="56388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14" name="Rectangle 814"/>
                        <wps:cNvSpPr/>
                        <wps:spPr>
                          <a:xfrm>
                            <a:off x="8382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15" name="Rectangle 815"/>
                        <wps:cNvSpPr/>
                        <wps:spPr>
                          <a:xfrm>
                            <a:off x="7010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816" name="Rectangle 816"/>
                        <wps:cNvSpPr/>
                        <wps:spPr>
                          <a:xfrm>
                            <a:off x="0" y="763587"/>
                            <a:ext cx="8686800" cy="182563"/>
                          </a:xfrm>
                          <a:prstGeom prst="rect">
                            <a:avLst/>
                          </a:prstGeom>
                          <a:pattFill prst="lgConfetti">
                            <a:fgClr>
                              <a:schemeClr val="tx1"/>
                            </a:fgClr>
                            <a:bgClr>
                              <a:schemeClr val="bg1"/>
                            </a:bgClr>
                          </a:patt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g:grpSp>
                        <wpg:cNvPr id="817" name="Group 817"/>
                        <wpg:cNvGrpSpPr/>
                        <wpg:grpSpPr>
                          <a:xfrm>
                            <a:off x="212115" y="365125"/>
                            <a:ext cx="34070" cy="19050"/>
                            <a:chOff x="212115" y="365125"/>
                            <a:chExt cx="34070" cy="19050"/>
                          </a:xfrm>
                        </wpg:grpSpPr>
                        <wps:wsp>
                          <wps:cNvPr id="818" name="Straight Connector 818"/>
                          <wps:cNvCnPr/>
                          <wps:spPr>
                            <a:xfrm>
                              <a:off x="212115"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9" name="Straight Connector 819"/>
                          <wps:cNvCnPr/>
                          <wps:spPr>
                            <a:xfrm flipV="1">
                              <a:off x="229518"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0" name="Group 820"/>
                        <wpg:cNvGrpSpPr/>
                        <wpg:grpSpPr>
                          <a:xfrm>
                            <a:off x="877941" y="367509"/>
                            <a:ext cx="34070" cy="19050"/>
                            <a:chOff x="877941" y="367509"/>
                            <a:chExt cx="34070" cy="19050"/>
                          </a:xfrm>
                        </wpg:grpSpPr>
                        <wps:wsp>
                          <wps:cNvPr id="821" name="Straight Connector 821"/>
                          <wps:cNvCnPr/>
                          <wps:spPr>
                            <a:xfrm>
                              <a:off x="877941" y="377034"/>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2" name="Straight Connector 822"/>
                          <wps:cNvCnPr/>
                          <wps:spPr>
                            <a:xfrm flipV="1">
                              <a:off x="895344" y="367509"/>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3" name="Group 823"/>
                        <wpg:cNvGrpSpPr/>
                        <wpg:grpSpPr>
                          <a:xfrm>
                            <a:off x="1590866" y="365125"/>
                            <a:ext cx="34070" cy="19050"/>
                            <a:chOff x="1590866" y="365125"/>
                            <a:chExt cx="34070" cy="19050"/>
                          </a:xfrm>
                        </wpg:grpSpPr>
                        <wps:wsp>
                          <wps:cNvPr id="824" name="Straight Connector 824"/>
                          <wps:cNvCnPr/>
                          <wps:spPr>
                            <a:xfrm>
                              <a:off x="1590866"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5" name="Straight Connector 825"/>
                          <wps:cNvCnPr/>
                          <wps:spPr>
                            <a:xfrm flipV="1">
                              <a:off x="1608269"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6" name="Group 826"/>
                        <wpg:cNvGrpSpPr/>
                        <wpg:grpSpPr>
                          <a:xfrm>
                            <a:off x="2259073" y="367509"/>
                            <a:ext cx="34070" cy="19050"/>
                            <a:chOff x="2259073" y="367509"/>
                            <a:chExt cx="34070" cy="19050"/>
                          </a:xfrm>
                        </wpg:grpSpPr>
                        <wps:wsp>
                          <wps:cNvPr id="827" name="Straight Connector 827"/>
                          <wps:cNvCnPr/>
                          <wps:spPr>
                            <a:xfrm>
                              <a:off x="2259073" y="377034"/>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8" name="Straight Connector 828"/>
                          <wps:cNvCnPr/>
                          <wps:spPr>
                            <a:xfrm flipV="1">
                              <a:off x="2276476" y="367509"/>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9" name="Group 829"/>
                        <wpg:cNvGrpSpPr/>
                        <wpg:grpSpPr>
                          <a:xfrm>
                            <a:off x="2962466" y="362741"/>
                            <a:ext cx="34070" cy="19050"/>
                            <a:chOff x="2962466" y="362741"/>
                            <a:chExt cx="34070" cy="19050"/>
                          </a:xfrm>
                        </wpg:grpSpPr>
                        <wps:wsp>
                          <wps:cNvPr id="830" name="Straight Connector 830"/>
                          <wps:cNvCnPr/>
                          <wps:spPr>
                            <a:xfrm>
                              <a:off x="2962466" y="372266"/>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1" name="Straight Connector 831"/>
                          <wps:cNvCnPr/>
                          <wps:spPr>
                            <a:xfrm flipV="1">
                              <a:off x="2979869" y="362741"/>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2" name="Group 832"/>
                        <wpg:cNvGrpSpPr/>
                        <wpg:grpSpPr>
                          <a:xfrm>
                            <a:off x="3628292" y="365125"/>
                            <a:ext cx="34070" cy="19050"/>
                            <a:chOff x="3628292" y="365125"/>
                            <a:chExt cx="34070" cy="19050"/>
                          </a:xfrm>
                        </wpg:grpSpPr>
                        <wps:wsp>
                          <wps:cNvPr id="833" name="Straight Connector 833"/>
                          <wps:cNvCnPr/>
                          <wps:spPr>
                            <a:xfrm>
                              <a:off x="3628292"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4" name="Straight Connector 834"/>
                          <wps:cNvCnPr/>
                          <wps:spPr>
                            <a:xfrm flipV="1">
                              <a:off x="3645695"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5" name="Group 835"/>
                        <wpg:cNvGrpSpPr/>
                        <wpg:grpSpPr>
                          <a:xfrm>
                            <a:off x="4334066" y="367503"/>
                            <a:ext cx="34070" cy="19050"/>
                            <a:chOff x="4334066" y="367503"/>
                            <a:chExt cx="34070" cy="19050"/>
                          </a:xfrm>
                        </wpg:grpSpPr>
                        <wps:wsp>
                          <wps:cNvPr id="836" name="Straight Connector 836"/>
                          <wps:cNvCnPr/>
                          <wps:spPr>
                            <a:xfrm>
                              <a:off x="4334066"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7" name="Straight Connector 837"/>
                          <wps:cNvCnPr/>
                          <wps:spPr>
                            <a:xfrm flipV="1">
                              <a:off x="4351469" y="367503"/>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8" name="Group 838"/>
                        <wpg:cNvGrpSpPr/>
                        <wpg:grpSpPr>
                          <a:xfrm>
                            <a:off x="5004654" y="367506"/>
                            <a:ext cx="34070" cy="19050"/>
                            <a:chOff x="5004654" y="367506"/>
                            <a:chExt cx="34070" cy="19050"/>
                          </a:xfrm>
                        </wpg:grpSpPr>
                        <wps:wsp>
                          <wps:cNvPr id="839" name="Straight Connector 839"/>
                          <wps:cNvCnPr/>
                          <wps:spPr>
                            <a:xfrm>
                              <a:off x="5004654"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0" name="Straight Connector 840"/>
                          <wps:cNvCnPr/>
                          <wps:spPr>
                            <a:xfrm flipV="1">
                              <a:off x="5022057"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41" name="Group 841"/>
                        <wpg:cNvGrpSpPr/>
                        <wpg:grpSpPr>
                          <a:xfrm>
                            <a:off x="5705666" y="365122"/>
                            <a:ext cx="34070" cy="19050"/>
                            <a:chOff x="5705666" y="365122"/>
                            <a:chExt cx="34070" cy="19050"/>
                          </a:xfrm>
                        </wpg:grpSpPr>
                        <wps:wsp>
                          <wps:cNvPr id="842" name="Straight Connector 842"/>
                          <wps:cNvCnPr/>
                          <wps:spPr>
                            <a:xfrm>
                              <a:off x="5705666" y="374647"/>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3" name="Straight Connector 843"/>
                          <wps:cNvCnPr/>
                          <wps:spPr>
                            <a:xfrm flipV="1">
                              <a:off x="5723069" y="365122"/>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44" name="Group 844"/>
                        <wpg:cNvGrpSpPr/>
                        <wpg:grpSpPr>
                          <a:xfrm>
                            <a:off x="6371492" y="367506"/>
                            <a:ext cx="34070" cy="19050"/>
                            <a:chOff x="6371492" y="367506"/>
                            <a:chExt cx="34070" cy="19050"/>
                          </a:xfrm>
                        </wpg:grpSpPr>
                        <wps:wsp>
                          <wps:cNvPr id="845" name="Straight Connector 845"/>
                          <wps:cNvCnPr/>
                          <wps:spPr>
                            <a:xfrm>
                              <a:off x="6371492"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6" name="Straight Connector 846"/>
                          <wps:cNvCnPr/>
                          <wps:spPr>
                            <a:xfrm flipV="1">
                              <a:off x="6388895"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47" name="Group 847"/>
                        <wpg:cNvGrpSpPr/>
                        <wpg:grpSpPr>
                          <a:xfrm>
                            <a:off x="7079647" y="367503"/>
                            <a:ext cx="34070" cy="19050"/>
                            <a:chOff x="7079647" y="367503"/>
                            <a:chExt cx="34070" cy="19050"/>
                          </a:xfrm>
                        </wpg:grpSpPr>
                        <wps:wsp>
                          <wps:cNvPr id="848" name="Straight Connector 848"/>
                          <wps:cNvCnPr/>
                          <wps:spPr>
                            <a:xfrm>
                              <a:off x="7079647"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 name="Straight Connector 849"/>
                          <wps:cNvCnPr/>
                          <wps:spPr>
                            <a:xfrm flipV="1">
                              <a:off x="7097050" y="367503"/>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0" name="Group 850"/>
                        <wpg:cNvGrpSpPr/>
                        <wpg:grpSpPr>
                          <a:xfrm>
                            <a:off x="7745473" y="367506"/>
                            <a:ext cx="34070" cy="19050"/>
                            <a:chOff x="7745473" y="367506"/>
                            <a:chExt cx="34070" cy="19050"/>
                          </a:xfrm>
                        </wpg:grpSpPr>
                        <wps:wsp>
                          <wps:cNvPr id="851" name="Straight Connector 851"/>
                          <wps:cNvCnPr/>
                          <wps:spPr>
                            <a:xfrm>
                              <a:off x="7745473" y="377031"/>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 name="Straight Connector 852"/>
                          <wps:cNvCnPr/>
                          <wps:spPr>
                            <a:xfrm flipV="1">
                              <a:off x="7762876" y="367506"/>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3" name="Group 853"/>
                        <wpg:cNvGrpSpPr/>
                        <wpg:grpSpPr>
                          <a:xfrm>
                            <a:off x="8445567" y="365125"/>
                            <a:ext cx="34070" cy="19050"/>
                            <a:chOff x="8445567" y="365125"/>
                            <a:chExt cx="34070" cy="19050"/>
                          </a:xfrm>
                        </wpg:grpSpPr>
                        <wps:wsp>
                          <wps:cNvPr id="854" name="Straight Connector 854"/>
                          <wps:cNvCnPr/>
                          <wps:spPr>
                            <a:xfrm>
                              <a:off x="8445567" y="37465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5" name="Straight Connector 855"/>
                          <wps:cNvCnPr/>
                          <wps:spPr>
                            <a:xfrm flipV="1">
                              <a:off x="8462970" y="36512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6" name="Group 856"/>
                        <wpg:cNvGrpSpPr/>
                        <wpg:grpSpPr>
                          <a:xfrm>
                            <a:off x="173829" y="334169"/>
                            <a:ext cx="17035" cy="80966"/>
                            <a:chOff x="173829" y="334169"/>
                            <a:chExt cx="17035" cy="80966"/>
                          </a:xfrm>
                        </wpg:grpSpPr>
                        <wpg:grpSp>
                          <wpg:cNvPr id="857" name="Group 857"/>
                          <wpg:cNvGrpSpPr/>
                          <wpg:grpSpPr>
                            <a:xfrm>
                              <a:off x="173829" y="334169"/>
                              <a:ext cx="17035" cy="19050"/>
                              <a:chOff x="173829" y="334169"/>
                              <a:chExt cx="17035" cy="19050"/>
                            </a:xfrm>
                          </wpg:grpSpPr>
                          <wps:wsp>
                            <wps:cNvPr id="858" name="Straight Connector 858"/>
                            <wps:cNvCnPr/>
                            <wps:spPr>
                              <a:xfrm>
                                <a:off x="17382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9" name="Straight Connector 859"/>
                            <wps:cNvCnPr/>
                            <wps:spPr>
                              <a:xfrm flipV="1">
                                <a:off x="18097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0" name="Group 860"/>
                          <wpg:cNvGrpSpPr/>
                          <wpg:grpSpPr>
                            <a:xfrm>
                              <a:off x="173829" y="350839"/>
                              <a:ext cx="17035" cy="19050"/>
                              <a:chOff x="173829" y="350839"/>
                              <a:chExt cx="17035" cy="19050"/>
                            </a:xfrm>
                          </wpg:grpSpPr>
                          <wps:wsp>
                            <wps:cNvPr id="861" name="Straight Connector 861"/>
                            <wps:cNvCnPr/>
                            <wps:spPr>
                              <a:xfrm>
                                <a:off x="17382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2" name="Straight Connector 862"/>
                            <wps:cNvCnPr/>
                            <wps:spPr>
                              <a:xfrm flipV="1">
                                <a:off x="18097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3" name="Group 863"/>
                          <wpg:cNvGrpSpPr/>
                          <wpg:grpSpPr>
                            <a:xfrm>
                              <a:off x="173829" y="377034"/>
                              <a:ext cx="17035" cy="19050"/>
                              <a:chOff x="173829" y="377034"/>
                              <a:chExt cx="17035" cy="19050"/>
                            </a:xfrm>
                          </wpg:grpSpPr>
                          <wps:wsp>
                            <wps:cNvPr id="864" name="Straight Connector 864"/>
                            <wps:cNvCnPr/>
                            <wps:spPr>
                              <a:xfrm>
                                <a:off x="17382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 name="Straight Connector 865"/>
                            <wps:cNvCnPr/>
                            <wps:spPr>
                              <a:xfrm flipV="1">
                                <a:off x="18097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6" name="Group 866"/>
                          <wpg:cNvGrpSpPr/>
                          <wpg:grpSpPr>
                            <a:xfrm>
                              <a:off x="173829" y="396085"/>
                              <a:ext cx="17035" cy="19050"/>
                              <a:chOff x="173829" y="396085"/>
                              <a:chExt cx="17035" cy="19050"/>
                            </a:xfrm>
                          </wpg:grpSpPr>
                          <wps:wsp>
                            <wps:cNvPr id="867" name="Straight Connector 867"/>
                            <wps:cNvCnPr/>
                            <wps:spPr>
                              <a:xfrm>
                                <a:off x="17382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 name="Straight Connector 868"/>
                            <wps:cNvCnPr/>
                            <wps:spPr>
                              <a:xfrm flipV="1">
                                <a:off x="18097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869" name="Group 869"/>
                        <wpg:cNvGrpSpPr/>
                        <wpg:grpSpPr>
                          <a:xfrm>
                            <a:off x="269077" y="336550"/>
                            <a:ext cx="17035" cy="80966"/>
                            <a:chOff x="269077" y="336550"/>
                            <a:chExt cx="17035" cy="80966"/>
                          </a:xfrm>
                        </wpg:grpSpPr>
                        <wpg:grpSp>
                          <wpg:cNvPr id="870" name="Group 870"/>
                          <wpg:cNvGrpSpPr/>
                          <wpg:grpSpPr>
                            <a:xfrm>
                              <a:off x="269077" y="336550"/>
                              <a:ext cx="17035" cy="19050"/>
                              <a:chOff x="269077" y="336550"/>
                              <a:chExt cx="17035" cy="19050"/>
                            </a:xfrm>
                          </wpg:grpSpPr>
                          <wps:wsp>
                            <wps:cNvPr id="871" name="Straight Connector 871"/>
                            <wps:cNvCnPr/>
                            <wps:spPr>
                              <a:xfrm>
                                <a:off x="269077"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2" name="Straight Connector 872"/>
                            <wps:cNvCnPr/>
                            <wps:spPr>
                              <a:xfrm flipV="1">
                                <a:off x="276220"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3" name="Group 873"/>
                          <wpg:cNvGrpSpPr/>
                          <wpg:grpSpPr>
                            <a:xfrm>
                              <a:off x="269077" y="353220"/>
                              <a:ext cx="17035" cy="19050"/>
                              <a:chOff x="269077" y="353220"/>
                              <a:chExt cx="17035" cy="19050"/>
                            </a:xfrm>
                          </wpg:grpSpPr>
                          <wps:wsp>
                            <wps:cNvPr id="874" name="Straight Connector 874"/>
                            <wps:cNvCnPr/>
                            <wps:spPr>
                              <a:xfrm>
                                <a:off x="269077"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5" name="Straight Connector 875"/>
                            <wps:cNvCnPr/>
                            <wps:spPr>
                              <a:xfrm flipV="1">
                                <a:off x="276220"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6" name="Group 876"/>
                          <wpg:cNvGrpSpPr/>
                          <wpg:grpSpPr>
                            <a:xfrm>
                              <a:off x="269077" y="379415"/>
                              <a:ext cx="17035" cy="19050"/>
                              <a:chOff x="269077" y="379415"/>
                              <a:chExt cx="17035" cy="19050"/>
                            </a:xfrm>
                          </wpg:grpSpPr>
                          <wps:wsp>
                            <wps:cNvPr id="877" name="Straight Connector 877"/>
                            <wps:cNvCnPr/>
                            <wps:spPr>
                              <a:xfrm>
                                <a:off x="269077"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8" name="Straight Connector 878"/>
                            <wps:cNvCnPr/>
                            <wps:spPr>
                              <a:xfrm flipV="1">
                                <a:off x="276220"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9" name="Group 879"/>
                          <wpg:cNvGrpSpPr/>
                          <wpg:grpSpPr>
                            <a:xfrm>
                              <a:off x="269077" y="398466"/>
                              <a:ext cx="17035" cy="19050"/>
                              <a:chOff x="269077" y="398466"/>
                              <a:chExt cx="17035" cy="19050"/>
                            </a:xfrm>
                          </wpg:grpSpPr>
                          <wps:wsp>
                            <wps:cNvPr id="880" name="Straight Connector 880"/>
                            <wps:cNvCnPr/>
                            <wps:spPr>
                              <a:xfrm>
                                <a:off x="269077"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1" name="Straight Connector 881"/>
                            <wps:cNvCnPr/>
                            <wps:spPr>
                              <a:xfrm flipV="1">
                                <a:off x="276220"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882" name="Group 882"/>
                        <wpg:cNvGrpSpPr/>
                        <wpg:grpSpPr>
                          <a:xfrm>
                            <a:off x="1549831" y="331788"/>
                            <a:ext cx="17035" cy="19050"/>
                            <a:chOff x="1549831" y="331788"/>
                            <a:chExt cx="17035" cy="19050"/>
                          </a:xfrm>
                        </wpg:grpSpPr>
                        <wps:wsp>
                          <wps:cNvPr id="883" name="Straight Connector 883"/>
                          <wps:cNvCnPr/>
                          <wps:spPr>
                            <a:xfrm>
                              <a:off x="1549831"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4" name="Straight Connector 884"/>
                          <wps:cNvCnPr/>
                          <wps:spPr>
                            <a:xfrm flipV="1">
                              <a:off x="1556974"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85" name="Group 885"/>
                        <wpg:cNvGrpSpPr/>
                        <wpg:grpSpPr>
                          <a:xfrm>
                            <a:off x="1549831" y="348458"/>
                            <a:ext cx="17035" cy="19050"/>
                            <a:chOff x="1549831" y="348458"/>
                            <a:chExt cx="17035" cy="19050"/>
                          </a:xfrm>
                        </wpg:grpSpPr>
                        <wps:wsp>
                          <wps:cNvPr id="886" name="Straight Connector 886"/>
                          <wps:cNvCnPr/>
                          <wps:spPr>
                            <a:xfrm>
                              <a:off x="1549831"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7" name="Straight Connector 887"/>
                          <wps:cNvCnPr/>
                          <wps:spPr>
                            <a:xfrm flipV="1">
                              <a:off x="1556974"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88" name="Group 888"/>
                        <wpg:cNvGrpSpPr/>
                        <wpg:grpSpPr>
                          <a:xfrm>
                            <a:off x="1549831" y="374653"/>
                            <a:ext cx="17035" cy="19050"/>
                            <a:chOff x="1549831" y="374653"/>
                            <a:chExt cx="17035" cy="19050"/>
                          </a:xfrm>
                        </wpg:grpSpPr>
                        <wps:wsp>
                          <wps:cNvPr id="889" name="Straight Connector 889"/>
                          <wps:cNvCnPr/>
                          <wps:spPr>
                            <a:xfrm>
                              <a:off x="1549831"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0" name="Straight Connector 890"/>
                          <wps:cNvCnPr/>
                          <wps:spPr>
                            <a:xfrm flipV="1">
                              <a:off x="1556974"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91" name="Group 891"/>
                        <wpg:cNvGrpSpPr/>
                        <wpg:grpSpPr>
                          <a:xfrm>
                            <a:off x="1549831" y="393704"/>
                            <a:ext cx="17035" cy="19050"/>
                            <a:chOff x="1549831" y="393704"/>
                            <a:chExt cx="17035" cy="19050"/>
                          </a:xfrm>
                        </wpg:grpSpPr>
                        <wps:wsp>
                          <wps:cNvPr id="892" name="Straight Connector 892"/>
                          <wps:cNvCnPr/>
                          <wps:spPr>
                            <a:xfrm>
                              <a:off x="1549831"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3" name="Straight Connector 893"/>
                          <wps:cNvCnPr/>
                          <wps:spPr>
                            <a:xfrm flipV="1">
                              <a:off x="1556974"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94" name="Group 894"/>
                        <wpg:cNvGrpSpPr/>
                        <wpg:grpSpPr>
                          <a:xfrm>
                            <a:off x="1645079" y="334169"/>
                            <a:ext cx="17035" cy="19050"/>
                            <a:chOff x="1645079" y="334169"/>
                            <a:chExt cx="17035" cy="19050"/>
                          </a:xfrm>
                        </wpg:grpSpPr>
                        <wps:wsp>
                          <wps:cNvPr id="895" name="Straight Connector 895"/>
                          <wps:cNvCnPr/>
                          <wps:spPr>
                            <a:xfrm>
                              <a:off x="164507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6" name="Straight Connector 896"/>
                          <wps:cNvCnPr/>
                          <wps:spPr>
                            <a:xfrm flipV="1">
                              <a:off x="165222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97" name="Group 897"/>
                        <wpg:cNvGrpSpPr/>
                        <wpg:grpSpPr>
                          <a:xfrm>
                            <a:off x="1645079" y="350839"/>
                            <a:ext cx="17035" cy="19050"/>
                            <a:chOff x="1645079" y="350839"/>
                            <a:chExt cx="17035" cy="19050"/>
                          </a:xfrm>
                        </wpg:grpSpPr>
                        <wps:wsp>
                          <wps:cNvPr id="898" name="Straight Connector 898"/>
                          <wps:cNvCnPr/>
                          <wps:spPr>
                            <a:xfrm>
                              <a:off x="164507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 name="Straight Connector 899"/>
                          <wps:cNvCnPr/>
                          <wps:spPr>
                            <a:xfrm flipV="1">
                              <a:off x="165222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0" name="Group 900"/>
                        <wpg:cNvGrpSpPr/>
                        <wpg:grpSpPr>
                          <a:xfrm>
                            <a:off x="1645079" y="377034"/>
                            <a:ext cx="17035" cy="19050"/>
                            <a:chOff x="1645079" y="377034"/>
                            <a:chExt cx="17035" cy="19050"/>
                          </a:xfrm>
                        </wpg:grpSpPr>
                        <wps:wsp>
                          <wps:cNvPr id="901" name="Straight Connector 901"/>
                          <wps:cNvCnPr/>
                          <wps:spPr>
                            <a:xfrm>
                              <a:off x="164507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2" name="Straight Connector 902"/>
                          <wps:cNvCnPr/>
                          <wps:spPr>
                            <a:xfrm flipV="1">
                              <a:off x="165222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3" name="Group 903"/>
                        <wpg:cNvGrpSpPr/>
                        <wpg:grpSpPr>
                          <a:xfrm>
                            <a:off x="1645079" y="396085"/>
                            <a:ext cx="17035" cy="19050"/>
                            <a:chOff x="1645079" y="396085"/>
                            <a:chExt cx="17035" cy="19050"/>
                          </a:xfrm>
                        </wpg:grpSpPr>
                        <wps:wsp>
                          <wps:cNvPr id="904" name="Straight Connector 904"/>
                          <wps:cNvCnPr/>
                          <wps:spPr>
                            <a:xfrm>
                              <a:off x="164507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5" name="Straight Connector 905"/>
                          <wps:cNvCnPr/>
                          <wps:spPr>
                            <a:xfrm flipV="1">
                              <a:off x="165222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6" name="Group 906"/>
                        <wpg:cNvGrpSpPr/>
                        <wpg:grpSpPr>
                          <a:xfrm>
                            <a:off x="2921431" y="334169"/>
                            <a:ext cx="17035" cy="19050"/>
                            <a:chOff x="2921431" y="334169"/>
                            <a:chExt cx="17035" cy="19050"/>
                          </a:xfrm>
                        </wpg:grpSpPr>
                        <wps:wsp>
                          <wps:cNvPr id="907" name="Straight Connector 907"/>
                          <wps:cNvCnPr/>
                          <wps:spPr>
                            <a:xfrm>
                              <a:off x="292143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8" name="Straight Connector 908"/>
                          <wps:cNvCnPr/>
                          <wps:spPr>
                            <a:xfrm flipV="1">
                              <a:off x="292857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9" name="Group 909"/>
                        <wpg:cNvGrpSpPr/>
                        <wpg:grpSpPr>
                          <a:xfrm>
                            <a:off x="2921431" y="350839"/>
                            <a:ext cx="17035" cy="19050"/>
                            <a:chOff x="2921431" y="350839"/>
                            <a:chExt cx="17035" cy="19050"/>
                          </a:xfrm>
                        </wpg:grpSpPr>
                        <wps:wsp>
                          <wps:cNvPr id="910" name="Straight Connector 910"/>
                          <wps:cNvCnPr/>
                          <wps:spPr>
                            <a:xfrm>
                              <a:off x="292143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1" name="Straight Connector 911"/>
                          <wps:cNvCnPr/>
                          <wps:spPr>
                            <a:xfrm flipV="1">
                              <a:off x="292857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12" name="Group 912"/>
                        <wpg:cNvGrpSpPr/>
                        <wpg:grpSpPr>
                          <a:xfrm>
                            <a:off x="2921431" y="377034"/>
                            <a:ext cx="17035" cy="19050"/>
                            <a:chOff x="2921431" y="377034"/>
                            <a:chExt cx="17035" cy="19050"/>
                          </a:xfrm>
                        </wpg:grpSpPr>
                        <wps:wsp>
                          <wps:cNvPr id="913" name="Straight Connector 913"/>
                          <wps:cNvCnPr/>
                          <wps:spPr>
                            <a:xfrm>
                              <a:off x="292143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4" name="Straight Connector 914"/>
                          <wps:cNvCnPr/>
                          <wps:spPr>
                            <a:xfrm flipV="1">
                              <a:off x="292857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15" name="Group 915"/>
                        <wpg:cNvGrpSpPr/>
                        <wpg:grpSpPr>
                          <a:xfrm>
                            <a:off x="2921431" y="396085"/>
                            <a:ext cx="17035" cy="19050"/>
                            <a:chOff x="2921431" y="396085"/>
                            <a:chExt cx="17035" cy="19050"/>
                          </a:xfrm>
                        </wpg:grpSpPr>
                        <wps:wsp>
                          <wps:cNvPr id="916" name="Straight Connector 916"/>
                          <wps:cNvCnPr/>
                          <wps:spPr>
                            <a:xfrm>
                              <a:off x="292143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7" name="Straight Connector 917"/>
                          <wps:cNvCnPr/>
                          <wps:spPr>
                            <a:xfrm flipV="1">
                              <a:off x="292857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18" name="Group 918"/>
                        <wpg:cNvGrpSpPr/>
                        <wpg:grpSpPr>
                          <a:xfrm>
                            <a:off x="3016679" y="336550"/>
                            <a:ext cx="17035" cy="19050"/>
                            <a:chOff x="3016679" y="336550"/>
                            <a:chExt cx="17035" cy="19050"/>
                          </a:xfrm>
                        </wpg:grpSpPr>
                        <wps:wsp>
                          <wps:cNvPr id="919" name="Straight Connector 919"/>
                          <wps:cNvCnPr/>
                          <wps:spPr>
                            <a:xfrm>
                              <a:off x="3016679"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 name="Straight Connector 920"/>
                          <wps:cNvCnPr/>
                          <wps:spPr>
                            <a:xfrm flipV="1">
                              <a:off x="3023822"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1" name="Group 921"/>
                        <wpg:cNvGrpSpPr/>
                        <wpg:grpSpPr>
                          <a:xfrm>
                            <a:off x="3016679" y="353220"/>
                            <a:ext cx="17035" cy="19050"/>
                            <a:chOff x="3016679" y="353220"/>
                            <a:chExt cx="17035" cy="19050"/>
                          </a:xfrm>
                        </wpg:grpSpPr>
                        <wps:wsp>
                          <wps:cNvPr id="922" name="Straight Connector 922"/>
                          <wps:cNvCnPr/>
                          <wps:spPr>
                            <a:xfrm>
                              <a:off x="3016679"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 name="Straight Connector 923"/>
                          <wps:cNvCnPr/>
                          <wps:spPr>
                            <a:xfrm flipV="1">
                              <a:off x="3023822"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4" name="Group 924"/>
                        <wpg:cNvGrpSpPr/>
                        <wpg:grpSpPr>
                          <a:xfrm>
                            <a:off x="3016679" y="379415"/>
                            <a:ext cx="17035" cy="19050"/>
                            <a:chOff x="3016679" y="379415"/>
                            <a:chExt cx="17035" cy="19050"/>
                          </a:xfrm>
                        </wpg:grpSpPr>
                        <wps:wsp>
                          <wps:cNvPr id="925" name="Straight Connector 925"/>
                          <wps:cNvCnPr/>
                          <wps:spPr>
                            <a:xfrm>
                              <a:off x="3016679"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6" name="Straight Connector 926"/>
                          <wps:cNvCnPr/>
                          <wps:spPr>
                            <a:xfrm flipV="1">
                              <a:off x="3023822"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7" name="Group 927"/>
                        <wpg:cNvGrpSpPr/>
                        <wpg:grpSpPr>
                          <a:xfrm>
                            <a:off x="3016679" y="398466"/>
                            <a:ext cx="17035" cy="19050"/>
                            <a:chOff x="3016679" y="398466"/>
                            <a:chExt cx="17035" cy="19050"/>
                          </a:xfrm>
                        </wpg:grpSpPr>
                        <wps:wsp>
                          <wps:cNvPr id="928" name="Straight Connector 928"/>
                          <wps:cNvCnPr/>
                          <wps:spPr>
                            <a:xfrm>
                              <a:off x="3016679"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 name="Straight Connector 929"/>
                          <wps:cNvCnPr/>
                          <wps:spPr>
                            <a:xfrm flipV="1">
                              <a:off x="3023822"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30" name="Group 930"/>
                        <wpg:cNvGrpSpPr/>
                        <wpg:grpSpPr>
                          <a:xfrm>
                            <a:off x="4285188" y="329406"/>
                            <a:ext cx="17035" cy="19050"/>
                            <a:chOff x="4285188" y="329406"/>
                            <a:chExt cx="17035" cy="19050"/>
                          </a:xfrm>
                        </wpg:grpSpPr>
                        <wps:wsp>
                          <wps:cNvPr id="931" name="Straight Connector 931"/>
                          <wps:cNvCnPr/>
                          <wps:spPr>
                            <a:xfrm>
                              <a:off x="4285188" y="33893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2" name="Straight Connector 932"/>
                          <wps:cNvCnPr/>
                          <wps:spPr>
                            <a:xfrm flipV="1">
                              <a:off x="4292331" y="32940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33" name="Group 933"/>
                        <wpg:cNvGrpSpPr/>
                        <wpg:grpSpPr>
                          <a:xfrm>
                            <a:off x="4285188" y="346076"/>
                            <a:ext cx="17035" cy="19050"/>
                            <a:chOff x="4285188" y="346076"/>
                            <a:chExt cx="17035" cy="19050"/>
                          </a:xfrm>
                        </wpg:grpSpPr>
                        <wps:wsp>
                          <wps:cNvPr id="934" name="Straight Connector 934"/>
                          <wps:cNvCnPr/>
                          <wps:spPr>
                            <a:xfrm>
                              <a:off x="4285188" y="35560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5" name="Straight Connector 935"/>
                          <wps:cNvCnPr/>
                          <wps:spPr>
                            <a:xfrm flipV="1">
                              <a:off x="4292331" y="34607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36" name="Group 936"/>
                        <wpg:cNvGrpSpPr/>
                        <wpg:grpSpPr>
                          <a:xfrm>
                            <a:off x="4285188" y="372271"/>
                            <a:ext cx="17035" cy="19050"/>
                            <a:chOff x="4285188" y="372271"/>
                            <a:chExt cx="17035" cy="19050"/>
                          </a:xfrm>
                        </wpg:grpSpPr>
                        <wps:wsp>
                          <wps:cNvPr id="937" name="Straight Connector 937"/>
                          <wps:cNvCnPr/>
                          <wps:spPr>
                            <a:xfrm>
                              <a:off x="4285188" y="381796"/>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8" name="Straight Connector 938"/>
                          <wps:cNvCnPr/>
                          <wps:spPr>
                            <a:xfrm flipV="1">
                              <a:off x="4292331" y="372271"/>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39" name="Group 939"/>
                        <wpg:cNvGrpSpPr/>
                        <wpg:grpSpPr>
                          <a:xfrm>
                            <a:off x="4285188" y="391322"/>
                            <a:ext cx="17035" cy="19050"/>
                            <a:chOff x="4285188" y="391322"/>
                            <a:chExt cx="17035" cy="19050"/>
                          </a:xfrm>
                        </wpg:grpSpPr>
                        <wps:wsp>
                          <wps:cNvPr id="940" name="Straight Connector 940"/>
                          <wps:cNvCnPr/>
                          <wps:spPr>
                            <a:xfrm>
                              <a:off x="4285188" y="40084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1" name="Straight Connector 941"/>
                          <wps:cNvCnPr/>
                          <wps:spPr>
                            <a:xfrm flipV="1">
                              <a:off x="4292331" y="39132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2" name="Group 942"/>
                        <wpg:cNvGrpSpPr/>
                        <wpg:grpSpPr>
                          <a:xfrm>
                            <a:off x="4380436" y="331787"/>
                            <a:ext cx="17035" cy="19050"/>
                            <a:chOff x="4380436" y="331787"/>
                            <a:chExt cx="17035" cy="19050"/>
                          </a:xfrm>
                        </wpg:grpSpPr>
                        <wps:wsp>
                          <wps:cNvPr id="943" name="Straight Connector 943"/>
                          <wps:cNvCnPr/>
                          <wps:spPr>
                            <a:xfrm>
                              <a:off x="4380436" y="34131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4" name="Straight Connector 944"/>
                          <wps:cNvCnPr/>
                          <wps:spPr>
                            <a:xfrm flipV="1">
                              <a:off x="4387579" y="33178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5" name="Group 945"/>
                        <wpg:cNvGrpSpPr/>
                        <wpg:grpSpPr>
                          <a:xfrm>
                            <a:off x="4380436" y="348457"/>
                            <a:ext cx="17035" cy="19050"/>
                            <a:chOff x="4380436" y="348457"/>
                            <a:chExt cx="17035" cy="19050"/>
                          </a:xfrm>
                        </wpg:grpSpPr>
                        <wps:wsp>
                          <wps:cNvPr id="946" name="Straight Connector 946"/>
                          <wps:cNvCnPr/>
                          <wps:spPr>
                            <a:xfrm>
                              <a:off x="4380436" y="35798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7" name="Straight Connector 947"/>
                          <wps:cNvCnPr/>
                          <wps:spPr>
                            <a:xfrm flipV="1">
                              <a:off x="4387579" y="34845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8" name="Group 948"/>
                        <wpg:cNvGrpSpPr/>
                        <wpg:grpSpPr>
                          <a:xfrm>
                            <a:off x="4380436" y="374652"/>
                            <a:ext cx="17035" cy="19050"/>
                            <a:chOff x="4380436" y="374652"/>
                            <a:chExt cx="17035" cy="19050"/>
                          </a:xfrm>
                        </wpg:grpSpPr>
                        <wps:wsp>
                          <wps:cNvPr id="949" name="Straight Connector 949"/>
                          <wps:cNvCnPr/>
                          <wps:spPr>
                            <a:xfrm>
                              <a:off x="4380436" y="38417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 name="Straight Connector 950"/>
                          <wps:cNvCnPr/>
                          <wps:spPr>
                            <a:xfrm flipV="1">
                              <a:off x="4387579" y="37465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1" name="Group 951"/>
                        <wpg:cNvGrpSpPr/>
                        <wpg:grpSpPr>
                          <a:xfrm>
                            <a:off x="4380436" y="393703"/>
                            <a:ext cx="17035" cy="19050"/>
                            <a:chOff x="4380436" y="393703"/>
                            <a:chExt cx="17035" cy="19050"/>
                          </a:xfrm>
                        </wpg:grpSpPr>
                        <wps:wsp>
                          <wps:cNvPr id="952" name="Straight Connector 952"/>
                          <wps:cNvCnPr/>
                          <wps:spPr>
                            <a:xfrm>
                              <a:off x="4380436" y="40322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3" name="Straight Connector 953"/>
                          <wps:cNvCnPr/>
                          <wps:spPr>
                            <a:xfrm flipV="1">
                              <a:off x="4387579" y="39370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4" name="Group 954"/>
                        <wpg:cNvGrpSpPr/>
                        <wpg:grpSpPr>
                          <a:xfrm>
                            <a:off x="5657848" y="334169"/>
                            <a:ext cx="17035" cy="19050"/>
                            <a:chOff x="5657848" y="334169"/>
                            <a:chExt cx="17035" cy="19050"/>
                          </a:xfrm>
                        </wpg:grpSpPr>
                        <wps:wsp>
                          <wps:cNvPr id="955" name="Straight Connector 955"/>
                          <wps:cNvCnPr/>
                          <wps:spPr>
                            <a:xfrm>
                              <a:off x="5657848"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 name="Straight Connector 956"/>
                          <wps:cNvCnPr/>
                          <wps:spPr>
                            <a:xfrm flipV="1">
                              <a:off x="5664991"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7" name="Group 957"/>
                        <wpg:cNvGrpSpPr/>
                        <wpg:grpSpPr>
                          <a:xfrm>
                            <a:off x="5657848" y="350839"/>
                            <a:ext cx="17035" cy="19050"/>
                            <a:chOff x="5657848" y="350839"/>
                            <a:chExt cx="17035" cy="19050"/>
                          </a:xfrm>
                        </wpg:grpSpPr>
                        <wps:wsp>
                          <wps:cNvPr id="958" name="Straight Connector 958"/>
                          <wps:cNvCnPr/>
                          <wps:spPr>
                            <a:xfrm>
                              <a:off x="5657848"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9" name="Straight Connector 959"/>
                          <wps:cNvCnPr/>
                          <wps:spPr>
                            <a:xfrm flipV="1">
                              <a:off x="5664991"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60" name="Group 960"/>
                        <wpg:cNvGrpSpPr/>
                        <wpg:grpSpPr>
                          <a:xfrm>
                            <a:off x="5657848" y="377034"/>
                            <a:ext cx="17035" cy="19050"/>
                            <a:chOff x="5657848" y="377034"/>
                            <a:chExt cx="17035" cy="19050"/>
                          </a:xfrm>
                        </wpg:grpSpPr>
                        <wps:wsp>
                          <wps:cNvPr id="961" name="Straight Connector 961"/>
                          <wps:cNvCnPr/>
                          <wps:spPr>
                            <a:xfrm>
                              <a:off x="5657848"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 name="Straight Connector 962"/>
                          <wps:cNvCnPr/>
                          <wps:spPr>
                            <a:xfrm flipV="1">
                              <a:off x="5664991"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63" name="Group 963"/>
                        <wpg:cNvGrpSpPr/>
                        <wpg:grpSpPr>
                          <a:xfrm>
                            <a:off x="5657848" y="396085"/>
                            <a:ext cx="17035" cy="19050"/>
                            <a:chOff x="5657848" y="396085"/>
                            <a:chExt cx="17035" cy="19050"/>
                          </a:xfrm>
                        </wpg:grpSpPr>
                        <wps:wsp>
                          <wps:cNvPr id="964" name="Straight Connector 964"/>
                          <wps:cNvCnPr/>
                          <wps:spPr>
                            <a:xfrm>
                              <a:off x="5657848"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 name="Straight Connector 965"/>
                          <wps:cNvCnPr/>
                          <wps:spPr>
                            <a:xfrm flipV="1">
                              <a:off x="5664991"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66" name="Group 966"/>
                        <wpg:cNvGrpSpPr/>
                        <wpg:grpSpPr>
                          <a:xfrm>
                            <a:off x="5753096" y="336550"/>
                            <a:ext cx="17035" cy="19050"/>
                            <a:chOff x="5753096" y="336550"/>
                            <a:chExt cx="17035" cy="19050"/>
                          </a:xfrm>
                        </wpg:grpSpPr>
                        <wps:wsp>
                          <wps:cNvPr id="967" name="Straight Connector 967"/>
                          <wps:cNvCnPr/>
                          <wps:spPr>
                            <a:xfrm>
                              <a:off x="5753096"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8" name="Straight Connector 968"/>
                          <wps:cNvCnPr/>
                          <wps:spPr>
                            <a:xfrm flipV="1">
                              <a:off x="5760239"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69" name="Group 969"/>
                        <wpg:cNvGrpSpPr/>
                        <wpg:grpSpPr>
                          <a:xfrm>
                            <a:off x="5753096" y="353220"/>
                            <a:ext cx="17035" cy="19050"/>
                            <a:chOff x="5753096" y="353220"/>
                            <a:chExt cx="17035" cy="19050"/>
                          </a:xfrm>
                        </wpg:grpSpPr>
                        <wps:wsp>
                          <wps:cNvPr id="970" name="Straight Connector 970"/>
                          <wps:cNvCnPr/>
                          <wps:spPr>
                            <a:xfrm>
                              <a:off x="5753096"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 name="Straight Connector 971"/>
                          <wps:cNvCnPr/>
                          <wps:spPr>
                            <a:xfrm flipV="1">
                              <a:off x="5760239"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72" name="Group 972"/>
                        <wpg:cNvGrpSpPr/>
                        <wpg:grpSpPr>
                          <a:xfrm>
                            <a:off x="5753096" y="379415"/>
                            <a:ext cx="17035" cy="19050"/>
                            <a:chOff x="5753096" y="379415"/>
                            <a:chExt cx="17035" cy="19050"/>
                          </a:xfrm>
                        </wpg:grpSpPr>
                        <wps:wsp>
                          <wps:cNvPr id="973" name="Straight Connector 973"/>
                          <wps:cNvCnPr/>
                          <wps:spPr>
                            <a:xfrm>
                              <a:off x="5753096"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Straight Connector 974"/>
                          <wps:cNvCnPr/>
                          <wps:spPr>
                            <a:xfrm flipV="1">
                              <a:off x="5760239"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75" name="Group 975"/>
                        <wpg:cNvGrpSpPr/>
                        <wpg:grpSpPr>
                          <a:xfrm>
                            <a:off x="5753096" y="398466"/>
                            <a:ext cx="17035" cy="19050"/>
                            <a:chOff x="5753096" y="398466"/>
                            <a:chExt cx="17035" cy="19050"/>
                          </a:xfrm>
                        </wpg:grpSpPr>
                        <wps:wsp>
                          <wps:cNvPr id="976" name="Straight Connector 976"/>
                          <wps:cNvCnPr/>
                          <wps:spPr>
                            <a:xfrm>
                              <a:off x="5753096"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7" name="Straight Connector 977"/>
                          <wps:cNvCnPr/>
                          <wps:spPr>
                            <a:xfrm flipV="1">
                              <a:off x="5760239"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78" name="Group 978"/>
                        <wpg:cNvGrpSpPr/>
                        <wpg:grpSpPr>
                          <a:xfrm>
                            <a:off x="7038612" y="334169"/>
                            <a:ext cx="17035" cy="19050"/>
                            <a:chOff x="7038612" y="334169"/>
                            <a:chExt cx="17035" cy="19050"/>
                          </a:xfrm>
                        </wpg:grpSpPr>
                        <wps:wsp>
                          <wps:cNvPr id="979" name="Straight Connector 979"/>
                          <wps:cNvCnPr/>
                          <wps:spPr>
                            <a:xfrm>
                              <a:off x="7038612"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0" name="Straight Connector 980"/>
                          <wps:cNvCnPr/>
                          <wps:spPr>
                            <a:xfrm flipV="1">
                              <a:off x="7045755"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1" name="Group 981"/>
                        <wpg:cNvGrpSpPr/>
                        <wpg:grpSpPr>
                          <a:xfrm>
                            <a:off x="7038612" y="350839"/>
                            <a:ext cx="17035" cy="19050"/>
                            <a:chOff x="7038612" y="350839"/>
                            <a:chExt cx="17035" cy="19050"/>
                          </a:xfrm>
                        </wpg:grpSpPr>
                        <wps:wsp>
                          <wps:cNvPr id="982" name="Straight Connector 982"/>
                          <wps:cNvCnPr/>
                          <wps:spPr>
                            <a:xfrm>
                              <a:off x="7038612"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3" name="Straight Connector 983"/>
                          <wps:cNvCnPr/>
                          <wps:spPr>
                            <a:xfrm flipV="1">
                              <a:off x="7045755"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4" name="Group 984"/>
                        <wpg:cNvGrpSpPr/>
                        <wpg:grpSpPr>
                          <a:xfrm>
                            <a:off x="7038612" y="377034"/>
                            <a:ext cx="17035" cy="19050"/>
                            <a:chOff x="7038612" y="377034"/>
                            <a:chExt cx="17035" cy="19050"/>
                          </a:xfrm>
                        </wpg:grpSpPr>
                        <wps:wsp>
                          <wps:cNvPr id="985" name="Straight Connector 985"/>
                          <wps:cNvCnPr/>
                          <wps:spPr>
                            <a:xfrm>
                              <a:off x="7038612"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6" name="Straight Connector 986"/>
                          <wps:cNvCnPr/>
                          <wps:spPr>
                            <a:xfrm flipV="1">
                              <a:off x="7045755"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7" name="Group 987"/>
                        <wpg:cNvGrpSpPr/>
                        <wpg:grpSpPr>
                          <a:xfrm>
                            <a:off x="7038612" y="396085"/>
                            <a:ext cx="17035" cy="19050"/>
                            <a:chOff x="7038612" y="396085"/>
                            <a:chExt cx="17035" cy="19050"/>
                          </a:xfrm>
                        </wpg:grpSpPr>
                        <wps:wsp>
                          <wps:cNvPr id="988" name="Straight Connector 988"/>
                          <wps:cNvCnPr/>
                          <wps:spPr>
                            <a:xfrm>
                              <a:off x="7038612"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 name="Straight Connector 989"/>
                          <wps:cNvCnPr/>
                          <wps:spPr>
                            <a:xfrm flipV="1">
                              <a:off x="7045755"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90" name="Group 990"/>
                        <wpg:cNvGrpSpPr/>
                        <wpg:grpSpPr>
                          <a:xfrm>
                            <a:off x="7133860" y="336550"/>
                            <a:ext cx="17035" cy="19050"/>
                            <a:chOff x="7133860" y="336550"/>
                            <a:chExt cx="17035" cy="19050"/>
                          </a:xfrm>
                        </wpg:grpSpPr>
                        <wps:wsp>
                          <wps:cNvPr id="991" name="Straight Connector 991"/>
                          <wps:cNvCnPr/>
                          <wps:spPr>
                            <a:xfrm>
                              <a:off x="7133860"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2" name="Straight Connector 992"/>
                          <wps:cNvCnPr/>
                          <wps:spPr>
                            <a:xfrm flipV="1">
                              <a:off x="7141003"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93" name="Group 993"/>
                        <wpg:cNvGrpSpPr/>
                        <wpg:grpSpPr>
                          <a:xfrm>
                            <a:off x="7133860" y="353220"/>
                            <a:ext cx="17035" cy="19050"/>
                            <a:chOff x="7133860" y="353220"/>
                            <a:chExt cx="17035" cy="19050"/>
                          </a:xfrm>
                        </wpg:grpSpPr>
                        <wps:wsp>
                          <wps:cNvPr id="994" name="Straight Connector 994"/>
                          <wps:cNvCnPr/>
                          <wps:spPr>
                            <a:xfrm>
                              <a:off x="7133860"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 name="Straight Connector 995"/>
                          <wps:cNvCnPr/>
                          <wps:spPr>
                            <a:xfrm flipV="1">
                              <a:off x="7141003"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96" name="Group 996"/>
                        <wpg:cNvGrpSpPr/>
                        <wpg:grpSpPr>
                          <a:xfrm>
                            <a:off x="7133860" y="379415"/>
                            <a:ext cx="17035" cy="19050"/>
                            <a:chOff x="7133860" y="379415"/>
                            <a:chExt cx="17035" cy="19050"/>
                          </a:xfrm>
                        </wpg:grpSpPr>
                        <wps:wsp>
                          <wps:cNvPr id="997" name="Straight Connector 997"/>
                          <wps:cNvCnPr/>
                          <wps:spPr>
                            <a:xfrm>
                              <a:off x="7133860"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8" name="Straight Connector 998"/>
                          <wps:cNvCnPr/>
                          <wps:spPr>
                            <a:xfrm flipV="1">
                              <a:off x="7141003"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99" name="Group 999"/>
                        <wpg:cNvGrpSpPr/>
                        <wpg:grpSpPr>
                          <a:xfrm>
                            <a:off x="7133860" y="398466"/>
                            <a:ext cx="17035" cy="19050"/>
                            <a:chOff x="7133860" y="398466"/>
                            <a:chExt cx="17035" cy="19050"/>
                          </a:xfrm>
                        </wpg:grpSpPr>
                        <wps:wsp>
                          <wps:cNvPr id="1000" name="Straight Connector 1000"/>
                          <wps:cNvCnPr/>
                          <wps:spPr>
                            <a:xfrm>
                              <a:off x="7133860"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1" name="Straight Connector 1001"/>
                          <wps:cNvCnPr/>
                          <wps:spPr>
                            <a:xfrm flipV="1">
                              <a:off x="7141003"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02" name="Group 1002"/>
                        <wpg:cNvGrpSpPr/>
                        <wpg:grpSpPr>
                          <a:xfrm>
                            <a:off x="8407823" y="331788"/>
                            <a:ext cx="17035" cy="19050"/>
                            <a:chOff x="8407823" y="331788"/>
                            <a:chExt cx="17035" cy="19050"/>
                          </a:xfrm>
                        </wpg:grpSpPr>
                        <wps:wsp>
                          <wps:cNvPr id="1003" name="Straight Connector 1003"/>
                          <wps:cNvCnPr/>
                          <wps:spPr>
                            <a:xfrm>
                              <a:off x="8407823"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4" name="Straight Connector 1004"/>
                          <wps:cNvCnPr/>
                          <wps:spPr>
                            <a:xfrm flipV="1">
                              <a:off x="8414966"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05" name="Group 1005"/>
                        <wpg:cNvGrpSpPr/>
                        <wpg:grpSpPr>
                          <a:xfrm>
                            <a:off x="8407823" y="348458"/>
                            <a:ext cx="17035" cy="19050"/>
                            <a:chOff x="8407823" y="348458"/>
                            <a:chExt cx="17035" cy="19050"/>
                          </a:xfrm>
                        </wpg:grpSpPr>
                        <wps:wsp>
                          <wps:cNvPr id="1006" name="Straight Connector 1006"/>
                          <wps:cNvCnPr/>
                          <wps:spPr>
                            <a:xfrm>
                              <a:off x="8407823"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7" name="Straight Connector 1007"/>
                          <wps:cNvCnPr/>
                          <wps:spPr>
                            <a:xfrm flipV="1">
                              <a:off x="8414966"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08" name="Group 1008"/>
                        <wpg:cNvGrpSpPr/>
                        <wpg:grpSpPr>
                          <a:xfrm>
                            <a:off x="8407823" y="374653"/>
                            <a:ext cx="17035" cy="19050"/>
                            <a:chOff x="8407823" y="374653"/>
                            <a:chExt cx="17035" cy="19050"/>
                          </a:xfrm>
                        </wpg:grpSpPr>
                        <wps:wsp>
                          <wps:cNvPr id="1009" name="Straight Connector 1009"/>
                          <wps:cNvCnPr/>
                          <wps:spPr>
                            <a:xfrm>
                              <a:off x="8407823"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0" name="Straight Connector 1010"/>
                          <wps:cNvCnPr/>
                          <wps:spPr>
                            <a:xfrm flipV="1">
                              <a:off x="8414966"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11" name="Group 1011"/>
                        <wpg:cNvGrpSpPr/>
                        <wpg:grpSpPr>
                          <a:xfrm>
                            <a:off x="8407823" y="393704"/>
                            <a:ext cx="17035" cy="19050"/>
                            <a:chOff x="8407823" y="393704"/>
                            <a:chExt cx="17035" cy="19050"/>
                          </a:xfrm>
                        </wpg:grpSpPr>
                        <wps:wsp>
                          <wps:cNvPr id="1012" name="Straight Connector 1012"/>
                          <wps:cNvCnPr/>
                          <wps:spPr>
                            <a:xfrm>
                              <a:off x="8407823"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3" name="Straight Connector 1013"/>
                          <wps:cNvCnPr/>
                          <wps:spPr>
                            <a:xfrm flipV="1">
                              <a:off x="8414966"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14" name="Group 1014"/>
                        <wpg:cNvGrpSpPr/>
                        <wpg:grpSpPr>
                          <a:xfrm>
                            <a:off x="8503071" y="334169"/>
                            <a:ext cx="17035" cy="19050"/>
                            <a:chOff x="8503071" y="334169"/>
                            <a:chExt cx="17035" cy="19050"/>
                          </a:xfrm>
                        </wpg:grpSpPr>
                        <wps:wsp>
                          <wps:cNvPr id="1015" name="Straight Connector 1015"/>
                          <wps:cNvCnPr/>
                          <wps:spPr>
                            <a:xfrm>
                              <a:off x="850307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6" name="Straight Connector 1016"/>
                          <wps:cNvCnPr/>
                          <wps:spPr>
                            <a:xfrm flipV="1">
                              <a:off x="851021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17" name="Group 1017"/>
                        <wpg:cNvGrpSpPr/>
                        <wpg:grpSpPr>
                          <a:xfrm>
                            <a:off x="8503071" y="350839"/>
                            <a:ext cx="17035" cy="19050"/>
                            <a:chOff x="8503071" y="350839"/>
                            <a:chExt cx="17035" cy="19050"/>
                          </a:xfrm>
                        </wpg:grpSpPr>
                        <wps:wsp>
                          <wps:cNvPr id="1018" name="Straight Connector 1018"/>
                          <wps:cNvCnPr/>
                          <wps:spPr>
                            <a:xfrm>
                              <a:off x="850307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9" name="Straight Connector 1019"/>
                          <wps:cNvCnPr/>
                          <wps:spPr>
                            <a:xfrm flipV="1">
                              <a:off x="851021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0" name="Group 1020"/>
                        <wpg:cNvGrpSpPr/>
                        <wpg:grpSpPr>
                          <a:xfrm>
                            <a:off x="8503071" y="377034"/>
                            <a:ext cx="17035" cy="19050"/>
                            <a:chOff x="8503071" y="377034"/>
                            <a:chExt cx="17035" cy="19050"/>
                          </a:xfrm>
                        </wpg:grpSpPr>
                        <wps:wsp>
                          <wps:cNvPr id="1021" name="Straight Connector 1021"/>
                          <wps:cNvCnPr/>
                          <wps:spPr>
                            <a:xfrm>
                              <a:off x="850307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 name="Straight Connector 1022"/>
                          <wps:cNvCnPr/>
                          <wps:spPr>
                            <a:xfrm flipV="1">
                              <a:off x="851021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3" name="Group 1023"/>
                        <wpg:cNvGrpSpPr/>
                        <wpg:grpSpPr>
                          <a:xfrm>
                            <a:off x="8503071" y="396085"/>
                            <a:ext cx="17035" cy="19050"/>
                            <a:chOff x="8503071" y="396085"/>
                            <a:chExt cx="17035" cy="19050"/>
                          </a:xfrm>
                        </wpg:grpSpPr>
                        <wps:wsp>
                          <wps:cNvPr id="1024" name="Straight Connector 1024"/>
                          <wps:cNvCnPr/>
                          <wps:spPr>
                            <a:xfrm>
                              <a:off x="850307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5" name="Straight Connector 1025"/>
                          <wps:cNvCnPr/>
                          <wps:spPr>
                            <a:xfrm flipV="1">
                              <a:off x="851021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26" name="TextBox 289"/>
                        <wps:cNvSpPr txBox="1"/>
                        <wps:spPr>
                          <a:xfrm>
                            <a:off x="4255607" y="0"/>
                            <a:ext cx="1351443" cy="215444"/>
                          </a:xfrm>
                          <a:prstGeom prst="rect">
                            <a:avLst/>
                          </a:prstGeom>
                          <a:noFill/>
                        </wps:spPr>
                        <wps:txbx>
                          <w:txbxContent>
                            <w:p w:rsidR="001F17D0" w:rsidRDefault="001F17D0" w:rsidP="00452A12">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wps:txbx>
                        <wps:bodyPr wrap="square" rtlCol="0">
                          <a:spAutoFit/>
                        </wps:bodyPr>
                      </wps:wsp>
                      <wps:wsp>
                        <wps:cNvPr id="1027" name="Right Arrow 1027"/>
                        <wps:cNvSpPr/>
                        <wps:spPr>
                          <a:xfrm rot="16200000" flipH="1">
                            <a:off x="4290206" y="118027"/>
                            <a:ext cx="127000" cy="106387"/>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1028" name="Rounded Rectangle 1028"/>
                        <wps:cNvSpPr/>
                        <wps:spPr>
                          <a:xfrm>
                            <a:off x="76200" y="260350"/>
                            <a:ext cx="8534400" cy="381000"/>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1F17D0" w:rsidRDefault="001F17D0" w:rsidP="00452A12"/>
                          </w:txbxContent>
                        </wps:txbx>
                        <wps:bodyPr rtlCol="0" anchor="ctr"/>
                      </wps:wsp>
                      <wps:wsp>
                        <wps:cNvPr id="1029" name="TextBox 293"/>
                        <wps:cNvSpPr txBox="1"/>
                        <wps:spPr>
                          <a:xfrm>
                            <a:off x="196850" y="0"/>
                            <a:ext cx="2597150" cy="215444"/>
                          </a:xfrm>
                          <a:prstGeom prst="rect">
                            <a:avLst/>
                          </a:prstGeom>
                          <a:noFill/>
                        </wps:spPr>
                        <wps:txbx>
                          <w:txbxContent>
                            <w:p w:rsidR="001F17D0" w:rsidRDefault="001F17D0" w:rsidP="00452A12">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wps:txbx>
                        <wps:bodyPr wrap="square" rtlCol="0">
                          <a:spAutoFit/>
                        </wps:bodyPr>
                      </wps:wsp>
                      <wps:wsp>
                        <wps:cNvPr id="1030" name="Arc 1030"/>
                        <wps:cNvSpPr/>
                        <wps:spPr>
                          <a:xfrm flipH="1">
                            <a:off x="133350" y="127000"/>
                            <a:ext cx="252473" cy="266700"/>
                          </a:xfrm>
                          <a:prstGeom prst="arc">
                            <a:avLst/>
                          </a:prstGeom>
                          <a:noFill/>
                          <a:ln w="6350">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1F17D0" w:rsidRDefault="001F17D0" w:rsidP="00452A12"/>
                          </w:txbxContent>
                        </wps:txbx>
                        <wps:bodyPr rtlCol="0" anchor="ctr"/>
                      </wps:wsp>
                      <wps:wsp>
                        <wps:cNvPr id="1031" name="TextBox 306"/>
                        <wps:cNvSpPr txBox="1"/>
                        <wps:spPr>
                          <a:xfrm>
                            <a:off x="4355305" y="425906"/>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1</w:t>
                              </w:r>
                            </w:p>
                          </w:txbxContent>
                        </wps:txbx>
                        <wps:bodyPr wrap="square" rtlCol="0">
                          <a:spAutoFit/>
                        </wps:bodyPr>
                      </wps:wsp>
                      <wps:wsp>
                        <wps:cNvPr id="1032" name="TextBox 307"/>
                        <wps:cNvSpPr txBox="1"/>
                        <wps:spPr>
                          <a:xfrm>
                            <a:off x="5017354" y="425906"/>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2R</w:t>
                              </w:r>
                            </w:p>
                          </w:txbxContent>
                        </wps:txbx>
                        <wps:bodyPr wrap="square" rtlCol="0">
                          <a:spAutoFit/>
                        </wps:bodyPr>
                      </wps:wsp>
                      <wps:wsp>
                        <wps:cNvPr id="1033" name="TextBox 308"/>
                        <wps:cNvSpPr txBox="1"/>
                        <wps:spPr>
                          <a:xfrm>
                            <a:off x="5726905" y="425906"/>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3R</w:t>
                              </w:r>
                            </w:p>
                          </w:txbxContent>
                        </wps:txbx>
                        <wps:bodyPr wrap="square" rtlCol="0">
                          <a:spAutoFit/>
                        </wps:bodyPr>
                      </wps:wsp>
                      <wps:wsp>
                        <wps:cNvPr id="1034" name="TextBox 309"/>
                        <wps:cNvSpPr txBox="1"/>
                        <wps:spPr>
                          <a:xfrm>
                            <a:off x="6388954" y="425906"/>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4R</w:t>
                              </w:r>
                            </w:p>
                          </w:txbxContent>
                        </wps:txbx>
                        <wps:bodyPr wrap="square" rtlCol="0">
                          <a:spAutoFit/>
                        </wps:bodyPr>
                      </wps:wsp>
                      <wps:wsp>
                        <wps:cNvPr id="1035" name="TextBox 310"/>
                        <wps:cNvSpPr txBox="1"/>
                        <wps:spPr>
                          <a:xfrm>
                            <a:off x="7089040" y="430668"/>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5R</w:t>
                              </w:r>
                            </w:p>
                          </w:txbxContent>
                        </wps:txbx>
                        <wps:bodyPr wrap="square" rtlCol="0">
                          <a:spAutoFit/>
                        </wps:bodyPr>
                      </wps:wsp>
                      <wps:wsp>
                        <wps:cNvPr id="1036" name="TextBox 311"/>
                        <wps:cNvSpPr txBox="1"/>
                        <wps:spPr>
                          <a:xfrm>
                            <a:off x="7765316" y="433049"/>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6R</w:t>
                              </w:r>
                            </w:p>
                          </w:txbxContent>
                        </wps:txbx>
                        <wps:bodyPr wrap="square" rtlCol="0">
                          <a:spAutoFit/>
                        </wps:bodyPr>
                      </wps:wsp>
                      <wps:wsp>
                        <wps:cNvPr id="1037" name="TextBox 312"/>
                        <wps:cNvSpPr txBox="1"/>
                        <wps:spPr>
                          <a:xfrm>
                            <a:off x="8404287" y="440192"/>
                            <a:ext cx="587313"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7R</w:t>
                              </w:r>
                            </w:p>
                          </w:txbxContent>
                        </wps:txbx>
                        <wps:bodyPr wrap="square" rtlCol="0">
                          <a:spAutoFit/>
                        </wps:bodyPr>
                      </wps:wsp>
                      <wps:wsp>
                        <wps:cNvPr id="1038" name="TextBox 313"/>
                        <wps:cNvSpPr txBox="1"/>
                        <wps:spPr>
                          <a:xfrm>
                            <a:off x="235743" y="425906"/>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7L</w:t>
                              </w:r>
                            </w:p>
                          </w:txbxContent>
                        </wps:txbx>
                        <wps:bodyPr wrap="square" rtlCol="0">
                          <a:spAutoFit/>
                        </wps:bodyPr>
                      </wps:wsp>
                      <wps:wsp>
                        <wps:cNvPr id="1039" name="TextBox 314"/>
                        <wps:cNvSpPr txBox="1"/>
                        <wps:spPr>
                          <a:xfrm>
                            <a:off x="902554" y="425450"/>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6L</w:t>
                              </w:r>
                            </w:p>
                          </w:txbxContent>
                        </wps:txbx>
                        <wps:bodyPr wrap="square" rtlCol="0">
                          <a:spAutoFit/>
                        </wps:bodyPr>
                      </wps:wsp>
                      <wps:wsp>
                        <wps:cNvPr id="1040" name="TextBox 315"/>
                        <wps:cNvSpPr txBox="1"/>
                        <wps:spPr>
                          <a:xfrm>
                            <a:off x="1609724" y="425906"/>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5L</w:t>
                              </w:r>
                            </w:p>
                          </w:txbxContent>
                        </wps:txbx>
                        <wps:bodyPr wrap="square" rtlCol="0">
                          <a:spAutoFit/>
                        </wps:bodyPr>
                      </wps:wsp>
                      <wps:wsp>
                        <wps:cNvPr id="1041" name="TextBox 316"/>
                        <wps:cNvSpPr txBox="1"/>
                        <wps:spPr>
                          <a:xfrm>
                            <a:off x="2276535" y="426243"/>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4L</w:t>
                              </w:r>
                            </w:p>
                          </w:txbxContent>
                        </wps:txbx>
                        <wps:bodyPr wrap="square" rtlCol="0">
                          <a:spAutoFit/>
                        </wps:bodyPr>
                      </wps:wsp>
                      <wps:wsp>
                        <wps:cNvPr id="1042" name="TextBox 317"/>
                        <wps:cNvSpPr txBox="1"/>
                        <wps:spPr>
                          <a:xfrm>
                            <a:off x="2986086" y="423525"/>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3L</w:t>
                              </w:r>
                            </w:p>
                          </w:txbxContent>
                        </wps:txbx>
                        <wps:bodyPr wrap="square" rtlCol="0">
                          <a:spAutoFit/>
                        </wps:bodyPr>
                      </wps:wsp>
                      <wps:wsp>
                        <wps:cNvPr id="1043" name="TextBox 318"/>
                        <wps:cNvSpPr txBox="1"/>
                        <wps:spPr>
                          <a:xfrm>
                            <a:off x="3645754" y="425906"/>
                            <a:ext cx="545246" cy="215444"/>
                          </a:xfrm>
                          <a:prstGeom prst="rect">
                            <a:avLst/>
                          </a:prstGeom>
                          <a:noFill/>
                        </wps:spPr>
                        <wps:txbx>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2L</w:t>
                              </w:r>
                            </w:p>
                          </w:txbxContent>
                        </wps:txbx>
                        <wps:bodyPr wrap="square" rtlCol="0">
                          <a:spAutoFit/>
                        </wps:bodyPr>
                      </wps:wsp>
                      <wps:wsp>
                        <wps:cNvPr id="1044" name="Straight Arrow Connector 1044"/>
                        <wps:cNvCnPr/>
                        <wps:spPr>
                          <a:xfrm flipH="1" flipV="1">
                            <a:off x="263566" y="432028"/>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45" name="Straight Arrow Connector 1045"/>
                        <wps:cNvCnPr/>
                        <wps:spPr>
                          <a:xfrm flipH="1" flipV="1">
                            <a:off x="933375" y="426134"/>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46" name="Straight Arrow Connector 1046"/>
                        <wps:cNvCnPr/>
                        <wps:spPr>
                          <a:xfrm flipH="1" flipV="1">
                            <a:off x="1645079" y="431572"/>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47" name="Straight Arrow Connector 1047"/>
                        <wps:cNvCnPr/>
                        <wps:spPr>
                          <a:xfrm flipH="1" flipV="1">
                            <a:off x="2312595" y="42805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48" name="Straight Arrow Connector 1048"/>
                        <wps:cNvCnPr/>
                        <wps:spPr>
                          <a:xfrm flipH="1" flipV="1">
                            <a:off x="3019662" y="42805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49" name="Straight Arrow Connector 1049"/>
                        <wps:cNvCnPr/>
                        <wps:spPr>
                          <a:xfrm flipH="1" flipV="1">
                            <a:off x="3679029" y="42340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0" name="Straight Arrow Connector 1050"/>
                        <wps:cNvCnPr/>
                        <wps:spPr>
                          <a:xfrm flipH="1" flipV="1">
                            <a:off x="4388352" y="427712"/>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1" name="Straight Arrow Connector 1051"/>
                        <wps:cNvCnPr/>
                        <wps:spPr>
                          <a:xfrm flipH="1" flipV="1">
                            <a:off x="5055868" y="42419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2" name="Straight Arrow Connector 1052"/>
                        <wps:cNvCnPr/>
                        <wps:spPr>
                          <a:xfrm flipH="1" flipV="1">
                            <a:off x="5762935" y="42419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3" name="Straight Arrow Connector 1053"/>
                        <wps:cNvCnPr/>
                        <wps:spPr>
                          <a:xfrm flipH="1" flipV="1">
                            <a:off x="6422229" y="42703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4" name="Straight Arrow Connector 1054"/>
                        <wps:cNvCnPr/>
                        <wps:spPr>
                          <a:xfrm flipH="1" flipV="1">
                            <a:off x="7129296" y="427036"/>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5" name="Straight Arrow Connector 1055"/>
                        <wps:cNvCnPr/>
                        <wps:spPr>
                          <a:xfrm flipH="1" flipV="1">
                            <a:off x="7803361" y="43417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6" name="Straight Arrow Connector 1056"/>
                        <wps:cNvCnPr/>
                        <wps:spPr>
                          <a:xfrm flipH="1" flipV="1">
                            <a:off x="8510428" y="434179"/>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576" style="position:absolute;margin-left:111.7pt;margin-top:7.95pt;width:708.55pt;height:74.85pt;rotation:-90;z-index:-251656192" coordsize="89916,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">
                <v:rect id="Rectangle 795" o:spid="_x0000_s1577" style="position:absolute;left:2004;top:3189;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XFMcA&#10;AADcAAAADwAAAGRycy9kb3ducmV2LnhtbESPUWvCQBCE3wv+h2MF3+pFsbZNPUWFUqEtqGnp65Lb&#10;JsHcXsxtNe2v7wmFPg4z8w0zW3SuVidqQ+XZwGiYgCLOva24MPCWPV7fgQqCbLH2TAa+KcBi3rua&#10;YWr9mXd02kuhIoRDigZKkSbVOuQlOQxD3xBH79O3DiXKttC2xXOEu1qPk2SqHVYcF0psaF1Sfth/&#10;OQOyzY6Tg0+m78+r7VP28mF/dvJqzKDfLR9ACXXyH/5rb6yB2/sbuJyJR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RlxTHAAAA3AAAAA8AAAAAAAAAAAAAAAAAmAIAAGRy&#10;cy9kb3ducmV2LnhtbFBLBQYAAAAABAAEAPUAAACMAwAAAAA=&#10;" fillcolor="white [3212]" strokecolor="black [3213]" strokeweight=".5pt">
                  <v:textbox>
                    <w:txbxContent>
                      <w:p w:rsidR="001F17D0" w:rsidRDefault="001F17D0" w:rsidP="00452A12"/>
                    </w:txbxContent>
                  </v:textbox>
                </v:rect>
                <v:rect id="Rectangle 796" o:spid="_x0000_s1578" style="position:absolute;left:15826;top:320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JY8cA&#10;AADcAAAADwAAAGRycy9kb3ducmV2LnhtbESPUUvDQBCE3wX/w7FC3+xFKdGmvRYVpIIW2qalr0tu&#10;TUJzezG3baO/3hOEPg4z8w0znfeuUSfqQu3ZwN0wAUVceFtzaWCbv94+ggqCbLHxTAa+KcB8dn01&#10;xcz6M6/ptJFSRQiHDA1UIm2mdSgqchiGviWO3qfvHEqUXalth+cId42+T5JUO6w5LlTY0ktFxWFz&#10;dAZklX+NDj5Jd+/Pq0X+sbc/a1kaM7jpnyaghHq5hP/bb9bAwziFvzPxCO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DCWPHAAAA3AAAAA8AAAAAAAAAAAAAAAAAmAIAAGRy&#10;cy9kb3ducmV2LnhtbFBLBQYAAAAABAAEAPUAAACMAwAAAAA=&#10;" fillcolor="white [3212]" strokecolor="black [3213]" strokeweight=".5pt">
                  <v:textbox>
                    <w:txbxContent>
                      <w:p w:rsidR="001F17D0" w:rsidRDefault="001F17D0" w:rsidP="00452A12"/>
                    </w:txbxContent>
                  </v:textbox>
                </v:rect>
                <v:rect id="Rectangle 797" o:spid="_x0000_s1579" style="position:absolute;left:29542;top:3160;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MYA&#10;AADcAAAADwAAAGRycy9kb3ducmV2LnhtbESPUWvCQBCE3wv+h2MLfauXlqI19RQrlAq2oEbxdclt&#10;k2BuL+a2Gvvre0Khj8PMfMOMp52r1YnaUHk28NBPQBHn3lZcGNhmb/fPoIIgW6w9k4ELBZhOejdj&#10;TK0/85pOGylUhHBI0UAp0qRah7wkh6HvG+LoffnWoUTZFtq2eI5wV+vHJBlohxXHhRIbmpeUHzbf&#10;zoCssuPTwSeD3fJ19Z597O3PWj6NubvtZi+ghDr5D/+1F9bAcDSE65l4BP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s+MYAAADcAAAADwAAAAAAAAAAAAAAAACYAgAAZHJz&#10;L2Rvd25yZXYueG1sUEsFBgAAAAAEAAQA9QAAAIsDAAAAAA==&#10;" fillcolor="white [3212]" strokecolor="black [3213]" strokeweight=".5pt">
                  <v:textbox>
                    <w:txbxContent>
                      <w:p w:rsidR="001F17D0" w:rsidRDefault="001F17D0" w:rsidP="00452A12"/>
                    </w:txbxContent>
                  </v:textbox>
                </v:rect>
                <v:rect id="Rectangle 798" o:spid="_x0000_s1580" style="position:absolute;left:43275;top:3160;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4isMA&#10;AADcAAAADwAAAGRycy9kb3ducmV2LnhtbERPTWvCQBC9F/wPywje6qZFrEZX0UJpoS2oUbwO2WkS&#10;zM6m2anG/nr3UOjx8b7ny87V6kxtqDwbeBgmoIhzbysuDOyzl/sJqCDIFmvPZOBKAZaL3t0cU+sv&#10;vKXzTgoVQzikaKAUaVKtQ16SwzD0DXHkvnzrUCJsC21bvMRwV+vHJBlrhxXHhhIbei4pP+1+nAHZ&#10;ZN+jk0/Gh/f15jX7ONrfrXwaM+h3qxkooU7+xX/uN2vgaRrXxjPxCO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4isMAAADcAAAADwAAAAAAAAAAAAAAAACYAgAAZHJzL2Rv&#10;d25yZXYueG1sUEsFBgAAAAAEAAQA9QAAAIgDAAAAAA==&#10;" fillcolor="white [3212]" strokecolor="black [3213]" strokeweight=".5pt">
                  <v:textbox>
                    <w:txbxContent>
                      <w:p w:rsidR="001F17D0" w:rsidRDefault="001F17D0" w:rsidP="00452A12"/>
                    </w:txbxContent>
                  </v:textbox>
                </v:rect>
                <v:rect id="Rectangle 799" o:spid="_x0000_s1581" style="position:absolute;left:56974;top:311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dEcYA&#10;AADcAAAADwAAAGRycy9kb3ducmV2LnhtbESPUWvCQBCE3wv9D8cW+lYvlqI1eooWSgtVUKP4uuTW&#10;JJjbS3NbTfvrewWhj8PMfMNMZp2r1ZnaUHk20O8loIhzbysuDOyy14dnUEGQLdaeycA3BZhNb28m&#10;mFp/4Q2dt1KoCOGQooFSpEm1DnlJDkPPN8TRO/rWoUTZFtq2eIlwV+vHJBlohxXHhRIbeikpP22/&#10;nAFZZ59PJ58M9h+L9Vu2PNifjayMub/r5mNQQp38h6/td2tgOBrB35l4BP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ydEcYAAADcAAAADwAAAAAAAAAAAAAAAACYAgAAZHJz&#10;L2Rvd25yZXYueG1sUEsFBgAAAAAEAAQA9QAAAIsDAAAAAA==&#10;" fillcolor="white [3212]" strokecolor="black [3213]" strokeweight=".5pt">
                  <v:textbox>
                    <w:txbxContent>
                      <w:p w:rsidR="001F17D0" w:rsidRDefault="001F17D0" w:rsidP="00452A12"/>
                    </w:txbxContent>
                  </v:textbox>
                </v:rect>
                <v:rect id="Rectangle 800" o:spid="_x0000_s1582" style="position:absolute;left:70707;top:311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1XcMA&#10;AADcAAAADwAAAGRycy9kb3ducmV2LnhtbERPTUvDQBC9C/6HZQRvdtcipcRuggpFQYU2UXodstMk&#10;NDsbs2Mb/fXuoeDx8b5XxeR7daQxdoEt3M4MKOI6uI4bCx/V+mYJKgqywz4wWfihCEV+ebHCzIUT&#10;b+lYSqNSCMcMLbQiQ6Z1rFvyGGdhIE7cPoweJcGx0W7EUwr3vZ4bs9AeO04NLQ701FJ9KL+9BdlU&#10;X3eHYBafr4+b5+pt53638m7t9dX0cA9KaJJ/8dn94iwsTZqfzqQjo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g1XcMAAADcAAAADwAAAAAAAAAAAAAAAACYAgAAZHJzL2Rv&#10;d25yZXYueG1sUEsFBgAAAAAEAAQA9QAAAIgDAAAAAA==&#10;" fillcolor="white [3212]" strokecolor="black [3213]" strokeweight=".5pt">
                  <v:textbox>
                    <w:txbxContent>
                      <w:p w:rsidR="001F17D0" w:rsidRDefault="001F17D0" w:rsidP="00452A12"/>
                    </w:txbxContent>
                  </v:textbox>
                </v:rect>
                <v:rect id="Rectangle 801" o:spid="_x0000_s1583" style="position:absolute;left:84388;top:320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QxsYA&#10;AADcAAAADwAAAGRycy9kb3ducmV2LnhtbESPUWvCQBCE3wv9D8cW+lbvLEUk9ZS2UBSsoMbS1yW3&#10;TYK5vTS3atpf7xUEH4eZ+YaZzHrfqCN1sQ5sYTgwoIiL4GouLezy94cxqCjIDpvAZOGXIsymtzcT&#10;zFw48YaOWylVgnDM0EIl0mZax6Iij3EQWuLkfYfOoyTZldp1eEpw3+hHY0baY81pocKW3ioq9tuD&#10;tyDr/OdpH8zoc/m6nucfX+5vIytr7+/6l2dQQr1cw5f2wlkYmyH8n0lHQE/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SQxsYAAADcAAAADwAAAAAAAAAAAAAAAACYAgAAZHJz&#10;L2Rvd25yZXYueG1sUEsFBgAAAAAEAAQA9QAAAIsDAAAAAA==&#10;" fillcolor="white [3212]" strokecolor="black [3213]" strokeweight=".5pt">
                  <v:textbox>
                    <w:txbxContent>
                      <w:p w:rsidR="001F17D0" w:rsidRDefault="001F17D0" w:rsidP="00452A12"/>
                    </w:txbxContent>
                  </v:textbox>
                </v:rect>
                <v:rect id="Rectangle 802" o:spid="_x0000_s1584" style="position:absolute;left:8704;top:312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OscYA&#10;AADcAAAADwAAAGRycy9kb3ducmV2LnhtbESPUWvCQBCE3wv9D8cW+lbvKkUk9ZS2UBSsoKalr0tu&#10;mwRze2lu1dRf7wlCH4eZ+YaZzHrfqAN1sQ5s4XFgQBEXwdVcWvjM3x/GoKIgO2wCk4U/ijCb3t5M&#10;MHPhyBs6bKVUCcIxQwuVSJtpHYuKPMZBaImT9xM6j5JkV2rX4THBfaOHxoy0x5rTQoUtvVVU7LZ7&#10;b0HW+e/TLpjR1/J1Pc8/vt1pIytr7+/6l2dQQr38h6/thbMwNkO4nElHQE/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YOscYAAADcAAAADwAAAAAAAAAAAAAAAACYAgAAZHJz&#10;L2Rvd25yZXYueG1sUEsFBgAAAAAEAAQA9QAAAIsDAAAAAA==&#10;" fillcolor="white [3212]" strokecolor="black [3213]" strokeweight=".5pt">
                  <v:textbox>
                    <w:txbxContent>
                      <w:p w:rsidR="001F17D0" w:rsidRDefault="001F17D0" w:rsidP="00452A12"/>
                    </w:txbxContent>
                  </v:textbox>
                </v:rect>
                <v:rect id="Rectangle 803" o:spid="_x0000_s1585" style="position:absolute;left:22525;top:321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rKsYA&#10;AADcAAAADwAAAGRycy9kb3ducmV2LnhtbESPUUvDQBCE34X+h2MLvtm7qpQSey2tIAoqtI3i65Lb&#10;JqG5vZhb2+iv9wqFPg4z8w0zW/S+UQfqYh3YwnhkQBEXwdVcWvjIn26moKIgO2wCk4VfirCYD65m&#10;mLlw5A0dtlKqBOGYoYVKpM20jkVFHuMotMTJ24XOoyTZldp1eExw3+hbYybaY81pocKWHisq9tsf&#10;b0HW+ff9PpjJ5+tq/Zy/fbm/jbxbez3slw+ghHq5hM/tF2dhau7gdCYdAT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qrKsYAAADcAAAADwAAAAAAAAAAAAAAAACYAgAAZHJz&#10;L2Rvd25yZXYueG1sUEsFBgAAAAAEAAQA9QAAAIsDAAAAAA==&#10;" fillcolor="white [3212]" strokecolor="black [3213]" strokeweight=".5pt">
                  <v:textbox>
                    <w:txbxContent>
                      <w:p w:rsidR="001F17D0" w:rsidRDefault="001F17D0" w:rsidP="00452A12"/>
                    </w:txbxContent>
                  </v:textbox>
                </v:rect>
                <v:rect id="Rectangle 804" o:spid="_x0000_s1586" style="position:absolute;left:36241;top:3172;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zXsYA&#10;AADcAAAADwAAAGRycy9kb3ducmV2LnhtbESPUWvCQBCE3wv9D8cWfKt3LSKSekpbKAqtoKalr0tu&#10;mwRzezG31dRf7wlCH4eZ+YaZznvfqAN1sQ5s4WFoQBEXwdVcWvjM3+4noKIgO2wCk4U/ijCf3d5M&#10;MXPhyBs6bKVUCcIxQwuVSJtpHYuKPMZhaImT9xM6j5JkV2rX4THBfaMfjRlrjzWnhQpbeq2o2G1/&#10;vQVZ5/vRLpjx1/vLepF/fLvTRlbWDu765ydQQr38h6/tpbMwMSO4nE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zXsYAAADcAAAADwAAAAAAAAAAAAAAAACYAgAAZHJz&#10;L2Rvd25yZXYueG1sUEsFBgAAAAAEAAQA9QAAAIsDAAAAAA==&#10;" fillcolor="white [3212]" strokecolor="black [3213]" strokeweight=".5pt">
                  <v:textbox>
                    <w:txbxContent>
                      <w:p w:rsidR="001F17D0" w:rsidRDefault="001F17D0" w:rsidP="00452A12"/>
                    </w:txbxContent>
                  </v:textbox>
                </v:rect>
                <v:rect id="Rectangle 805" o:spid="_x0000_s1587" style="position:absolute;left:49975;top:309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xcYA&#10;AADcAAAADwAAAGRycy9kb3ducmV2LnhtbESPUUvDQBCE34X+h2MLvtm7ipYSey2tIAoqtI3i65Lb&#10;JqG5vZhb2+iv9wqFPg4z8w0zW/S+UQfqYh3YwnhkQBEXwdVcWvjIn26moKIgO2wCk4VfirCYD65m&#10;mLlw5A0dtlKqBOGYoYVKpM20jkVFHuMotMTJ24XOoyTZldp1eExw3+hbYybaY81pocKWHisq9tsf&#10;b0HW+ffdPpjJ5+tq/Zy/fbm/jbxbez3slw+ghHq5hM/tF2dhau7hdCYdAT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WxcYAAADcAAAADwAAAAAAAAAAAAAAAACYAgAAZHJz&#10;L2Rvd25yZXYueG1sUEsFBgAAAAAEAAQA9QAAAIsDAAAAAA==&#10;" fillcolor="white [3212]" strokecolor="black [3213]" strokeweight=".5pt">
                  <v:textbox>
                    <w:txbxContent>
                      <w:p w:rsidR="001F17D0" w:rsidRDefault="001F17D0" w:rsidP="00452A12"/>
                    </w:txbxContent>
                  </v:textbox>
                </v:rect>
                <v:rect id="Rectangle 806" o:spid="_x0000_s1588" style="position:absolute;left:63673;top:3125;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IssYA&#10;AADcAAAADwAAAGRycy9kb3ducmV2LnhtbESPUUvDQBCE34X+h2MLvtm7ioQSey1WkBaq0DaKr0tu&#10;TUJzezG3baO/3hMEH4eZ+YaZLwffqjP1sQlsYToxoIjL4BquLLwWTzczUFGQHbaBycIXRVguRldz&#10;zF248J7OB6lUgnDM0UIt0uVax7Imj3ESOuLkfYTeoyTZV9r1eElw3+pbYzLtseG0UGNHjzWVx8PJ&#10;W5Bd8Xl3DCZ726526+L53X3v5cXa6/HwcA9KaJD/8F974yzMTAa/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0IssYAAADcAAAADwAAAAAAAAAAAAAAAACYAgAAZHJz&#10;L2Rvd25yZXYueG1sUEsFBgAAAAAEAAQA9QAAAIsDAAAAAA==&#10;" fillcolor="white [3212]" strokecolor="black [3213]" strokeweight=".5pt">
                  <v:textbox>
                    <w:txbxContent>
                      <w:p w:rsidR="001F17D0" w:rsidRDefault="001F17D0" w:rsidP="00452A12"/>
                    </w:txbxContent>
                  </v:textbox>
                </v:rect>
                <v:rect id="Rectangle 807" o:spid="_x0000_s1589" style="position:absolute;left:77407;top:312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KcYA&#10;AADcAAAADwAAAGRycy9kb3ducmV2LnhtbESPUUvDQBCE34X+h2MLvtm7itQSey2tIAoqtI3i65Lb&#10;JqG5vZhb2+iv9wqFPg4z8w0zW/S+UQfqYh3YwnhkQBEXwdVcWvjIn26moKIgO2wCk4VfirCYD65m&#10;mLlw5A0dtlKqBOGYoYVKpM20jkVFHuMotMTJ24XOoyTZldp1eExw3+hbYybaY81pocKWHisq9tsf&#10;b0HW+ffdPpjJ5+tq/Zy/fbm/jbxbez3slw+ghHq5hM/tF2dhau7hdCYdAT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tKcYAAADcAAAADwAAAAAAAAAAAAAAAACYAgAAZHJz&#10;L2Rvd25yZXYueG1sUEsFBgAAAAAEAAQA9QAAAIsDAAAAAA==&#10;" fillcolor="white [3212]" strokecolor="black [3213]" strokeweight=".5pt">
                  <v:textbox>
                    <w:txbxContent>
                      <w:p w:rsidR="001F17D0" w:rsidRDefault="001F17D0" w:rsidP="00452A12"/>
                    </w:txbxContent>
                  </v:textbox>
                </v:rect>
                <v:rect id="Rectangle 808" o:spid="_x0000_s1590" style="position:absolute;top:3365;width:8686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5W8MA&#10;AADcAAAADwAAAGRycy9kb3ducmV2LnhtbERPTUvDQBC9C/6HZQRvdtcipcRuggpFQYU2UXodstMk&#10;NDsbs2Mb/fXuoeDx8b5XxeR7daQxdoEt3M4MKOI6uI4bCx/V+mYJKgqywz4wWfihCEV+ebHCzIUT&#10;b+lYSqNSCMcMLbQiQ6Z1rFvyGGdhIE7cPoweJcGx0W7EUwr3vZ4bs9AeO04NLQ701FJ9KL+9BdlU&#10;X3eHYBafr4+b5+pt53638m7t9dX0cA9KaJJ/8dn94iwsTVqbzqQjo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45W8MAAADcAAAADwAAAAAAAAAAAAAAAACYAgAAZHJzL2Rv&#10;d25yZXYueG1sUEsFBgAAAAAEAAQA9QAAAIgDAAAAAA==&#10;" fillcolor="white [3212]" strokecolor="black [3213]" strokeweight=".5pt">
                  <v:textbox>
                    <w:txbxContent>
                      <w:p w:rsidR="001F17D0" w:rsidRDefault="001F17D0" w:rsidP="00452A12"/>
                    </w:txbxContent>
                  </v:textbox>
                </v:rect>
                <v:rect id="Rectangle 809" o:spid="_x0000_s1591" style="position:absolute;left:152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cwMYA&#10;AADcAAAADwAAAGRycy9kb3ducmV2LnhtbESPUUvDQBCE3wX/w7GCb/ZOkVJjr0UFsVALbaL4uuTW&#10;JDS3F3PbNvXX9wqCj8PMfMNM54Nv1Z762AS2cDsyoIjL4BquLHwUrzcTUFGQHbaBycKRIsxnlxdT&#10;zFw48Ib2uVQqQThmaKEW6TKtY1mTxzgKHXHyvkPvUZLsK+16PCS4b/WdMWPtseG0UGNHLzWV23zn&#10;Lci6+LnfBjP+XD6v34r3L/e7kZW111fD0yMooUH+w3/thbMwMQ9wPpOOgJ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KcwMYAAADcAAAADwAAAAAAAAAAAAAAAACYAgAAZHJz&#10;L2Rvd25yZXYueG1sUEsFBgAAAAAEAAQA9QAAAIsDAAAAAA==&#10;" fillcolor="white [3212]" strokecolor="black [3213]" strokeweight=".5pt">
                  <v:textbox>
                    <w:txbxContent>
                      <w:p w:rsidR="001F17D0" w:rsidRDefault="001F17D0" w:rsidP="00452A12"/>
                    </w:txbxContent>
                  </v:textbox>
                </v:rect>
                <v:rect id="Rectangle 810" o:spid="_x0000_s1592" style="position:absolute;left:42672;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jgMMA&#10;AADcAAAADwAAAGRycy9kb3ducmV2LnhtbERPTWvCQBC9F/wPyxS81Y2liKSu0grFQitoUvE6ZKdJ&#10;MDsbs6Om/fXuQfD4eN+zRe8adaYu1J4NjEcJKOLC25pLAz/5x9MUVBBki41nMvBHARbzwcMMU+sv&#10;vKVzJqWKIRxSNFCJtKnWoajIYRj5ljhyv75zKBF2pbYdXmK4a/Rzkky0w5pjQ4UtLSsqDtnJGZBN&#10;fnw5+GSy+3rfrPLvvf3fytqY4WP/9gpKqJe7+Ob+tAam4zg/nolH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GjgMMAAADcAAAADwAAAAAAAAAAAAAAAACYAgAAZHJzL2Rv&#10;d25yZXYueG1sUEsFBgAAAAAEAAQA9QAAAIgDAAAAAA==&#10;" fillcolor="white [3212]" strokecolor="black [3213]" strokeweight=".5pt">
                  <v:textbox>
                    <w:txbxContent>
                      <w:p w:rsidR="001F17D0" w:rsidRDefault="001F17D0" w:rsidP="00452A12"/>
                    </w:txbxContent>
                  </v:textbox>
                </v:rect>
                <v:rect id="Rectangle 811" o:spid="_x0000_s1593" style="position:absolute;left:28956;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GG8YA&#10;AADcAAAADwAAAGRycy9kb3ducmV2LnhtbESPUWvCQBCE3wv9D8cW+lYvKUUkeooK0kJbUFPxdcmt&#10;STC3l+a2mvrre4LQx2FmvmEms9416kRdqD0bSAcJKOLC25pLA1/56mkEKgiyxcYzGfilALPp/d0E&#10;M+vPvKHTVkoVIRwyNFCJtJnWoajIYRj4ljh6B985lCi7UtsOzxHuGv2cJEPtsOa4UGFLy4qK4/bH&#10;GZB1/v1y9Mlw975Yv+Yfe3vZyKcxjw/9fAxKqJf/8K39Zg2M0hSuZ+IR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0GG8YAAADcAAAADwAAAAAAAAAAAAAAAACYAgAAZHJz&#10;L2Rvd25yZXYueG1sUEsFBgAAAAAEAAQA9QAAAIsDAAAAAA==&#10;" fillcolor="white [3212]" strokecolor="black [3213]" strokeweight=".5pt">
                  <v:textbox>
                    <w:txbxContent>
                      <w:p w:rsidR="001F17D0" w:rsidRDefault="001F17D0" w:rsidP="00452A12"/>
                    </w:txbxContent>
                  </v:textbox>
                </v:rect>
                <v:rect id="Rectangle 812" o:spid="_x0000_s1594" style="position:absolute;left:1524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bMUA&#10;AADcAAAADwAAAGRycy9kb3ducmV2LnhtbESPUWvCQBCE3wX/w7EF3/SiiEjqKVYoLbQFNRVfl9ya&#10;BHN7aW6rqb++JxT6OMzMN8xi1blaXagNlWcD41ECijj3tuLCwGf2PJyDCoJssfZMBn4owGrZ7y0w&#10;tf7KO7rspVARwiFFA6VIk2od8pIchpFviKN38q1DibIttG3xGuGu1pMkmWmHFceFEhvalJSf99/O&#10;gGyzr+nZJ7PD29P2JXs/2ttOPowZPHTrR1BCnfyH/9qv1sB8PIH7mX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5hsxQAAANwAAAAPAAAAAAAAAAAAAAAAAJgCAABkcnMv&#10;ZG93bnJldi54bWxQSwUGAAAAAAQABAD1AAAAigMAAAAA&#10;" fillcolor="white [3212]" strokecolor="black [3213]" strokeweight=".5pt">
                  <v:textbox>
                    <w:txbxContent>
                      <w:p w:rsidR="001F17D0" w:rsidRDefault="001F17D0" w:rsidP="00452A12"/>
                    </w:txbxContent>
                  </v:textbox>
                </v:rect>
                <v:rect id="Rectangle 813" o:spid="_x0000_s1595" style="position:absolute;left:56388;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998YA&#10;AADcAAAADwAAAGRycy9kb3ducmV2LnhtbESPUUvDQBCE3wX/w7FC3+ylKqXEXoIKRUGFtqn0dclt&#10;k9DcXprbttFf7wlCH4eZ+YaZ54Nr1Yn60Hg2MBknoIhLbxuuDGyKxe0MVBBki61nMvBNAfLs+mqO&#10;qfVnXtFpLZWKEA4pGqhFulTrUNbkMIx9Rxy9ne8dSpR9pW2P5wh3rb5Lkql22HBcqLGjl5rK/fro&#10;DMiyODzsfTL9en9evhYfW/uzkk9jRjfD0yMooUEu4f/2mzUwm9zD35l4BH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M998YAAADcAAAADwAAAAAAAAAAAAAAAACYAgAAZHJz&#10;L2Rvd25yZXYueG1sUEsFBgAAAAAEAAQA9QAAAIsDAAAAAA==&#10;" fillcolor="white [3212]" strokecolor="black [3213]" strokeweight=".5pt">
                  <v:textbox>
                    <w:txbxContent>
                      <w:p w:rsidR="001F17D0" w:rsidRDefault="001F17D0" w:rsidP="00452A12"/>
                    </w:txbxContent>
                  </v:textbox>
                </v:rect>
                <v:rect id="Rectangle 814" o:spid="_x0000_s1596" style="position:absolute;left:8382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lg8UA&#10;AADcAAAADwAAAGRycy9kb3ducmV2LnhtbESPUWvCQBCE3wX/w7GFvulFEZHUU1pBWrAFNS19XXLb&#10;JJjbS3Orpv76niD4OMzMN8x82blanagNlWcDo2ECijj3tuLCwGe2HsxABUG2WHsmA38UYLno9+aY&#10;Wn/mHZ32UqgI4ZCigVKkSbUOeUkOw9A3xNH78a1DibIttG3xHOGu1uMkmWqHFceFEhtalZQf9kdn&#10;QLbZ7+Tgk+nX5mX7mr1/28tOPox5fOien0AJdXIP39pv1sBsNIHrmXgE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WDxQAAANwAAAAPAAAAAAAAAAAAAAAAAJgCAABkcnMv&#10;ZG93bnJldi54bWxQSwUGAAAAAAQABAD1AAAAigMAAAAA&#10;" fillcolor="white [3212]" strokecolor="black [3213]" strokeweight=".5pt">
                  <v:textbox>
                    <w:txbxContent>
                      <w:p w:rsidR="001F17D0" w:rsidRDefault="001F17D0" w:rsidP="00452A12"/>
                    </w:txbxContent>
                  </v:textbox>
                </v:rect>
                <v:rect id="Rectangle 815" o:spid="_x0000_s1597" style="position:absolute;left:7010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AGMYA&#10;AADcAAAADwAAAGRycy9kb3ducmV2LnhtbESPUUvDQBCE3wX/w7FC3+yloqXEXoIKRUGFtqn0dclt&#10;k9DcXprbttFf7wlCH4eZ+YaZ54Nr1Yn60Hg2MBknoIhLbxuuDGyKxe0MVBBki61nMvBNAfLs+mqO&#10;qfVnXtFpLZWKEA4pGqhFulTrUNbkMIx9Rxy9ne8dSpR9pW2P5wh3rb5Lkql22HBcqLGjl5rK/fro&#10;DMiyONzvfTL9en9evhYfW/uzkk9jRjfD0yMooUEu4f/2mzUwmzzA35l4BH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YAGMYAAADcAAAADwAAAAAAAAAAAAAAAACYAgAAZHJz&#10;L2Rvd25yZXYueG1sUEsFBgAAAAAEAAQA9QAAAIsDAAAAAA==&#10;" fillcolor="white [3212]" strokecolor="black [3213]" strokeweight=".5pt">
                  <v:textbox>
                    <w:txbxContent>
                      <w:p w:rsidR="001F17D0" w:rsidRDefault="001F17D0" w:rsidP="00452A12"/>
                    </w:txbxContent>
                  </v:textbox>
                </v:rect>
                <v:rect id="Rectangle 816" o:spid="_x0000_s1598" style="position:absolute;top:7635;width:86868;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DR8QA&#10;AADcAAAADwAAAGRycy9kb3ducmV2LnhtbESPQWsCMRSE74X+h/AEbzVrBZGtUUQo9SBI1vbQ22Pz&#10;3CxuXtZNdNd/3xQEj8PMfMMs14NrxI26UHtWMJ1kIIhLb2quFHwfP98WIEJENth4JgV3CrBevb4s&#10;MTe+Z023IlYiQTjkqMDG2OZShtKSwzDxLXHyTr5zGJPsKmk67BPcNfI9y+bSYc1pwWJLW0vlubg6&#10;BbOfWf97PGem+Dqw3l+01fGilRqPhs0HiEhDfIYf7Z1RsJjO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Q0fEAAAA3AAAAA8AAAAAAAAAAAAAAAAAmAIAAGRycy9k&#10;b3ducmV2LnhtbFBLBQYAAAAABAAEAPUAAACJAwAAAAA=&#10;" fillcolor="black [3213]" stroked="f" strokeweight=".25pt">
                  <v:fill r:id="rId117" o:title="" color2="white [3212]" type="pattern"/>
                  <v:textbox>
                    <w:txbxContent>
                      <w:p w:rsidR="001F17D0" w:rsidRDefault="001F17D0" w:rsidP="00452A12"/>
                    </w:txbxContent>
                  </v:textbox>
                </v:rect>
                <v:group id="Group 817" o:spid="_x0000_s1599" style="position:absolute;left:2121;top:3651;width:340;height:190" coordorigin="212115,365125" coordsize="3407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line id="Straight Connector 818" o:spid="_x0000_s1600" style="position:absolute;visibility:visible;mso-wrap-style:square" from="212115,374650" to="246185,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ADcIAAADcAAAADwAAAGRycy9kb3ducmV2LnhtbERPTUvDQBC9C/0PyxS82U0KNiXttoRC&#10;oerJqngdstMkmp0Nu2sa/fXOQfD4eN/b/eR6NVKInWcD+SIDRVx723Fj4PXleLcGFROyxd4zGfim&#10;CPvd7GaLpfVXfqbxnBolIRxLNNCmNJRax7olh3HhB2LhLj44TAJDo23Aq4S7Xi+zbKUddiwNLQ50&#10;aKn+PH85A+v68SNURfWQ378Nxc+4fFod3wtjbudTtQGVaEr/4j/3yYovl7VyRo6A3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DADcIAAADcAAAADwAAAAAAAAAAAAAA&#10;AAChAgAAZHJzL2Rvd25yZXYueG1sUEsFBgAAAAAEAAQA+QAAAJADAAAAAA==&#10;" strokecolor="black [3213]"/>
                  <v:line id="Straight Connector 819" o:spid="_x0000_s1601" style="position:absolute;flip:y;visibility:visible;mso-wrap-style:square" from="229518,365125" to="229518,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39McAAADcAAAADwAAAGRycy9kb3ducmV2LnhtbESPQWvCQBSE74X+h+UVvDUbFYpGV7GF&#10;lhYP1SjE4yP7TILZtyG7TaK/vlsoeBxm5htmuR5MLTpqXWVZwTiKQRDnVldcKDge3p9nIJxH1lhb&#10;JgVXcrBePT4sMdG25z11qS9EgLBLUEHpfZNI6fKSDLrINsTBO9vWoA+yLaRusQ9wU8tJHL9IgxWH&#10;hRIbeispv6Q/RsHtMvG77Ov7Q75uqu0tm0/PpyZTavQ0bBYgPA3+Hv5vf2oFs/Ec/s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Pf0xwAAANwAAAAPAAAAAAAA&#10;AAAAAAAAAKECAABkcnMvZG93bnJldi54bWxQSwUGAAAAAAQABAD5AAAAlQMAAAAA&#10;" strokecolor="black [3213]" strokeweight=".5pt"/>
                </v:group>
                <v:group id="Group 820" o:spid="_x0000_s1602" style="position:absolute;left:8779;top:3675;width:341;height:190" coordorigin="8779,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line id="Straight Connector 821" o:spid="_x0000_s1603" style="position:absolute;visibility:visible;mso-wrap-style:square" from="8779,3770" to="9120,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LcUAAADcAAAADwAAAGRycy9kb3ducmV2LnhtbESPQWvCQBSE74X+h+UVvNVNAhpJXSUU&#10;hGpPakuvj+wzic2+DbvbGP31XaHQ4zDzzTDL9Wg6MZDzrWUF6TQBQVxZ3XKt4OO4eV6A8AFZY2eZ&#10;FFzJw3r1+LDEQtsL72k4hFrEEvYFKmhC6AspfdWQQT+1PXH0TtYZDFG6WmqHl1huOpklyVwabDku&#10;NNjTa0PV9+HHKFhUu7Mr83Kbzj77/DZk7/PNV67U5GksX0AEGsN/+I9+05HLUrif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LcUAAADcAAAADwAAAAAAAAAA&#10;AAAAAAChAgAAZHJzL2Rvd25yZXYueG1sUEsFBgAAAAAEAAQA+QAAAJMDAAAAAA==&#10;" strokecolor="black [3213]"/>
                  <v:line id="Straight Connector 822" o:spid="_x0000_s1604" style="position:absolute;flip:y;visibility:visible;mso-wrap-style:square" from="8953,3675" to="8953,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vOMcAAADcAAAADwAAAGRycy9kb3ducmV2LnhtbESPT2vCQBTE70K/w/IKvemmKRQb3YgV&#10;LEoP2rQQj4/syx/Mvg3ZraZ++q4geBxm5jfMfDGYVpyod41lBc+TCARxYXXDlYKf7/V4CsJ5ZI2t&#10;ZVLwRw4W6cNojom2Z/6iU+YrESDsElRQe98lUrqiJoNuYjvi4JW2N+iD7CupezwHuGllHEWv0mDD&#10;YaHGjlY1Fcfs1yi4HGO/z7e7D/m+bD4v+dtLeehypZ4eh+UMhKfB38O39kYrmMYx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wK84xwAAANwAAAAPAAAAAAAA&#10;AAAAAAAAAKECAABkcnMvZG93bnJldi54bWxQSwUGAAAAAAQABAD5AAAAlQMAAAAA&#10;" strokecolor="black [3213]" strokeweight=".5pt"/>
                </v:group>
                <v:group id="Group 823" o:spid="_x0000_s1605" style="position:absolute;left:15908;top:3651;width:341;height:190" coordorigin="15908,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line id="Straight Connector 824" o:spid="_x0000_s1606" style="position:absolute;visibility:visible;mso-wrap-style:square" from="15908,3746" to="1624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EAtcUAAADcAAAADwAAAGRycy9kb3ducmV2LnhtbESPQWvCQBSE7wX/w/KE3urG0BpJXSUI&#10;Qq0ntaXXR/Y1Sc2+DbvbGPvru4LgcZj5ZpjFajCt6Mn5xrKC6SQBQVxa3XCl4OO4eZqD8AFZY2uZ&#10;FFzIw2o5elhgru2Z99QfQiViCfscFdQhdLmUvqzJoJ/Yjjh639YZDFG6SmqH51huWpkmyUwabDgu&#10;1NjRuqbydPg1Cubl+48rsmI7ffnssr8+3c02X5lSj+OheAURaAj38I1+05FLn+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EAtcUAAADcAAAADwAAAAAAAAAA&#10;AAAAAAChAgAAZHJzL2Rvd25yZXYueG1sUEsFBgAAAAAEAAQA+QAAAJMDAAAAAA==&#10;" strokecolor="black [3213]"/>
                  <v:line id="Straight Connector 825" o:spid="_x0000_s1607" style="position:absolute;flip:y;visibility:visible;mso-wrap-style:square" from="16082,3651" to="16082,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3TMcAAADcAAAADwAAAGRycy9kb3ducmV2LnhtbESPW2vCQBSE34X+h+UU+qabRiqaZhVb&#10;sLT4UG8QHw/Zkwtmz4bsVlN/fVcQ+jjMzDdMuuhNI87UudqygudRBII4t7rmUsFhvxpOQTiPrLGx&#10;TAp+ycFi/jBIMdH2wls673wpAoRdggoq79tESpdXZNCNbEscvMJ2Bn2QXSl1h5cAN42Mo2giDdYc&#10;Fips6b2i/LT7MQqup9hvsq/vD/m2rNfXbDYujm2m1NNjv3wF4an3/+F7+1MrmMYvcDs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TdMxwAAANwAAAAPAAAAAAAA&#10;AAAAAAAAAKECAABkcnMvZG93bnJldi54bWxQSwUGAAAAAAQABAD5AAAAlQMAAAAA&#10;" strokecolor="black [3213]" strokeweight=".5pt"/>
                </v:group>
                <v:group id="Group 826" o:spid="_x0000_s1608" style="position:absolute;left:22590;top:3675;width:341;height:190" coordorigin="22590,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line id="Straight Connector 827" o:spid="_x0000_s1609" style="position:absolute;visibility:visible;mso-wrap-style:square" from="22590,3770" to="2293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ewsUAAADcAAAADwAAAGRycy9kb3ducmV2LnhtbESPQWvCQBSE74L/YXlCb3VjoEaiqwRB&#10;aOup2uL1kX0m0ezbsLuNaX+9Wyh4HGa+GWa1GUwrenK+saxgNk1AEJdWN1wp+DzunhcgfEDW2Fom&#10;BT/kYbMej1aYa3vjD+oPoRKxhH2OCuoQulxKX9Zk0E9tRxy9s3UGQ5SuktrhLZabVqZJMpcGG44L&#10;NXa0ram8Hr6NgkX5fnFFVrzNXr667LdP9/PdKVPqaTIUSxCBhvAI/9OvOnJpBn9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ewsUAAADcAAAADwAAAAAAAAAA&#10;AAAAAAChAgAAZHJzL2Rvd25yZXYueG1sUEsFBgAAAAAEAAQA+QAAAJMDAAAAAA==&#10;" strokecolor="black [3213]"/>
                  <v:line id="Straight Connector 828" o:spid="_x0000_s1610" style="position:absolute;flip:y;visibility:visible;mso-wrap-style:square" from="22764,3675" to="2276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Y0sIAAADcAAAADwAAAGRycy9kb3ducmV2LnhtbERPTYvCMBC9C/6HMIK3NbWCaDWKCsqK&#10;h91VoR6HZmyLzaQ0Wa3++s1hwePjfc+XranEnRpXWlYwHEQgiDOrS84VnE/bjwkI55E1VpZJwZMc&#10;LBfdzhwTbR/8Q/ejz0UIYZeggsL7OpHSZQUZdANbEwfuahuDPsAml7rBRwg3lYyjaCwNlhwaCqxp&#10;U1B2O/4aBa9b7L/T/ddOrlfl4ZVOR9dLnSrV77WrGQhPrX+L/92fWsEkDmvDmXA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iY0sIAAADcAAAADwAAAAAAAAAAAAAA&#10;AAChAgAAZHJzL2Rvd25yZXYueG1sUEsFBgAAAAAEAAQA+QAAAJADAAAAAA==&#10;" strokecolor="black [3213]" strokeweight=".5pt"/>
                </v:group>
                <v:group id="Group 829" o:spid="_x0000_s1611" style="position:absolute;left:29624;top:3627;width:341;height:190" coordorigin="29624,3627"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line id="Straight Connector 830" o:spid="_x0000_s1612" style="position:absolute;visibility:visible;mso-wrap-style:square" from="29624,3722" to="2996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Qa8MAAADcAAAADwAAAGRycy9kb3ducmV2LnhtbERPS2vCQBC+F/wPywi91Y2WGomuEgSh&#10;j1NtS69DdkzSZmfD7hrT/vrOoeDx43tvdqPr1EAhtp4NzGcZKOLK25ZrA+9vh7sVqJiQLXaeycAP&#10;RdhtJzcbLKy/8CsNx1QrCeFYoIEmpb7QOlYNOYwz3xMLd/LBYRIYam0DXiTcdXqRZUvtsGVpaLCn&#10;fUPV9/HsDKyq569Q5uXT/OGjz3+Hxcvy8JkbczsdyzWoRGO6iv/dj1Z89zJfzsgR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zkGvDAAAA3AAAAA8AAAAAAAAAAAAA&#10;AAAAoQIAAGRycy9kb3ducmV2LnhtbFBLBQYAAAAABAAEAPkAAACRAwAAAAA=&#10;" strokecolor="black [3213]"/>
                  <v:line id="Straight Connector 831" o:spid="_x0000_s1613" style="position:absolute;flip:y;visibility:visible;mso-wrap-style:square" from="29798,3627" to="29798,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nksUAAADcAAAADwAAAGRycy9kb3ducmV2LnhtbESPQYvCMBSE74L/ITxhb5qqIG41igqK&#10;sgddd6EeH82zLTYvpclq9ddvBMHjMDPfMNN5Y0pxpdoVlhX0exEI4tTqgjMFvz/r7hiE88gaS8uk&#10;4E4O5rN2a4qxtjf+puvRZyJA2MWoIPe+iqV0aU4GXc9WxME729qgD7LOpK7xFuCmlIMoGkmDBYeF&#10;HCta5ZRejn9GweMy8Idkt9/I5aL4eiSfw/OpSpT66DSLCQhPjX+HX+2tVjAe9uF5Jhw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unksUAAADcAAAADwAAAAAAAAAA&#10;AAAAAAChAgAAZHJzL2Rvd25yZXYueG1sUEsFBgAAAAAEAAQA+QAAAJMDAAAAAA==&#10;" strokecolor="black [3213]" strokeweight=".5pt"/>
                </v:group>
                <v:group id="Group 832" o:spid="_x0000_s1614" style="position:absolute;left:36282;top:3651;width:341;height:190" coordorigin="36282,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line id="Straight Connector 833" o:spid="_x0000_s1615" style="position:absolute;visibility:visible;mso-wrap-style:square" from="36282,3746" to="36623,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OHMUAAADcAAAADwAAAGRycy9kb3ducmV2LnhtbESPQWvCQBSE7wX/w/KE3pqNikaiqwRB&#10;aO2ptuL1kX0mabNvw+4a0/76bqHgcZj5Zpj1djCt6Mn5xrKCSZKCIC6tbrhS8PG+f1qC8AFZY2uZ&#10;FHyTh+1m9LDGXNsbv1F/DJWIJexzVFCH0OVS+rImgz6xHXH0LtYZDFG6SmqHt1huWjlN04U02HBc&#10;qLGjXU3l1/FqFCzLw6crsuJlMj912U8/fV3sz5lSj+OhWIEINIR7+J9+1pGbzeD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EOHMUAAADcAAAADwAAAAAAAAAA&#10;AAAAAAChAgAAZHJzL2Rvd25yZXYueG1sUEsFBgAAAAAEAAQA+QAAAJMDAAAAAA==&#10;" strokecolor="black [3213]"/>
                  <v:line id="Straight Connector 834" o:spid="_x0000_s1616" style="position:absolute;flip:y;visibility:visible;mso-wrap-style:square" from="36456,3651" to="36456,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ECsYAAADcAAAADwAAAGRycy9kb3ducmV2LnhtbESPT2vCQBTE74LfYXlCb7rxD2JTV9FC&#10;S8WDVoX0+Mg+k2D2bchuNfrpXUHwOMzMb5jpvDGlOFPtCssK+r0IBHFqdcGZgsP+qzsB4TyyxtIy&#10;KbiSg/ms3ZpirO2Ff+m885kIEHYxKsi9r2IpXZqTQdezFXHwjrY26IOsM6lrvAS4KeUgisbSYMFh&#10;IceKPnNKT7t/o+B2Gvhtstp8y+WiWN+S9+Hxr0qUeus0iw8Qnhr/Cj/bP1rBZDiCx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BArGAAAA3AAAAA8AAAAAAAAA&#10;AAAAAAAAoQIAAGRycy9kb3ducmV2LnhtbFBLBQYAAAAABAAEAPkAAACUAwAAAAA=&#10;" strokecolor="black [3213]" strokeweight=".5pt"/>
                </v:group>
                <v:group id="Group 835" o:spid="_x0000_s1617" style="position:absolute;left:43340;top:3675;width:341;height:190" coordorigin="43340,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line id="Straight Connector 836" o:spid="_x0000_s1618" style="position:absolute;visibility:visible;mso-wrap-style:square" from="43340,3770" to="4368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athMUAAADcAAAADwAAAGRycy9kb3ducmV2LnhtbESPQWvCQBSE70L/w/IEb7pRaSKpq4SC&#10;oO1J29LrI/uapGbfht01xv76bkHocZj5Zpj1djCt6Mn5xrKC+SwBQVxa3XCl4P1tN12B8AFZY2uZ&#10;FNzIw3bzMFpjru2Vj9SfQiViCfscFdQhdLmUvqzJoJ/Zjjh6X9YZDFG6SmqH11huWrlIklQabDgu&#10;1NjRc03l+XQxClbly7crsuIwf/zosp9+8ZruPjOlJuOheAIRaAj/4Tu915Fbpv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athMUAAADcAAAADwAAAAAAAAAA&#10;AAAAAAChAgAAZHJzL2Rvd25yZXYueG1sUEsFBgAAAAAEAAQA+QAAAJMDAAAAAA==&#10;" strokecolor="black [3213]"/>
                  <v:line id="Straight Connector 837" o:spid="_x0000_s1619" style="position:absolute;flip:y;visibility:visible;mso-wrap-style:square" from="43514,3675" to="4351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6afcYAAADcAAAADwAAAGRycy9kb3ducmV2LnhtbESPQWvCQBSE74L/YXlCb7pRQW3qKlpo&#10;qXjQqpAeH9lnEsy+DdmtRn+9Kwgeh5n5hpnOG1OKM9WusKyg34tAEKdWF5wpOOy/uhMQziNrLC2T&#10;gis5mM/arSnG2l74l847n4kAYRejgtz7KpbSpTkZdD1bEQfvaGuDPsg6k7rGS4CbUg6iaCQNFhwW&#10;cqzoM6f0tPs3Cm6ngd8mq823XC6K9S15Hx7/qkSpt06z+ADhqfGv8LP9oxVMhm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umn3GAAAA3AAAAA8AAAAAAAAA&#10;AAAAAAAAoQIAAGRycy9kb3ducmV2LnhtbFBLBQYAAAAABAAEAPkAAACUAwAAAAA=&#10;" strokecolor="black [3213]" strokeweight=".5pt"/>
                </v:group>
                <v:group id="Group 838" o:spid="_x0000_s1620" style="position:absolute;left:50046;top:3675;width:341;height:190" coordorigin="50046,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line id="Straight Connector 839" o:spid="_x0000_s1621" style="position:absolute;visibility:visible;mso-wrap-style:square" from="50046,3770" to="50387,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59sUAAADcAAAADwAAAGRycy9kb3ducmV2LnhtbESPQWvCQBSE70L/w/IK3nSjorGpqwRB&#10;aO1J29LrI/uaRLNvw+4ao7++Wyj0OMx8M8xq05tGdOR8bVnBZJyAIC6srrlU8PG+Gy1B+ICssbFM&#10;Cm7kYbN+GKww0/bKB+qOoRSxhH2GCqoQ2kxKX1Rk0I9tSxy9b+sMhihdKbXDayw3jZwmyUIarDku&#10;VNjStqLifLwYBctif3J5mr9O5p9teu+mb4vdV6rU8LHPn0EE6sN/+I9+0ZGbPcH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k59sUAAADcAAAADwAAAAAAAAAA&#10;AAAAAAChAgAAZHJzL2Rvd25yZXYueG1sUEsFBgAAAAAEAAQA+QAAAJMDAAAAAA==&#10;" strokecolor="black [3213]"/>
                  <v:line id="Straight Connector 840" o:spid="_x0000_s1622" style="position:absolute;flip:y;visibility:visible;mso-wrap-style:square" from="50220,3675" to="50220,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dMQAAADcAAAADwAAAGRycy9kb3ducmV2LnhtbERPTWvCQBC9F/wPywjemo1aio1ughZa&#10;Wjxo00I8DtkxCWZnQ3arqb/ePRQ8Pt73KhtMK87Uu8aygmkUgyAurW64UvDz/fa4AOE8ssbWMin4&#10;IwdZOnpYYaLthb/onPtKhBB2CSqove8SKV1Zk0EX2Y44cEfbG/QB9pXUPV5CuGnlLI6fpcGGQ0ON&#10;Hb3WVJ7yX6Pgepr5ffG5e5ebdbO9Fi/z46ErlJqMh/UShKfB38X/7g+tYPEU5ocz4Qj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XF0xAAAANwAAAAPAAAAAAAAAAAA&#10;AAAAAKECAABkcnMvZG93bnJldi54bWxQSwUGAAAAAAQABAD5AAAAkgMAAAAA&#10;" strokecolor="black [3213]" strokeweight=".5pt"/>
                </v:group>
                <v:group id="Group 841" o:spid="_x0000_s1623" style="position:absolute;left:57056;top:3651;width:341;height:190" coordorigin="57056,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line id="Straight Connector 842" o:spid="_x0000_s1624" style="position:absolute;visibility:visible;mso-wrap-style:square" from="57056,3746" to="57397,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vY+sUAAADcAAAADwAAAGRycy9kb3ducmV2LnhtbESPQWvCQBSE7wX/w/KE3urG0BpJXSUI&#10;Qq0ntaXXR/Y1Sc2+DbvbGPvru4LgcZj5ZpjFajCt6Mn5xrKC6SQBQVxa3XCl4OO4eZqD8AFZY2uZ&#10;FFzIw2o5elhgru2Z99QfQiViCfscFdQhdLmUvqzJoJ/Yjjh639YZDFG6SmqH51huWpkmyUwabDgu&#10;1NjRuqbydPg1Cubl+48rsmI7ffnssr8+3c02X5lSj+OheAURaAj38I1+05F7Tu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vY+sUAAADcAAAADwAAAAAAAAAA&#10;AAAAAAChAgAAZHJzL2Rvd25yZXYueG1sUEsFBgAAAAAEAAQA+QAAAJMDAAAAAA==&#10;" strokecolor="black [3213]"/>
                  <v:line id="Straight Connector 843" o:spid="_x0000_s1625" style="position:absolute;flip:y;visibility:visible;mso-wrap-style:square" from="57230,3651" to="57230,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vA8YAAADcAAAADwAAAGRycy9kb3ducmV2LnhtbESPT2vCQBTE74LfYXlCb7rxD2JTV9FC&#10;S8WDVoX0+Mg+k2D2bchuNfrpXUHwOMzMb5jpvDGlOFPtCssK+r0IBHFqdcGZgsP+qzsB4TyyxtIy&#10;KbiSg/ms3ZpirO2Ff+m885kIEHYxKsi9r2IpXZqTQdezFXHwjrY26IOsM6lrvAS4KeUgisbSYMFh&#10;IceKPnNKT7t/o+B2Gvhtstp8y+WiWN+S9+Hxr0qUeus0iw8Qnhr/Cj/bP1rBZDSEx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T7wPGAAAA3AAAAA8AAAAAAAAA&#10;AAAAAAAAoQIAAGRycy9kb3ducmV2LnhtbFBLBQYAAAAABAAEAPkAAACUAwAAAAA=&#10;" strokecolor="black [3213]" strokeweight=".5pt"/>
                </v:group>
                <v:group id="Group 844" o:spid="_x0000_s1626" style="position:absolute;left:63714;top:3675;width:341;height:190" coordorigin="63714,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line id="Straight Connector 845" o:spid="_x0000_s1627" style="position:absolute;visibility:visible;mso-wrap-style:square" from="63714,3770" to="64055,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AjsUAAADcAAAADwAAAGRycy9kb3ducmV2LnhtbESPQWvCQBSE7wX/w/KE3upGUSPRVYIg&#10;2PZUW/H6yD6TtNm3YXeNqb/eLRQ8DjPfDLPa9KYRHTlfW1YwHiUgiAuray4VfH3uXhYgfEDW2Fgm&#10;Bb/kYbMePK0w0/bKH9QdQiliCfsMFVQhtJmUvqjIoB/Zljh6Z+sMhihdKbXDayw3jZwkyVwarDku&#10;VNjStqLi53AxChbF27fL0/x1PDu26a2bvM93p1Sp52GfL0EE6sMj/E/vdeSmM/g7E4+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AjsUAAADcAAAADwAAAAAAAAAA&#10;AAAAAAChAgAAZHJzL2Rvd25yZXYueG1sUEsFBgAAAAAEAAQA+QAAAJMDAAAAAA==&#10;" strokecolor="black [3213]"/>
                  <v:line id="Straight Connector 846" o:spid="_x0000_s1628" style="position:absolute;flip:y;visibility:visible;mso-wrap-style:square" from="63888,3675" to="6388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Mm8cAAADcAAAADwAAAGRycy9kb3ducmV2LnhtbESPQWvCQBSE70L/w/IKvZlNrYhNXYMV&#10;LIoHWxXS4yP7TEKyb0N2q9Ff3y0IPQ4z8w0zS3vTiDN1rrKs4DmKQRDnVldcKDgeVsMpCOeRNTaW&#10;ScGVHKTzh8EME20v/EXnvS9EgLBLUEHpfZtI6fKSDLrItsTBO9nOoA+yK6Tu8BLgppGjOJ5IgxWH&#10;hRJbWpaU1/sfo+BWj/xnttl9yPdFtb1lry+n7zZT6umxX7yB8NT7//C9vdYKpuMJ/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EybxwAAANwAAAAPAAAAAAAA&#10;AAAAAAAAAKECAABkcnMvZG93bnJldi54bWxQSwUGAAAAAAQABAD5AAAAlQMAAAAA&#10;" strokecolor="black [3213]" strokeweight=".5pt"/>
                </v:group>
                <v:group id="Group 847" o:spid="_x0000_s1629" style="position:absolute;left:70796;top:3675;width:341;height:190" coordorigin="70796,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line id="Straight Connector 848" o:spid="_x0000_s1630" style="position:absolute;visibility:visible;mso-wrap-style:square" from="70796,3770" to="71137,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PvEMMAAADcAAAADwAAAGRycy9kb3ducmV2LnhtbERPS2vCQBC+F/wPywi91Y3SGomuEgSh&#10;j1NtS69DdkzSZmfD7hrT/vrOoeDx43tvdqPr1EAhtp4NzGcZKOLK25ZrA+9vh7sVqJiQLXaeycAP&#10;RdhtJzcbLKy/8CsNx1QrCeFYoIEmpb7QOlYNOYwz3xMLd/LBYRIYam0DXiTcdXqRZUvtsGVpaLCn&#10;fUPV9/HsDKyq569Q5uXT/OGjz3+Hxcvy8JkbczsdyzWoRGO6iv/dj1Z897JWzsgR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D7xDDAAAA3AAAAA8AAAAAAAAAAAAA&#10;AAAAoQIAAGRycy9kb3ducmV2LnhtbFBLBQYAAAAABAAEAPkAAACRAwAAAAA=&#10;" strokecolor="black [3213]"/>
                  <v:line id="Straight Connector 849" o:spid="_x0000_s1631" style="position:absolute;flip:y;visibility:visible;mso-wrap-style:square" from="70970,3675" to="70970,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vY6cYAAADcAAAADwAAAGRycy9kb3ducmV2LnhtbESPT2vCQBTE74LfYXmCN91US9HUVVRQ&#10;LD34F+LxkX0mwezbkF019dN3CwWPw8z8hpnMGlOKO9WusKzgrR+BIE6tLjhTcDqueiMQziNrLC2T&#10;gh9yMJu2WxOMtX3wnu4Hn4kAYRejgtz7KpbSpTkZdH1bEQfvYmuDPsg6k7rGR4CbUg6i6EMaLDgs&#10;5FjRMqf0ergZBc/rwO+Sr+1aLubF9zMZDy/nKlGq22nmnyA8Nf4V/m9vtILR+x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72OnGAAAA3AAAAA8AAAAAAAAA&#10;AAAAAAAAoQIAAGRycy9kb3ducmV2LnhtbFBLBQYAAAAABAAEAPkAAACUAwAAAAA=&#10;" strokecolor="black [3213]" strokeweight=".5pt"/>
                </v:group>
                <v:group id="Group 850" o:spid="_x0000_s1632" style="position:absolute;left:77454;top:3675;width:341;height:190" coordorigin="77454,3675"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Straight Connector 851" o:spid="_x0000_s1633" style="position:absolute;visibility:visible;mso-wrap-style:square" from="77454,3770" to="77795,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QUMUAAADcAAAADwAAAGRycy9kb3ducmV2LnhtbESPQWvCQBSE74L/YXlCb3UTQSPRVYIg&#10;2PZUtfT6yD6TtNm3YXcbo7++Wyh4HGa+GWa9HUwrenK+sawgnSYgiEurG64UnE/75yUIH5A1tpZJ&#10;wY08bDfj0Rpzba/8Tv0xVCKWsM9RQR1Cl0vpy5oM+qntiKN3sc5giNJVUju8xnLTylmSLKTBhuNC&#10;jR3taiq/jz9GwbJ8/XJFVryk848uu/ezt8X+M1PqaTIUKxCBhvAI/9MHHbl5C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DQUMUAAADcAAAADwAAAAAAAAAA&#10;AAAAAAChAgAAZHJzL2Rvd25yZXYueG1sUEsFBgAAAAAEAAQA+QAAAJMDAAAAAA==&#10;" strokecolor="black [3213]"/>
                  <v:line id="Straight Connector 852" o:spid="_x0000_s1634" style="position:absolute;flip:y;visibility:visible;mso-wrap-style:square" from="77628,3675" to="7762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cRccAAADcAAAADwAAAGRycy9kb3ducmV2LnhtbESPW2vCQBSE34X+h+UU+qabRiqaZhVb&#10;sLT4UG8QHw/Zkwtmz4bsVlN/fVcQ+jjMzDdMuuhNI87UudqygudRBII4t7rmUsFhvxpOQTiPrLGx&#10;TAp+ycFi/jBIMdH2wls673wpAoRdggoq79tESpdXZNCNbEscvMJ2Bn2QXSl1h5cAN42Mo2giDdYc&#10;Fips6b2i/LT7MQqup9hvsq/vD/m2rNfXbDYujm2m1NNjv3wF4an3/+F7+1MrmL7EcDs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xtxFxwAAANwAAAAPAAAAAAAA&#10;AAAAAAAAAKECAABkcnMvZG93bnJldi54bWxQSwUGAAAAAAQABAD5AAAAlQMAAAAA&#10;" strokecolor="black [3213]" strokeweight=".5pt"/>
                </v:group>
                <v:group id="Group 853" o:spid="_x0000_s1635" style="position:absolute;left:84455;top:3651;width:341;height:190" coordorigin="84455,3651"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line id="Straight Connector 854" o:spid="_x0000_s1636" style="position:absolute;visibility:visible;mso-wrap-style:square" from="84455,3746" to="84796,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dzyMUAAADcAAAADwAAAGRycy9kb3ducmV2LnhtbESPQWvCQBSE7wX/w/KE3upGUSPRVYIg&#10;2PZUW/H6yD6TtNm3YXeNqb/eLRQ8DjPfDLPa9KYRHTlfW1YwHiUgiAuray4VfH3uXhYgfEDW2Fgm&#10;Bb/kYbMePK0w0/bKH9QdQiliCfsMFVQhtJmUvqjIoB/Zljh6Z+sMhihdKbXDayw3jZwkyVwarDku&#10;VNjStqLi53AxChbF27fL0/x1PDu26a2bvM93p1Sp52GfL0EE6sMj/E/vdeRmU/g7E4+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dzyMUAAADcAAAADwAAAAAAAAAA&#10;AAAAAAChAgAAZHJzL2Rvd25yZXYueG1sUEsFBgAAAAAEAAQA+QAAAJMDAAAAAA==&#10;" strokecolor="black [3213]"/>
                  <v:line id="Straight Connector 855" o:spid="_x0000_s1637" style="position:absolute;flip:y;visibility:visible;mso-wrap-style:square" from="84629,3651" to="84629,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9EMccAAADcAAAADwAAAGRycy9kb3ducmV2LnhtbESPQWvCQBSE74X+h+UVems2tURs6ipW&#10;UCwebFVIj4/sMwlm34bsqjG/visIPQ4z8w0znnamFmdqXWVZwWsUgyDOra64ULDfLV5GIJxH1lhb&#10;JgVXcjCdPD6MMdX2wj903vpCBAi7FBWU3jeplC4vyaCLbEMcvINtDfog20LqFi8Bbmo5iOOhNFhx&#10;WCixoXlJ+XF7Mgr648B/Z1+bpfycVes+e387/DaZUs9P3ewDhKfO/4fv7ZVWMEoSuJ0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0QxxwAAANwAAAAPAAAAAAAA&#10;AAAAAAAAAKECAABkcnMvZG93bnJldi54bWxQSwUGAAAAAAQABAD5AAAAlQMAAAAA&#10;" strokecolor="black [3213]" strokeweight=".5pt"/>
                </v:group>
                <v:group id="Group 856" o:spid="_x0000_s1638" style="position:absolute;left:1738;top:3341;width:170;height:810" coordorigin="173829,334169"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Group 857" o:spid="_x0000_s1639" style="position:absolute;left:173829;top:334169;width:17035;height:19050" coordorigin="173829,33416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line id="Straight Connector 858" o:spid="_x0000_s1640" style="position:absolute;visibility:visible;mso-wrap-style:square" from="173829,343694" to="190864,3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x3MAAAADcAAAADwAAAGRycy9kb3ducmV2LnhtbERPz2uDMBS+D/o/hDfYbY0r2yjWKKVQ&#10;6rVubNeHedVQ86Ims86/vjkMdvz4fmfFbDsx0eiNYwUv6wQEce204UbB58fxeQvCB2SNnWNS8Ese&#10;inz1kGGq3Y3PNFWhETGEfYoK2hD6VEpft2TRr11PHLmLGy2GCMdG6hFvMdx2cpMk79Ki4djQYk+H&#10;lupr9WMVDF90Oi7T0g9mCa8H/jZNeTJKPT3O+x2IQHP4F/+5S61g+xbXxjPxCM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6cdzAAAAA3AAAAA8AAAAAAAAAAAAAAAAA&#10;oQIAAGRycy9kb3ducmV2LnhtbFBLBQYAAAAABAAEAPkAAACOAwAAAAA=&#10;" strokecolor="black [3213]" strokeweight=".25pt"/>
                    <v:line id="Straight Connector 859" o:spid="_x0000_s1641" style="position:absolute;flip:y;visibility:visible;mso-wrap-style:square" from="180972,334169" to="180972,3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A5sIAAADcAAAADwAAAGRycy9kb3ducmV2LnhtbESPzWrDMBCE74G+g9hCbonckF8nSkgC&#10;hdxM7fa+WBvZ1FoZSUmct68KhR6HmfmG2R0G24k7+dA6VvA2zUAQ1063bBR8Vu+TNYgQkTV2jknB&#10;kwIc9i+jHebaPfiD7mU0IkE45KigibHPpQx1QxbD1PXEybs6bzEm6Y3UHh8Jbjs5y7KltNhyWmiw&#10;p3ND9Xd5swq+TDFHfwqbpS5KqmZuXpiVU2r8Ohy3ICIN8T/8175oBevFBn7PpCM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A5sIAAADcAAAADwAAAAAAAAAAAAAA&#10;AAChAgAAZHJzL2Rvd25yZXYueG1sUEsFBgAAAAAEAAQA+QAAAJADAAAAAA==&#10;" strokecolor="black [3213]" strokeweight=".25pt"/>
                  </v:group>
                  <v:group id="Group 860" o:spid="_x0000_s1642" style="position:absolute;left:173829;top:350839;width:17035;height:19050" coordorigin="173829,35083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Straight Connector 861" o:spid="_x0000_s1643" style="position:absolute;visibility:visible;mso-wrap-style:square" from="173829,360364" to="190864,36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S/MIAAADcAAAADwAAAGRycy9kb3ducmV2LnhtbESPQYvCMBSE78L+h/CEvWmqLCLVtIgg&#10;el0VvT6at23Y5qU22Vr76zeC4HGYmW+Ydd7bWnTUeuNYwWyagCAunDZcKjifdpMlCB+QNdaOScGD&#10;POTZx2iNqXZ3/qbuGEoRIexTVFCF0KRS+qIii37qGuLo/bjWYoiyLaVu8R7htpbzJFlIi4bjQoUN&#10;bSsqfo9/VsHtQvvd0A3NzQzha8tXUx72RqnPcb9ZgQjUh3f41T5oBcvFDJ5n4hG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wS/MIAAADcAAAADwAAAAAAAAAAAAAA&#10;AAChAgAAZHJzL2Rvd25yZXYueG1sUEsFBgAAAAAEAAQA+QAAAJADAAAAAA==&#10;" strokecolor="black [3213]" strokeweight=".25pt"/>
                    <v:line id="Straight Connector 862" o:spid="_x0000_s1644" style="position:absolute;flip:y;visibility:visible;mso-wrap-style:square" from="180972,350839" to="180972,36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fYKsEAAADcAAAADwAAAGRycy9kb3ducmV2LnhtbESPQWvCQBSE7wX/w/IEb3XTIFFTV9GC&#10;0Fsw6v2Rfd2EZt+G3a2m/75bEDwOM/MNs9mNthc38qFzrOBtnoEgbpzu2Ci4nI+vKxAhImvsHZOC&#10;Xwqw205eNlhqd+cT3epoRIJwKFFBG+NQShmaliyGuRuIk/flvMWYpDdSe7wnuO1lnmWFtNhxWmhx&#10;oI+Wmu/6xyq4mmqB/hDWha5qOuduUZmlU2o2HffvICKN8Rl+tD+1glWRw/+Zd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9gqwQAAANwAAAAPAAAAAAAAAAAAAAAA&#10;AKECAABkcnMvZG93bnJldi54bWxQSwUGAAAAAAQABAD5AAAAjwMAAAAA&#10;" strokecolor="black [3213]" strokeweight=".25pt"/>
                  </v:group>
                  <v:group id="Group 863" o:spid="_x0000_s1645" style="position:absolute;left:173829;top:377034;width:17035;height:19050" coordorigin="173829,377034"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Straight Connector 864" o:spid="_x0000_s1646" style="position:absolute;visibility:visible;mso-wrap-style:square" from="173829,386559" to="190864,3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xZMMAAADcAAAADwAAAGRycy9kb3ducmV2LnhtbESPwWrDMBBE74H+g9hCb4mcYkJwIptg&#10;CMm1bmmui7W1Ra2VbamO66+vCoUeh5l5wxyL2XZiotEbxwq2mwQEce204UbB2+t5vQfhA7LGzjEp&#10;+CYPRf6wOmKm3Z1faKpCIyKEfYYK2hD6TEpft2TRb1xPHL0PN1oMUY6N1CPeI9x28jlJdtKi4bjQ&#10;Yk9lS/Vn9WUVDO90OS/T0g9mCWnJN9NcL0app8f5dAARaA7/4b/2VSvY71L4PROP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bsWTDAAAA3AAAAA8AAAAAAAAAAAAA&#10;AAAAoQIAAGRycy9kb3ducmV2LnhtbFBLBQYAAAAABAAEAPkAAACRAwAAAAA=&#10;" strokecolor="black [3213]" strokeweight=".25pt"/>
                    <v:line id="Straight Connector 865" o:spid="_x0000_s1647" style="position:absolute;flip:y;visibility:visible;mso-wrap-style:square" from="180972,377034" to="180972,3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AXsIAAADcAAAADwAAAGRycy9kb3ducmV2LnhtbESPQWsCMRSE70L/Q3iF3jRb0a1djaJC&#10;wdvi2t4fm2d26eZlSaJu/30jCB6HmfmGWW0G24kr+dA6VvA+yUAQ1063bBR8n77GCxAhImvsHJOC&#10;PwqwWb+MVlhod+MjXatoRIJwKFBBE2NfSBnqhiyGieuJk3d23mJM0hupPd4S3HZymmW5tNhyWmiw&#10;p31D9W91sQp+TDlDvwufuS4rOk3drDQfTqm312G7BBFpiM/wo33QChb5HO5n0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5AXsIAAADcAAAADwAAAAAAAAAAAAAA&#10;AAChAgAAZHJzL2Rvd25yZXYueG1sUEsFBgAAAAAEAAQA+QAAAJADAAAAAA==&#10;" strokecolor="black [3213]" strokeweight=".25pt"/>
                  </v:group>
                  <v:group id="Group 866" o:spid="_x0000_s1648" style="position:absolute;left:173829;top:396085;width:17035;height:19050" coordorigin="173829,39608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line id="Straight Connector 867" o:spid="_x0000_s1649" style="position:absolute;visibility:visible;mso-wrap-style:square" from="173829,405610" to="190864,40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vE8IAAADcAAAADwAAAGRycy9kb3ducmV2LnhtbESPT4vCMBTE78J+h/AWvNl0F1HpGmUR&#10;RK/+Qa+P5m0btnmpTay1n94IgsdhZn7DzJedrURLjTeOFXwlKQji3GnDhYLjYT2agfABWWPlmBTc&#10;ycNy8TGYY6bdjXfU7kMhIoR9hgrKEOpMSp+XZNEnriaO3p9rLIYom0LqBm8Rbiv5naYTadFwXCix&#10;plVJ+f/+ahVcTrRZ921fX0wfxis+m2K7MUoNP7vfHxCBuvAOv9pbrWA2mcL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kvE8IAAADcAAAADwAAAAAAAAAAAAAA&#10;AAChAgAAZHJzL2Rvd25yZXYueG1sUEsFBgAAAAAEAAQA+QAAAJADAAAAAA==&#10;" strokecolor="black [3213]" strokeweight=".25pt"/>
                    <v:line id="Straight Connector 868" o:spid="_x0000_s1650" style="position:absolute;flip:y;visibility:visible;mso-wrap-style:square" from="180972,396085" to="180972,4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wL8AAADcAAAADwAAAGRycy9kb3ducmV2LnhtbERPz0vDMBS+C/4P4QneXGop3azLhg4G&#10;u5V12/3RPNNi81KS2Nb/fjkIHj++39v9YgcxkQ+9YwWvqwwEcet0z0bB9XJ82YAIEVnj4JgU/FKA&#10;/e7xYYuVdjOfaWqiESmEQ4UKuhjHSsrQdmQxrNxInLgv5y3GBL2R2uOcwu0g8ywrpcWeU0OHIx06&#10;ar+bH6vgZuoC/Wd4K3Xd0CV3RW3WTqnnp+XjHUSkJf6L/9wnrWBTprXpTDoCcn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vwL8AAADcAAAADwAAAAAAAAAAAAAAAACh&#10;AgAAZHJzL2Rvd25yZXYueG1sUEsFBgAAAAAEAAQA+QAAAI0DAAAAAA==&#10;" strokecolor="black [3213]" strokeweight=".25pt"/>
                  </v:group>
                </v:group>
                <v:group id="Group 869" o:spid="_x0000_s1651" style="position:absolute;left:2690;top:3365;width:171;height:810" coordorigin="269077,336550"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group id="Group 870" o:spid="_x0000_s1652" style="position:absolute;left:269077;top:336550;width:17035;height:19050" coordorigin="269077,33655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line id="Straight Connector 871" o:spid="_x0000_s1653" style="position:absolute;visibility:visible;mso-wrap-style:square" from="269077,346075" to="286112,3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EIcMAAADcAAAADwAAAGRycy9kb3ducmV2LnhtbESPQWvCQBSE7wX/w/IEb3WjSBvSrCKC&#10;xGtt0esj+5osZt/G7Jqk+fXdQqHHYWa+YfLdaBvRU+eNYwWrZQKCuHTacKXg8+P4nILwAVlj45gU&#10;fJOH3Xb2lGOm3cDv1J9DJSKEfYYK6hDaTEpf1mTRL11LHL0v11kMUXaV1B0OEW4buU6SF2nRcFyo&#10;saVDTeXt/LAK7hcqjlM/tXczhc2Br6Y6FUapxXzcv4EINIb/8F/7pBWkryv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1hCHDAAAA3AAAAA8AAAAAAAAAAAAA&#10;AAAAoQIAAGRycy9kb3ducmV2LnhtbFBLBQYAAAAABAAEAPkAAACRAwAAAAA=&#10;" strokecolor="black [3213]" strokeweight=".25pt"/>
                    <v:line id="Straight Connector 872" o:spid="_x0000_s1654" style="position:absolute;flip:y;visibility:visible;mso-wrap-style:square" from="276220,336550" to="276220,35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O98IAAADcAAAADwAAAGRycy9kb3ducmV2LnhtbESPzWrDMBCE74W+g9hCbo1cE/LjRglt&#10;INCbiZ3cF2sjm1orI6mJ8/ZVIJDjMDPfMOvtaHtxIR86xwo+phkI4sbpjo2CY71/X4IIEVlj75gU&#10;3CjAdvP6ssZCuysf6FJFIxKEQ4EK2hiHQsrQtGQxTN1AnLyz8xZjkt5I7fGa4LaXeZbNpcWO00KL&#10;A+1aan6rP6vgZMoZ+u+wmuuyojp3s9IsnFKTt/HrE0SkMT7Dj/aPVrBc5HA/k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5O98IAAADcAAAADwAAAAAAAAAAAAAA&#10;AAChAgAAZHJzL2Rvd25yZXYueG1sUEsFBgAAAAAEAAQA+QAAAJADAAAAAA==&#10;" strokecolor="black [3213]" strokeweight=".25pt"/>
                  </v:group>
                  <v:group id="Group 873" o:spid="_x0000_s1655" style="position:absolute;left:269077;top:353220;width:17035;height:19050" coordorigin="269077,35322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line id="Straight Connector 874" o:spid="_x0000_s1656" style="position:absolute;visibility:visible;mso-wrap-style:square" from="269077,362745" to="286112,36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nucMAAADcAAAADwAAAGRycy9kb3ducmV2LnhtbESPQWvCQBSE7wX/w/KE3upGCW2IriKC&#10;xKu2tNdH9pksZt/G7DaJ+fXdQqHHYWa+YTa70Taip84bxwqWiwQEcem04UrBx/vxJQPhA7LGxjEp&#10;eJCH3Xb2tMFcu4HP1F9CJSKEfY4K6hDaXEpf1mTRL1xLHL2r6yyGKLtK6g6HCLeNXCXJq7RoOC7U&#10;2NKhpvJ2+bYK7p9UHKd+au9mCumBv0x1KoxSz/NxvwYRaAz/4b/2SSvI3l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CJ7nDAAAA3AAAAA8AAAAAAAAAAAAA&#10;AAAAoQIAAGRycy9kb3ducmV2LnhtbFBLBQYAAAAABAAEAPkAAACRAwAAAAA=&#10;" strokecolor="black [3213]" strokeweight=".25pt"/>
                    <v:line id="Straight Connector 875" o:spid="_x0000_s1657" style="position:absolute;flip:y;visibility:visible;mso-wrap-style:square" from="276220,353220" to="276220,3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Wg8IAAADcAAAADwAAAGRycy9kb3ducmV2LnhtbESPT2sCMRTE7wW/Q3hCbzWrWP+sRlFB&#10;6G3pqvfH5pld3LwsSdTttzeFQo/DzPyGWW9724oH+dA4VjAeZSCIK6cbNgrOp+PHAkSIyBpbx6Tg&#10;hwJsN4O3NebaPfmbHmU0IkE45KigjrHLpQxVTRbDyHXEybs6bzEm6Y3UHp8Jbls5ybKZtNhwWqix&#10;o0NN1a28WwUXU0zR78NypouSThM3LczcKfU+7HcrEJH6+B/+a39pBYv5J/yeSUd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fWg8IAAADcAAAADwAAAAAAAAAAAAAA&#10;AAChAgAAZHJzL2Rvd25yZXYueG1sUEsFBgAAAAAEAAQA+QAAAJADAAAAAA==&#10;" strokecolor="black [3213]" strokeweight=".25pt"/>
                  </v:group>
                  <v:group id="Group 876" o:spid="_x0000_s1658" style="position:absolute;left:269077;top:379415;width:17035;height:19050" coordorigin="269077,37941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Straight Connector 877" o:spid="_x0000_s1659" style="position:absolute;visibility:visible;mso-wrap-style:square" from="269077,388940" to="286112,38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5zsIAAADcAAAADwAAAGRycy9kb3ducmV2LnhtbESPT4vCMBTE78J+h/AWvNl0F1HpGmUR&#10;RK/+Qa+P5m0btnmpTay1n94IgsdhZn7DzJedrURLjTeOFXwlKQji3GnDhYLjYT2agfABWWPlmBTc&#10;ycNy8TGYY6bdjXfU7kMhIoR9hgrKEOpMSp+XZNEnriaO3p9rLIYom0LqBm8Rbiv5naYTadFwXCix&#10;plVJ+f/+ahVcTrRZ921fX0wfxis+m2K7MUoNP7vfHxCBuvAOv9pbrWA2ncL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5zsIAAADcAAAADwAAAAAAAAAAAAAA&#10;AAChAgAAZHJzL2Rvd25yZXYueG1sUEsFBgAAAAAEAAQA+QAAAJADAAAAAA==&#10;" strokecolor="black [3213]" strokeweight=".25pt"/>
                    <v:line id="Straight Connector 878" o:spid="_x0000_s1660" style="position:absolute;flip:y;visibility:visible;mso-wrap-style:square" from="276220,379415" to="276220,39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Z5Hb8AAADcAAAADwAAAGRycy9kb3ducmV2LnhtbERPz2vCMBS+D/wfwhO8zXSlVO2MRQfC&#10;bmVV74/mLS1rXkqSafffL4fBjh/f730921HcyYfBsYKXdQaCuHN6YKPgejk/b0GEiKxxdEwKfihA&#10;fVg87bHS7sEfdG+jESmEQ4UK+hinSsrQ9WQxrN1EnLhP5y3GBL2R2uMjhdtR5llWSosDp4YeJ3rr&#10;qftqv62Cm2kK9KewK3XT0iV3RWM2TqnVcj6+gog0x3/xn/tdK9hu0tp0Jh0Befg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1Z5Hb8AAADcAAAADwAAAAAAAAAAAAAAAACh&#10;AgAAZHJzL2Rvd25yZXYueG1sUEsFBgAAAAAEAAQA+QAAAI0DAAAAAA==&#10;" strokecolor="black [3213]" strokeweight=".25pt"/>
                  </v:group>
                  <v:group id="Group 879" o:spid="_x0000_s1661" style="position:absolute;left:269077;top:398466;width:17035;height:19050" coordorigin="269077,398466"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line id="Straight Connector 880" o:spid="_x0000_s1662" style="position:absolute;visibility:visible;mso-wrap-style:square" from="269077,407991" to="286112,40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RncAAAADcAAAADwAAAGRycy9kb3ducmV2LnhtbERPz2vCMBS+D/Y/hCd4W1OHjFIbRQSx&#10;V92Y10fzbIPNS22ytutfbw6DHT++38Vusq0YqPfGsYJVkoIgrpw2XCv4+jy+ZSB8QNbYOiYFv+Rh&#10;t319KTDXbuQzDZdQixjCPkcFTQhdLqWvGrLoE9cRR+7meoshwr6WuscxhttWvqfph7RoODY02NGh&#10;oep++bEKHt90Os7D3D3MHNYHvpq6PBmllotpvwERaAr/4j93qRVkWZwfz8Qj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sUZ3AAAAA3AAAAA8AAAAAAAAAAAAAAAAA&#10;oQIAAGRycy9kb3ducmV2LnhtbFBLBQYAAAAABAAEAPkAAACOAwAAAAA=&#10;" strokecolor="black [3213]" strokeweight=".25pt"/>
                    <v:line id="Straight Connector 881" o:spid="_x0000_s1663" style="position:absolute;flip:y;visibility:visible;mso-wrap-style:square" from="276220,398466" to="276220,41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gp8IAAADcAAAADwAAAGRycy9kb3ducmV2LnhtbESPQWvCQBSE70L/w/IK3nSjiE2jq7QF&#10;wVto0t4f2ddNMPs27G41/ntXEDwOM/MNs92Pthdn8qFzrGAxz0AQN053bBT81IdZDiJEZI29Y1Jw&#10;pQD73ctki4V2F/6mcxWNSBAOBSpoYxwKKUPTksUwdwNx8v6ctxiT9EZqj5cEt71cZtlaWuw4LbQ4&#10;0FdLzan6twp+TblC/xne17qsqF66VWnenFLT1/FjAyLSGJ/hR/uoFeT5Au5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mgp8IAAADcAAAADwAAAAAAAAAAAAAA&#10;AAChAgAAZHJzL2Rvd25yZXYueG1sUEsFBgAAAAAEAAQA+QAAAJADAAAAAA==&#10;" strokecolor="black [3213]" strokeweight=".25pt"/>
                  </v:group>
                </v:group>
                <v:group id="Group 882" o:spid="_x0000_s1664" style="position:absolute;left:15498;top:3317;width:170;height:191" coordorigin="1549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line id="Straight Connector 883" o:spid="_x0000_s1665" style="position:absolute;visibility:visible;mso-wrap-style:square" from="15498,3413" to="1566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7P6sMAAADcAAAADwAAAGRycy9kb3ducmV2LnhtbESPwWrDMBBE74X8g9hAbo3cphTjRAkl&#10;YOxr05JcF2tri1orx1Jt119fBQI9DjPzhtkdJtuKgXpvHCt4WicgiCunDdcKPj/yxxSED8gaW8ek&#10;4Jc8HPaLhx1m2o38TsMp1CJC2GeooAmhy6T0VUMW/dp1xNH7cr3FEGVfS93jGOG2lc9J8iotGo4L&#10;DXZ0bKj6Pv1YBdczFfk8zN3VzOHlyBdTl4VRarWc3rYgAk3hP3xvl1pBmm7gdi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z+rDAAAA3AAAAA8AAAAAAAAAAAAA&#10;AAAAoQIAAGRycy9kb3ducmV2LnhtbFBLBQYAAAAABAAEAPkAAACRAwAAAAA=&#10;" strokecolor="black [3213]" strokeweight=".25pt"/>
                  <v:line id="Straight Connector 884" o:spid="_x0000_s1666" style="position:absolute;flip:y;visibility:visible;mso-wrap-style:square" from="15569,3317" to="1556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4DP8IAAADcAAAADwAAAGRycy9kb3ducmV2LnhtbESPwWrDMBBE74X8g9hAb43cYFLXtRyS&#10;QKE3Uye9L9ZWNrVWRlIS9++rQiDHYWbeMNV2tqO4kA+DYwXPqwwEcef0wEbB6fj+VIAIEVnj6JgU&#10;/FKAbb14qLDU7sqfdGmjEQnCoUQFfYxTKWXoerIYVm4iTt638xZjkt5I7fGa4HaU6yzbSIsDp4Ue&#10;Jzr01P20Z6vgyzQ5+n143eimpePa5Y15cUo9LufdG4hIc7yHb+0PraAocvg/k46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4DP8IAAADcAAAADwAAAAAAAAAAAAAA&#10;AAChAgAAZHJzL2Rvd25yZXYueG1sUEsFBgAAAAAEAAQA+QAAAJADAAAAAA==&#10;" strokecolor="black [3213]" strokeweight=".25pt"/>
                </v:group>
                <v:group id="Group 885" o:spid="_x0000_s1667" style="position:absolute;left:15498;top:3484;width:170;height:191" coordorigin="1549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line id="Straight Connector 886" o:spid="_x0000_s1668" style="position:absolute;visibility:visible;mso-wrap-style:square" from="15498,3579" to="1566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csMAAADcAAAADwAAAGRycy9kb3ducmV2LnhtbESPwWrDMBBE74X+g9hAbo2cEoJxooQS&#10;CPY1bmmui7WxRa2VY6m266+PCoUeh5l5w+yPk23FQL03jhWsVwkI4sppw7WCj/fzSwrCB2SNrWNS&#10;8EMejofnpz1m2o18oaEMtYgQ9hkqaELoMil91ZBFv3IdcfRurrcYouxrqXscI9y28jVJttKi4bjQ&#10;YEenhqqv8tsquH9Sfp6HububOWxOfDV1kRullovpbQci0BT+w3/tQitI0y38nolHQB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bHLDAAAA3AAAAA8AAAAAAAAAAAAA&#10;AAAAoQIAAGRycy9kb3ducmV2LnhtbFBLBQYAAAAABAAEAPkAAACRAwAAAAA=&#10;" strokecolor="black [3213]" strokeweight=".25pt"/>
                  <v:line id="Straight Connector 887" o:spid="_x0000_s1669" style="position:absolute;flip:y;visibility:visible;mso-wrap-style:square" from="15569,3484" to="1556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dSMIAAADcAAAADwAAAGRycy9kb3ducmV2LnhtbESPQWvCQBSE74X+h+UVvNVNRTSNrtIK&#10;Qm/BRO+P7OsmmH0bdrca/31XEDwOM/MNs96OthcX8qFzrOBjmoEgbpzu2Cg41vv3HESIyBp7x6Tg&#10;RgG2m9eXNRbaXflAlyoakSAcClTQxjgUUoamJYth6gbi5P06bzEm6Y3UHq8Jbns5y7KFtNhxWmhx&#10;oF1Lzbn6swpOppyj/w6fC11WVM/cvDRLp9TkbfxagYg0xmf40f7RCvJ8Cfc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ydSMIAAADcAAAADwAAAAAAAAAAAAAA&#10;AAChAgAAZHJzL2Rvd25yZXYueG1sUEsFBgAAAAAEAAQA+QAAAJADAAAAAA==&#10;" strokecolor="black [3213]" strokeweight=".25pt"/>
                </v:group>
                <v:group id="Group 888" o:spid="_x0000_s1670" style="position:absolute;left:15498;top:3746;width:170;height:191" coordorigin="1549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line id="Straight Connector 889" o:spid="_x0000_s1671" style="position:absolute;visibility:visible;mso-wrap-style:square" from="15498,3841" to="1566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b4AMIAAADcAAAADwAAAGRycy9kb3ducmV2LnhtbESPQYvCMBSE74L/ITzBm6bKIrUaZRFE&#10;r6uLXh/Nsw3bvNQmW2t//UYQ9jjMzDfMetvZSrTUeONYwWyagCDOnTZcKPg+7ycpCB+QNVaOScGT&#10;PGw3w8EaM+0e/EXtKRQiQthnqKAMoc6k9HlJFv3U1cTRu7nGYoiyKaRu8BHhtpLzJFlIi4bjQok1&#10;7UrKf06/VsH9Qod93/b13fThY8dXUxwPRqnxqPtcgQjUhf/wu33UCtJ0Ca8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b4AMIAAADcAAAADwAAAAAAAAAAAAAA&#10;AAChAgAAZHJzL2Rvd25yZXYueG1sUEsFBgAAAAAEAAQA+QAAAJADAAAAAA==&#10;" strokecolor="black [3213]" strokeweight=".25pt"/>
                  <v:line id="Straight Connector 890" o:spid="_x0000_s1672" style="position:absolute;flip:y;visibility:visible;mso-wrap-style:square" from="15569,3746" to="1556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T4b8AAADcAAAADwAAAGRycy9kb3ducmV2LnhtbERPz2vCMBS+D/wfwhvsNtMVcW1nFCcI&#10;3sqq3h/NMy1rXkqS1e6/N4fBjh/f781utoOYyIfesYK3ZQaCuHW6Z6Pgcj6+FiBCRNY4OCYFvxRg&#10;t108bbDS7s5fNDXRiBTCoUIFXYxjJWVoO7IYlm4kTtzNeYsxQW+k9nhP4XaQeZatpcWeU0OHIx06&#10;ar+bH6vgauoV+s9QrnXd0Dl3q9q8O6Venuf9B4hIc/wX/7lPWkFRpvnpTDoCcv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SyT4b8AAADcAAAADwAAAAAAAAAAAAAAAACh&#10;AgAAZHJzL2Rvd25yZXYueG1sUEsFBgAAAAAEAAQA+QAAAI0DAAAAAA==&#10;" strokecolor="black [3213]" strokeweight=".25pt"/>
                </v:group>
                <v:group id="Group 891" o:spid="_x0000_s1673" style="position:absolute;left:15498;top:3937;width:170;height:190" coordorigin="1549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line id="Straight Connector 892" o:spid="_x0000_s1674" style="position:absolute;visibility:visible;mso-wrap-style:square" from="15498,4032" to="1566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8rMMAAADcAAAADwAAAGRycy9kb3ducmV2LnhtbESPQWvCQBSE7wX/w/IEb3XTICVGVymC&#10;xGvT0l4f2WeymH0bs2uM+fXdQqHHYWa+Ybb70bZioN4bxwpelgkI4sppw7WCz4/jcwbCB2SNrWNS&#10;8CAP+93saYu5dnd+p6EMtYgQ9jkqaELocil91ZBFv3QdcfTOrrcYouxrqXu8R7htZZokr9Ki4bjQ&#10;YEeHhqpLebMKrl9UHKdh6q5mCqsDf5v6VBilFvPxbQMi0Bj+w3/tk1aQrVP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r/KzDAAAA3AAAAA8AAAAAAAAAAAAA&#10;AAAAoQIAAGRycy9kb3ducmV2LnhtbFBLBQYAAAAABAAEAPkAAACRAwAAAAA=&#10;" strokecolor="black [3213]" strokeweight=".25pt"/>
                  <v:line id="Straight Connector 893" o:spid="_x0000_s1675" style="position:absolute;flip:y;visibility:visible;mso-wrap-style:square" from="15569,3937" to="1556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NlsIAAADcAAAADwAAAGRycy9kb3ducmV2LnhtbESPW2sCMRSE3wv+h3AE32rWC15Wo9iC&#10;0Lelq74fNsfs4uZkSaKu/74pFPo4zMw3zHbf21Y8yIfGsYLJOANBXDndsFFwPh3fVyBCRNbYOiYF&#10;Lwqw3w3etphr9+RvepTRiAThkKOCOsYulzJUNVkMY9cRJ+/qvMWYpDdSe3wmuG3lNMsW0mLDaaHG&#10;jj5rqm7l3Sq4mGKO/iOsF7oo6TR188IsnVKjYX/YgIjUx//wX/tLK1itZ/B7Jh0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4NlsIAAADcAAAADwAAAAAAAAAAAAAA&#10;AAChAgAAZHJzL2Rvd25yZXYueG1sUEsFBgAAAAAEAAQA+QAAAJADAAAAAA==&#10;" strokecolor="black [3213]" strokeweight=".25pt"/>
                </v:group>
                <v:group id="Group 894" o:spid="_x0000_s1676" style="position:absolute;left:16450;top:3341;width:171;height:191" coordorigin="1645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line id="Straight Connector 895" o:spid="_x0000_s1677" style="position:absolute;visibility:visible;mso-wrap-style:square" from="16450,3436" to="166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k2MIAAADcAAAADwAAAGRycy9kb3ducmV2LnhtbESPT4vCMBTE78J+h/AW9qbpLipajbII&#10;olf/oNdH82zDNi+1ibXbT28EweMwM79h5svWlqKh2hvHCr4HCQjizGnDuYLjYd2fgPABWWPpmBT8&#10;k4fl4qM3x1S7O++o2YdcRAj7FBUUIVSplD4ryKIfuIo4ehdXWwxR1rnUNd4j3JbyJ0nG0qLhuFBg&#10;RauCsr/9zSq4nmiz7pquupouDFd8Nvl2Y5T6+mx/ZyACteEdfrW3WsFkOoL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Jk2MIAAADcAAAADwAAAAAAAAAAAAAA&#10;AAChAgAAZHJzL2Rvd25yZXYueG1sUEsFBgAAAAAEAAQA+QAAAJADAAAAAA==&#10;" strokecolor="black [3213]" strokeweight=".25pt"/>
                  <v:line id="Straight Connector 896" o:spid="_x0000_s1678" style="position:absolute;flip:y;visibility:visible;mso-wrap-style:square" from="16522,3341" to="1652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uDsEAAADcAAAADwAAAGRycy9kb3ducmV2LnhtbESPQYvCMBSE7wv+h/AEb2uqSNVqFF0Q&#10;9lasen80z7TYvJQkq91/v1lY2OMwM98w2/1gO/EkH1rHCmbTDARx7XTLRsH1cnpfgQgRWWPnmBR8&#10;U4D9bvS2xUK7F5/pWUUjEoRDgQqaGPtCylA3ZDFMXU+cvLvzFmOS3kjt8ZXgtpPzLMulxZbTQoM9&#10;fTRUP6ovq+BmygX6Y1jnuqzoMneL0iydUpPxcNiAiDTE//Bf+1MrWK1z+D2Tjo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a4OwQAAANwAAAAPAAAAAAAAAAAAAAAA&#10;AKECAABkcnMvZG93bnJldi54bWxQSwUGAAAAAAQABAD5AAAAjwMAAAAA&#10;" strokecolor="black [3213]" strokeweight=".25pt"/>
                </v:group>
                <v:group id="Group 897" o:spid="_x0000_s1679" style="position:absolute;left:16450;top:3508;width:171;height:190" coordorigin="1645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line id="Straight Connector 898" o:spid="_x0000_s1680" style="position:absolute;visibility:visible;mso-wrap-style:square" from="16450,3603" to="1662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LRsAAAADcAAAADwAAAGRycy9kb3ducmV2LnhtbERPz2uDMBS+D/Y/hDfYbY0tY3SuUYog&#10;9dpubNeHedVQ86Imtda/fjkMdvz4fu/y2XZiotEbxwrWqwQEce204UbB12f5sgXhA7LGzjEpuJOH&#10;PHt82GGq3Y2PNJ1CI2II+xQVtCH0qZS+bsmiX7meOHJnN1oMEY6N1CPeYrjt5CZJ3qRFw7GhxZ6K&#10;lurL6WoVDN90KJdp6QezhNeCf0xTHYxSz0/z/gNEoDn8i//clVawfY9r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Dy0bAAAAA3AAAAA8AAAAAAAAAAAAAAAAA&#10;oQIAAGRycy9kb3ducmV2LnhtbFBLBQYAAAAABAAEAPkAAACOAwAAAAA=&#10;" strokecolor="black [3213]" strokeweight=".25pt"/>
                  <v:line id="Straight Connector 899" o:spid="_x0000_s1681" style="position:absolute;flip:y;visibility:visible;mso-wrap-style:square" from="16522,3508" to="1652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6fMEAAADcAAAADwAAAGRycy9kb3ducmV2LnhtbESPQYvCMBSE7wv+h/AEb2uqiNpqFF0Q&#10;9lasu/dH80yLzUtJslr/vVlY2OMwM98w2/1gO3EnH1rHCmbTDARx7XTLRsHX5fS+BhEissbOMSl4&#10;UoD9bvS2xUK7B5/pXkUjEoRDgQqaGPtCylA3ZDFMXU+cvKvzFmOS3kjt8ZHgtpPzLFtKiy2nhQZ7&#10;+miovlU/VsG3KRfojyFf6rKiy9wtSrNySk3Gw2EDItIQ/8N/7U+tYJ3n8HsmH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jp8wQAAANwAAAAPAAAAAAAAAAAAAAAA&#10;AKECAABkcnMvZG93bnJldi54bWxQSwUGAAAAAAQABAD5AAAAjwMAAAAA&#10;" strokecolor="black [3213]" strokeweight=".25pt"/>
                </v:group>
                <v:group id="Group 900" o:spid="_x0000_s1682" style="position:absolute;left:16450;top:3770;width:171;height:190" coordorigin="1645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line id="Straight Connector 901" o:spid="_x0000_s1683" style="position:absolute;visibility:visible;mso-wrap-style:square" from="16450,3865" to="1662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4wcIAAADcAAAADwAAAGRycy9kb3ducmV2LnhtbESPT4vCMBTE78J+h/AW9mZTl0XcahQR&#10;RK/+wb0+mmcbbF5qk621n94IgsdhZn7DzBadrURLjTeOFYySFARx7rThQsHxsB5OQPiArLFyTAru&#10;5GEx/xjMMNPuxjtq96EQEcI+QwVlCHUmpc9LsugTVxNH7+waiyHKppC6wVuE20p+p+lYWjQcF0qs&#10;aVVSftn/WwXXE23WfdvXV9OHnxX/mWK7MUp9fXbLKYhAXXiHX+2tVvCbjuB5Jh4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L4wcIAAADcAAAADwAAAAAAAAAAAAAA&#10;AAChAgAAZHJzL2Rvd25yZXYueG1sUEsFBgAAAAAEAAQA+QAAAJADAAAAAA==&#10;" strokecolor="black [3213]" strokeweight=".25pt"/>
                  <v:line id="Straight Connector 902" o:spid="_x0000_s1684" style="position:absolute;flip:y;visibility:visible;mso-wrap-style:square" from="16522,3770" to="1652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yF8IAAADcAAAADwAAAGRycy9kb3ducmV2LnhtbESPwWrDMBBE74H8g9hAb4kcE9LGtRza&#10;QqE3Uzu9L9ZWNrFWRlIT5++jQqHHYWbeMOVxtqO4kA+DYwXbTQaCuHN6YKPg1L6vn0CEiKxxdEwK&#10;bhTgWC0XJRbaXfmTLk00IkE4FKigj3EqpAxdTxbDxk3Eyft23mJM0hupPV4T3I4yz7K9tDhwWuhx&#10;oreeunPzYxV8mXqH/jUc9rpuqM3drjaPTqmH1fzyDCLSHP/Df+0PreCQ5fB7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kyF8IAAADcAAAADwAAAAAAAAAAAAAA&#10;AAChAgAAZHJzL2Rvd25yZXYueG1sUEsFBgAAAAAEAAQA+QAAAJADAAAAAA==&#10;" strokecolor="black [3213]" strokeweight=".25pt"/>
                </v:group>
                <v:group id="Group 903" o:spid="_x0000_s1685" style="position:absolute;left:16450;top:3960;width:171;height:191" coordorigin="1645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line id="Straight Connector 904" o:spid="_x0000_s1686" style="position:absolute;visibility:visible;mso-wrap-style:square" from="16450,4056" to="1662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bWcMAAADcAAAADwAAAGRycy9kb3ducmV2LnhtbESPwWrDMBBE74H+g9hCbrHcYkrqWgkh&#10;YJxr05BeF2tri1grx1Ic119fFQo9DjPzhim2k+3ESIM3jhU8JSkI4tppw42C00e5WoPwAVlj55gU&#10;fJOH7eZhUWCu3Z3faTyGRkQI+xwVtCH0uZS+bsmiT1xPHL0vN1gMUQ6N1APeI9x28jlNX6RFw3Gh&#10;xZ72LdWX480quJ6pKudx7q9mDtmeP01zqIxSy8dp9wYi0BT+w3/tg1bwmmb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lW1nDAAAA3AAAAA8AAAAAAAAAAAAA&#10;AAAAoQIAAGRycy9kb3ducmV2LnhtbFBLBQYAAAAABAAEAPkAAACRAwAAAAA=&#10;" strokecolor="black [3213]" strokeweight=".25pt"/>
                  <v:line id="Straight Connector 905" o:spid="_x0000_s1687" style="position:absolute;flip:y;visibility:visible;mso-wrap-style:square" from="16522,3960" to="1652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qY8IAAADcAAAADwAAAGRycy9kb3ducmV2LnhtbESPzWrDMBCE74G+g9hCb4nckF/HcmgL&#10;gdxMneS+WBvZ1FoZSU3ct48KhR6HmfmGKfaj7cWNfOgcK3idZSCIG6c7NgrOp8N0AyJEZI29Y1Lw&#10;QwH25dOkwFy7O3/SrY5GJAiHHBW0MQ65lKFpyWKYuYE4eVfnLcYkvZHa4z3BbS/nWbaSFjtOCy0O&#10;9NFS81V/WwUXUy3Qv4ftSlc1neZuUZm1U+rleXzbgYg0xv/wX/uoFWyzJfyeSUd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CqY8IAAADcAAAADwAAAAAAAAAAAAAA&#10;AAChAgAAZHJzL2Rvd25yZXYueG1sUEsFBgAAAAAEAAQA+QAAAJADAAAAAA==&#10;" strokecolor="black [3213]" strokeweight=".25pt"/>
                </v:group>
                <v:group id="Group 906" o:spid="_x0000_s1688" style="position:absolute;left:29214;top:3341;width:170;height:191" coordorigin="29214,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line id="Straight Connector 907" o:spid="_x0000_s1689" style="position:absolute;visibility:visible;mso-wrap-style:square" from="29214,3436" to="2938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FLsMAAADcAAAADwAAAGRycy9kb3ducmV2LnhtbESPQWvCQBSE70L/w/IKvemmpWgbXaUI&#10;IblWpb0+ss9kafZtzG6TNL++Kwgeh5n5htnsRtuInjpvHCt4XiQgiEunDVcKTsds/gbCB2SNjWNS&#10;8EcedtuH2QZT7Qb+pP4QKhEh7FNUUIfQplL6siaLfuFa4uidXWcxRNlVUnc4RLht5EuSLKVFw3Gh&#10;xpb2NZU/h1+r4PJFeTb1U3sxU3jd87epitwo9fQ4fqxBBBrDPXxrF1rBe7KC65l4BO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3xS7DAAAA3AAAAA8AAAAAAAAAAAAA&#10;AAAAoQIAAGRycy9kb3ducmV2LnhtbFBLBQYAAAAABAAEAPkAAACRAwAAAAA=&#10;" strokecolor="black [3213]" strokeweight=".25pt"/>
                  <v:line id="Straight Connector 908" o:spid="_x0000_s1690" style="position:absolute;flip:y;visibility:visible;mso-wrap-style:square" from="29285,3341" to="2928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F/b8AAADcAAAADwAAAGRycy9kb3ducmV2LnhtbERPz2vCMBS+D/wfwhN2m6lSulmN4gYD&#10;b2V13h/NMy02LyXJ2u6/N4fBjh/f7/1xtr0YyYfOsYL1KgNB3DjdsVHwffl8eQMRIrLG3jEp+KUA&#10;x8PiaY+ldhN/0VhHI1IIhxIVtDEOpZShacliWLmBOHE35y3GBL2R2uOUwm0vN1lWSIsdp4YWB/po&#10;qbnXP1bB1VQ5+vewLXRV02Xj8sq8OqWel/NpByLSHP/Ff+6zVrDN0tp0Jh0BeX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EF/b8AAADcAAAADwAAAAAAAAAAAAAAAACh&#10;AgAAZHJzL2Rvd25yZXYueG1sUEsFBgAAAAAEAAQA+QAAAI0DAAAAAA==&#10;" strokecolor="black [3213]" strokeweight=".25pt"/>
                </v:group>
                <v:group id="Group 909" o:spid="_x0000_s1691" style="position:absolute;left:29214;top:3508;width:170;height:190" coordorigin="29214,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line id="Straight Connector 910" o:spid="_x0000_s1692" style="position:absolute;visibility:visible;mso-wrap-style:square" from="29214,3603" to="29384,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Lh78AAADcAAAADwAAAGRycy9kb3ducmV2LnhtbERPTYvCMBC9C/6HMIK3NVUWWatpEUH0&#10;uip6HZrZNmwzqU221v76zUHw+Hjfm7y3teio9caxgvksAUFcOG24VHA57z++QPiArLF2TAqe5CHP&#10;xqMNpto9+Ju6UyhFDGGfooIqhCaV0hcVWfQz1xBH7se1FkOEbSl1i48Ybmu5SJKltGg4NlTY0K6i&#10;4vf0ZxXcr3TYD93Q3M0QPnd8M+XxYJSaTvrtGkSgPrzFL/dRK1jN4/x4Jh4Bm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AfLh78AAADcAAAADwAAAAAAAAAAAAAAAACh&#10;AgAAZHJzL2Rvd25yZXYueG1sUEsFBgAAAAAEAAQA+QAAAI0DAAAAAA==&#10;" strokecolor="black [3213]" strokeweight=".25pt"/>
                  <v:line id="Straight Connector 911" o:spid="_x0000_s1693" style="position:absolute;flip:y;visibility:visible;mso-wrap-style:square" from="29285,3508" to="29285,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6vcIAAADcAAAADwAAAGRycy9kb3ducmV2LnhtbESPQWvCQBSE70L/w/IK3nQTEVujq7QF&#10;wVto0t4f2ddNMPs27G41/ntXEDwOM/MNs92Pthdn8qFzrCCfZyCIG6c7Ngp+6sPsHUSIyBp7x6Tg&#10;SgH2u5fJFgvtLvxN5yoakSAcClTQxjgUUoamJYth7gbi5P05bzEm6Y3UHi8Jbnu5yLKVtNhxWmhx&#10;oK+WmlP1bxX8mnKJ/jOsV7qsqF64ZWnenFLT1/FjAyLSGJ/hR/uoFazzHO5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I6vcIAAADcAAAADwAAAAAAAAAAAAAA&#10;AAChAgAAZHJzL2Rvd25yZXYueG1sUEsFBgAAAAAEAAQA+QAAAJADAAAAAA==&#10;" strokecolor="black [3213]" strokeweight=".25pt"/>
                </v:group>
                <v:group id="Group 912" o:spid="_x0000_s1694" style="position:absolute;left:29214;top:3770;width:170;height:190" coordorigin="29214,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line id="Straight Connector 913" o:spid="_x0000_s1695" style="position:absolute;visibility:visible;mso-wrap-style:square" from="29214,3865" to="2938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V8MIAAADcAAAADwAAAGRycy9kb3ducmV2LnhtbESPT4vCMBTE78J+h/AW9qapq8hajbII&#10;olf/4F4fzbMNNi+1ibXbT28EweMwM79h5svWlqKh2hvHCoaDBARx5rThXMHxsO7/gPABWWPpmBT8&#10;k4fl4qM3x1S7O++o2YdcRAj7FBUUIVSplD4ryKIfuIo4emdXWwxR1rnUNd4j3JbyO0km0qLhuFBg&#10;RauCssv+ZhVcT7RZd01XXU0Xxiv+M/l2Y5T6+mx/ZyACteEdfrW3WsF0OIL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VV8MIAAADcAAAADwAAAAAAAAAAAAAA&#10;AAChAgAAZHJzL2Rvd25yZXYueG1sUEsFBgAAAAAEAAQA+QAAAJADAAAAAA==&#10;" strokecolor="black [3213]" strokeweight=".25pt"/>
                  <v:line id="Straight Connector 914" o:spid="_x0000_s1696" style="position:absolute;flip:y;visibility:visible;mso-wrap-style:square" from="29285,3770" to="2928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ZJcIAAADcAAAADwAAAGRycy9kb3ducmV2LnhtbESPQWvCQBSE70L/w/IK3nSjBFujq7QF&#10;wVto0t4f2ddNMPs27G41/ntXEDwOM/MNs92Pthdn8qFzrGAxz0AQN053bBT81IfZO4gQkTX2jknB&#10;lQLsdy+TLRbaXfibzlU0IkE4FKigjXEopAxNSxbD3A3Eyftz3mJM0hupPV4S3PZymWUrabHjtNDi&#10;QF8tNafq3yr4NWWO/jOsV7qsqF66vDRvTqnp6/ixARFpjM/wo33UCtaLHO5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WZJcIAAADcAAAADwAAAAAAAAAAAAAA&#10;AAChAgAAZHJzL2Rvd25yZXYueG1sUEsFBgAAAAAEAAQA+QAAAJADAAAAAA==&#10;" strokecolor="black [3213]" strokeweight=".25pt"/>
                </v:group>
                <v:group id="Group 915" o:spid="_x0000_s1697" style="position:absolute;left:29214;top:3960;width:170;height:191" coordorigin="29214,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line id="Straight Connector 916" o:spid="_x0000_s1698" style="position:absolute;visibility:visible;mso-wrap-style:square" from="29214,4056" to="29384,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2aMMAAADcAAAADwAAAGRycy9kb3ducmV2LnhtbESPQWvCQBSE7wX/w/IK3upGKVKjqxQh&#10;JNdqaa+P7DNZzL6N2W0S8+u7hYLHYWa+YXaH0Taip84bxwqWiwQEcem04UrB5zl7eQPhA7LGxjEp&#10;uJOHw372tMNUu4E/qD+FSkQI+xQV1CG0qZS+rMmiX7iWOHoX11kMUXaV1B0OEW4buUqStbRoOC7U&#10;2NKxpvJ6+rEKbl+UZ1M/tTczhdcjf5uqyI1S8+fxfQsi0Bge4f92oRVslm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i9mjDAAAA3AAAAA8AAAAAAAAAAAAA&#10;AAAAoQIAAGRycy9kb3ducmV2LnhtbFBLBQYAAAAABAAEAPkAAACRAwAAAAA=&#10;" strokecolor="black [3213]" strokeweight=".25pt"/>
                  <v:line id="Straight Connector 917" o:spid="_x0000_s1699" style="position:absolute;flip:y;visibility:visible;mso-wrap-style:square" from="29285,3960" to="2928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HUsEAAADcAAAADwAAAGRycy9kb3ducmV2LnhtbESPT4vCMBTE7wt+h/AEb2uqiH+qUVxB&#10;8Fa26v3RPNNi81KSrNZvbxYW9jjMzG+Yza63rXiQD41jBZNxBoK4crpho+ByPn4uQYSIrLF1TApe&#10;FGC3HXxsMNfuyd/0KKMRCcIhRwV1jF0uZahqshjGriNO3s15izFJb6T2+Exw28ppls2lxYbTQo0d&#10;HWqq7uWPVXA1xQz9V1jNdVHSeepmhVk4pUbDfr8GEamP/+G/9kkrWE0W8HsmHQG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9wdSwQAAANwAAAAPAAAAAAAAAAAAAAAA&#10;AKECAABkcnMvZG93bnJldi54bWxQSwUGAAAAAAQABAD5AAAAjwMAAAAA&#10;" strokecolor="black [3213]" strokeweight=".25pt"/>
                </v:group>
                <v:group id="Group 918" o:spid="_x0000_s1700" style="position:absolute;left:30166;top:3365;width:171;height:191" coordorigin="30166,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line id="Straight Connector 919" o:spid="_x0000_s1701" style="position:absolute;visibility:visible;mso-wrap-style:square" from="30166,3460" to="3033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iGsMAAADcAAAADwAAAGRycy9kb3ducmV2LnhtbESPQWvCQBSE7wX/w/IEb3WjSGnSrCKC&#10;xGtt0esj+5osZt/G7Jqk+fXdQqHHYWa+YfLdaBvRU+eNYwWrZQKCuHTacKXg8+P4/ArCB2SNjWNS&#10;8E0edtvZU46ZdgO/U38OlYgQ9hkqqENoMyl9WZNFv3QtcfS+XGcxRNlVUnc4RLht5DpJXqRFw3Gh&#10;xpYONZW388MquF+oOE791N7NFDYHvprqVBilFvNx/wYi0Bj+w3/tk1aQrl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9YhrDAAAA3AAAAA8AAAAAAAAAAAAA&#10;AAAAoQIAAGRycy9kb3ducmV2LnhtbFBLBQYAAAAABAAEAPkAAACRAwAAAAA=&#10;" strokecolor="black [3213]" strokeweight=".25pt"/>
                  <v:line id="Straight Connector 920" o:spid="_x0000_s1702" style="position:absolute;flip:y;visibility:visible;mso-wrap-style:square" from="30238,3365" to="3023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Vm78AAADcAAAADwAAAGRycy9kb3ducmV2LnhtbERPz0vDMBS+C/sfwhvs5tKVUre6bExB&#10;8Fbs5v3RPNNi81KS2Hb/vTkIHj++38fzYgcxkQ+9YwW7bQaCuHW6Z6Pgdn173IMIEVnj4JgU3CnA&#10;+bR6OGKl3cwfNDXRiBTCoUIFXYxjJWVoO7IYtm4kTtyX8xZjgt5I7XFO4XaQeZaV0mLPqaHDkV47&#10;ar+bH6vg09QF+pdwKHXd0DV3RW2enFKb9XJ5BhFpif/iP/e7VnDI0/x0Jh0Be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HJVm78AAADcAAAADwAAAAAAAAAAAAAAAACh&#10;AgAAZHJzL2Rvd25yZXYueG1sUEsFBgAAAAAEAAQA+QAAAI0DAAAAAA==&#10;" strokecolor="black [3213]" strokeweight=".25pt"/>
                </v:group>
                <v:group id="Group 921" o:spid="_x0000_s1703" style="position:absolute;left:30166;top:3532;width:171;height:190" coordorigin="30166,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line id="Straight Connector 922" o:spid="_x0000_s1704" style="position:absolute;visibility:visible;mso-wrap-style:square" from="30166,3627" to="3033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61sIAAADcAAAADwAAAGRycy9kb3ducmV2LnhtbESPQYvCMBSE78L+h/AWvGm6RcStRhFB&#10;9Loq7vXRPNtg81KbbO321xtB8DjMzDfMYtXZSrTUeONYwdc4AUGcO224UHA6bkczED4ga6wck4J/&#10;8rBafgwWmGl35x9qD6EQEcI+QwVlCHUmpc9LsujHriaO3sU1FkOUTSF1g/cIt5VMk2QqLRqOCyXW&#10;tCkpvx7+rILbmXbbvu3rm+nDZMO/ptjvjFLDz249BxGoC+/wq73XCr7TF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U61sIAAADcAAAADwAAAAAAAAAAAAAA&#10;AAChAgAAZHJzL2Rvd25yZXYueG1sUEsFBgAAAAAEAAQA+QAAAJADAAAAAA==&#10;" strokecolor="black [3213]" strokeweight=".25pt"/>
                  <v:line id="Straight Connector 923" o:spid="_x0000_s1705" style="position:absolute;flip:y;visibility:visible;mso-wrap-style:square" from="30238,3532" to="3023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L7MIAAADcAAAADwAAAGRycy9kb3ducmV2LnhtbESPQWsCMRSE70L/Q3gFb5rtKlpXo9hC&#10;wdviau+PzTO7dPOyJFG3/94UCh6HmfmG2ewG24kb+dA6VvA2zUAQ1063bBScT1+TdxAhImvsHJOC&#10;Xwqw276MNlhod+cj3apoRIJwKFBBE2NfSBnqhiyGqeuJk3dx3mJM0hupPd4T3HYyz7KFtNhyWmiw&#10;p8+G6p/qahV8m3KO/iOsFrqs6JS7eWmWTqnx67Bfg4g0xGf4v33QClb5DP7Op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DL7MIAAADcAAAADwAAAAAAAAAAAAAA&#10;AAChAgAAZHJzL2Rvd25yZXYueG1sUEsFBgAAAAAEAAQA+QAAAJADAAAAAA==&#10;" strokecolor="black [3213]" strokeweight=".25pt"/>
                </v:group>
                <v:group id="Group 924" o:spid="_x0000_s1706" style="position:absolute;left:30166;top:3794;width:171;height:190" coordorigin="30166,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line id="Straight Connector 925" o:spid="_x0000_s1707" style="position:absolute;visibility:visible;mso-wrap-style:square" from="30166,3889" to="3033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iosIAAADcAAAADwAAAGRycy9kb3ducmV2LnhtbESPT4vCMBTE78J+h/AW9qbpispajbII&#10;olf/4F4fzbMNNi+1ibXbT28EweMwM79h5svWlqKh2hvHCr4HCQjizGnDuYLjYd3/AeEDssbSMSn4&#10;Jw/LxUdvjql2d95Rsw+5iBD2KSooQqhSKX1WkEU/cBVx9M6uthiirHOpa7xHuC3lMEkm0qLhuFBg&#10;RauCssv+ZhVcT7RZd01XXU0XRiv+M/l2Y5T6+mx/ZyACteEdfrW3WsF0OIb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yiosIAAADcAAAADwAAAAAAAAAAAAAA&#10;AAChAgAAZHJzL2Rvd25yZXYueG1sUEsFBgAAAAAEAAQA+QAAAJADAAAAAA==&#10;" strokecolor="black [3213]" strokeweight=".25pt"/>
                  <v:line id="Straight Connector 926" o:spid="_x0000_s1708" style="position:absolute;flip:y;visibility:visible;mso-wrap-style:square" from="30238,3794" to="3023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odMEAAADcAAAADwAAAGRycy9kb3ducmV2LnhtbESPQWvCQBSE7wX/w/IEb3XTIFFTV9GC&#10;0Fsw6v2Rfd2EZt+G3a2m/75bEDwOM/MNs9mNthc38qFzrOBtnoEgbpzu2Ci4nI+vKxAhImvsHZOC&#10;Xwqw205eNlhqd+cT3epoRIJwKFFBG+NQShmaliyGuRuIk/flvMWYpDdSe7wnuO1lnmWFtNhxWmhx&#10;oI+Wmu/6xyq4mmqB/hDWha5qOuduUZmlU2o2HffvICKN8Rl+tD+1gnVewP+Zd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12h0wQAAANwAAAAPAAAAAAAAAAAAAAAA&#10;AKECAABkcnMvZG93bnJldi54bWxQSwUGAAAAAAQABAD5AAAAjwMAAAAA&#10;" strokecolor="black [3213]" strokeweight=".25pt"/>
                </v:group>
                <v:group id="Group 927" o:spid="_x0000_s1709" style="position:absolute;left:30166;top:3984;width:171;height:191" coordorigin="30166,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line id="Straight Connector 928" o:spid="_x0000_s1710" style="position:absolute;visibility:visible;mso-wrap-style:square" from="30166,4079" to="30337,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NPMAAAADcAAAADwAAAGRycy9kb3ducmV2LnhtbERPz2uDMBS+F/o/hFfYrY0rZXSuUYYg&#10;7XXd2K4P86Zh5kVNqs6/fjkMevz4fp/y2bZipMEbxwoedwkI4sppw7WCj/dyewThA7LG1jEp+CUP&#10;ebZenTDVbuI3Gq+hFjGEfYoKmhC6VEpfNWTR71xHHLlvN1gMEQ611ANOMdy2cp8kT9Ki4djQYEdF&#10;Q9XP9WYV9J90Lpdx6XqzhEPBX6a+nI1SD5v59QVEoDncxf/ui1bwvI9r45l4BG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dDTzAAAAA3AAAAA8AAAAAAAAAAAAAAAAA&#10;oQIAAGRycy9kb3ducmV2LnhtbFBLBQYAAAAABAAEAPkAAACOAwAAAAA=&#10;" strokecolor="black [3213]" strokeweight=".25pt"/>
                  <v:line id="Straight Connector 929" o:spid="_x0000_s1711" style="position:absolute;flip:y;visibility:visible;mso-wrap-style:square" from="30238,3984" to="302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j8BsIAAADcAAAADwAAAGRycy9kb3ducmV2LnhtbESPwWrDMBBE74X8g9hAb41cE9LatRyS&#10;QKE3Uye9L9ZWNrVWRlIS9++rQiDHYWbeMNV2tqO4kA+DYwXPqwwEcef0wEbB6fj+9AoiRGSNo2NS&#10;8EsBtvXiocJSuyt/0qWNRiQIhxIV9DFOpZSh68liWLmJOHnfzluMSXojtcdrgttR5lm2kRYHTgs9&#10;TnToqftpz1bBl2nW6Peh2OimpWPu1o15cUo9LufdG4hIc7yHb+0PraDIC/g/k46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j8BsIAAADcAAAADwAAAAAAAAAAAAAA&#10;AAChAgAAZHJzL2Rvd25yZXYueG1sUEsFBgAAAAAEAAQA+QAAAJADAAAAAA==&#10;" strokecolor="black [3213]" strokeweight=".25pt"/>
                </v:group>
                <v:group id="Group 930" o:spid="_x0000_s1712" style="position:absolute;left:42851;top:3294;width:171;height:190" coordorigin="42851,32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line id="Straight Connector 931" o:spid="_x0000_s1713" style="position:absolute;visibility:visible;mso-wrap-style:square" from="42851,3389" to="43022,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yfMIAAADcAAAADwAAAGRycy9kb3ducmV2LnhtbESPT4vCMBTE78J+h/AW9qapq8hajbII&#10;olf/4F4fzbMNNi+1ibXbT28EweMwM79h5svWlqKh2hvHCoaDBARx5rThXMHxsO7/gPABWWPpmBT8&#10;k4fl4qM3x1S7O++o2YdcRAj7FBUUIVSplD4ryKIfuIo4emdXWwxR1rnUNd4j3JbyO0km0qLhuFBg&#10;RauCssv+ZhVcT7RZd01XXU0Xxiv+M/l2Y5T6+mx/ZyACteEdfrW3WsF0NI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yfMIAAADcAAAADwAAAAAAAAAAAAAA&#10;AAChAgAAZHJzL2Rvd25yZXYueG1sUEsFBgAAAAAEAAQA+QAAAJADAAAAAA==&#10;" strokecolor="black [3213]" strokeweight=".25pt"/>
                  <v:line id="Straight Connector 932" o:spid="_x0000_s1714" style="position:absolute;flip:y;visibility:visible;mso-wrap-style:square" from="42923,3294" to="4292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4qsIAAADcAAAADwAAAGRycy9kb3ducmV2LnhtbESPQWsCMRSE70L/Q3gFb5rtKlpXo9hC&#10;wdviau+PzTO7dPOyJFG3/94UCh6HmfmG2ewG24kb+dA6VvA2zUAQ1063bBScT1+TdxAhImvsHJOC&#10;Xwqw276MNlhod+cj3apoRIJwKFBBE2NfSBnqhiyGqeuJk3dx3mJM0hupPd4T3HYyz7KFtNhyWmiw&#10;p8+G6p/qahV8m3KO/iOsFrqs6JS7eWmWTqnx67Bfg4g0xGf4v33QClazHP7Op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X4qsIAAADcAAAADwAAAAAAAAAAAAAA&#10;AAChAgAAZHJzL2Rvd25yZXYueG1sUEsFBgAAAAAEAAQA+QAAAJADAAAAAA==&#10;" strokecolor="black [3213]" strokeweight=".25pt"/>
                </v:group>
                <v:group id="Group 933" o:spid="_x0000_s1715" style="position:absolute;left:42851;top:3460;width:171;height:191" coordorigin="42851,34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line id="Straight Connector 934" o:spid="_x0000_s1716" style="position:absolute;visibility:visible;mso-wrap-style:square" from="42851,3556" to="4302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R5MIAAADcAAAADwAAAGRycy9kb3ducmV2LnhtbESPT4vCMBTE78J+h/AW9qbpuiJajbII&#10;olf/oNdH82yDzUttYu32028EweMwM79h5svWlqKh2hvHCr4HCQjizGnDuYLjYd2fgPABWWPpmBT8&#10;kYfl4qM3x1S7B++o2YdcRAj7FBUUIVSplD4ryKIfuIo4ehdXWwxR1rnUNT4i3JZymCRjadFwXCiw&#10;olVB2XV/twpuJ9qsu6arbqYLoxWfTb7dGKW+PtvfGYhAbXiHX+2tVjD9GcH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mR5MIAAADcAAAADwAAAAAAAAAAAAAA&#10;AAChAgAAZHJzL2Rvd25yZXYueG1sUEsFBgAAAAAEAAQA+QAAAJADAAAAAA==&#10;" strokecolor="black [3213]" strokeweight=".25pt"/>
                  <v:line id="Straight Connector 935" o:spid="_x0000_s1717" style="position:absolute;flip:y;visibility:visible;mso-wrap-style:square" from="42923,3460" to="4292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g3sIAAADcAAAADwAAAGRycy9kb3ducmV2LnhtbESPT2sCMRTE7wW/Q3iCt5rVWv+sRrFC&#10;obfFVe+PzTO7uHlZkqjbb98UCj0OM/MbZrPrbSse5EPjWMFknIEgrpxu2Cg4nz5flyBCRNbYOiYF&#10;3xRgtx28bDDX7slHepTRiAThkKOCOsYulzJUNVkMY9cRJ+/qvMWYpDdSe3wmuG3lNMvm0mLDaaHG&#10;jg41VbfybhVcTDFD/xFWc12UdJq6WWEWTqnRsN+vQUTq43/4r/2lFaze3uH3TDo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xg3sIAAADcAAAADwAAAAAAAAAAAAAA&#10;AAChAgAAZHJzL2Rvd25yZXYueG1sUEsFBgAAAAAEAAQA+QAAAJADAAAAAA==&#10;" strokecolor="black [3213]" strokeweight=".25pt"/>
                </v:group>
                <v:group id="Group 936" o:spid="_x0000_s1718" style="position:absolute;left:42851;top:3722;width:171;height:191" coordorigin="42851,372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line id="Straight Connector 937" o:spid="_x0000_s1719" style="position:absolute;visibility:visible;mso-wrap-style:square" from="42851,3817" to="4302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Pk8MAAADcAAAADwAAAGRycy9kb3ducmV2LnhtbESPQWvCQBSE7wX/w/IK3uqmVVqN2YgI&#10;oteq1Osj+0wWs29jdhtjfn23UOhxmJlvmGzV21p01HrjWMHrJAFBXDhtuFRwOm5f5iB8QNZYOyYF&#10;D/KwykdPGaba3fmTukMoRYSwT1FBFUKTSumLiiz6iWuIo3dxrcUQZVtK3eI9wm0t35LkXVo0HBcq&#10;bGhTUXE9fFsFty/abYduaG5mCLMNn0253xmlxs/9egkiUB/+w3/tvVawmH7A75l4B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D5PDAAAA3AAAAA8AAAAAAAAAAAAA&#10;AAAAoQIAAGRycy9kb3ducmV2LnhtbFBLBQYAAAAABAAEAPkAAACRAwAAAAA=&#10;" strokecolor="black [3213]" strokeweight=".25pt"/>
                  <v:line id="Straight Connector 938" o:spid="_x0000_s1720" style="position:absolute;flip:y;visibility:visible;mso-wrap-style:square" from="42923,3722" to="429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3PQL4AAADcAAAADwAAAGRycy9kb3ducmV2LnhtbERPy4rCMBTdC/MP4Q6403Qc8VGNMg4I&#10;7op1Zn9prmmxuSlJ1Pr3ZiG4PJz3etvbVtzIh8axgq9xBoK4crpho+DvtB8tQISIrLF1TAoeFGC7&#10;+RisMdfuzke6ldGIFMIhRwV1jF0uZahqshjGriNO3Nl5izFBb6T2eE/htpWTLJtJiw2nhho7+q2p&#10;upRXq+DfFFP0u7Cc6aKk08RNCzN3Sg0/+58ViEh9fItf7oNWsPxOa9OZdAT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3c9AvgAAANwAAAAPAAAAAAAAAAAAAAAAAKEC&#10;AABkcnMvZG93bnJldi54bWxQSwUGAAAAAAQABAD5AAAAjAMAAAAA&#10;" strokecolor="black [3213]" strokeweight=".25pt"/>
                </v:group>
                <v:group id="Group 939" o:spid="_x0000_s1721" style="position:absolute;left:42851;top:3913;width:171;height:190" coordorigin="42851,3913"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line id="Straight Connector 940" o:spid="_x0000_s1722" style="position:absolute;visibility:visible;mso-wrap-style:square" from="42851,4008" to="4302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kmsAAAADcAAAADwAAAGRycy9kb3ducmV2LnhtbERPz2uDMBS+D/o/hFfYbcYOGattKqVQ&#10;7HXd2K4P86qh5kVNps6/fjkMdvz4fu+L2bZipMEbxwo2SQqCuHLacK3g4/389ArCB2SNrWNS8EMe&#10;isPqYY+5dhO/0XgNtYgh7HNU0ITQ5VL6qiGLPnEdceRubrAYIhxqqQecYrht5XOavkiLhmNDgx2d&#10;Gqru12+roP+k8ryMS9ebJWQn/jL1pTRKPa7n4w5EoDn8i//cF61gm8X58Uw8Av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05JrAAAAA3AAAAA8AAAAAAAAAAAAAAAAA&#10;oQIAAGRycy9kb3ducmV2LnhtbFBLBQYAAAAABAAEAPkAAACOAwAAAAA=&#10;" strokecolor="black [3213]" strokeweight=".25pt"/>
                  <v:line id="Straight Connector 941" o:spid="_x0000_s1723" style="position:absolute;flip:y;visibility:visible;mso-wrap-style:square" from="42923,3913" to="42923,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VoMIAAADcAAAADwAAAGRycy9kb3ducmV2LnhtbESPQWvCQBSE70L/w/IK3nSjBFujq7QF&#10;wVto0t4f2ddNMPs27G41/ntXEDwOM/MNs92Pthdn8qFzrGAxz0AQN053bBT81IfZO4gQkTX2jknB&#10;lQLsdy+TLRbaXfibzlU0IkE4FKigjXEopAxNSxbD3A3Eyftz3mJM0hupPV4S3PZymWUrabHjtNDi&#10;QF8tNafq3yr4NWWO/jOsV7qsqF66vDRvTqnp6/ixARFpjM/wo33UCtb5Au5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EVoMIAAADcAAAADwAAAAAAAAAAAAAA&#10;AAChAgAAZHJzL2Rvd25yZXYueG1sUEsFBgAAAAAEAAQA+QAAAJADAAAAAA==&#10;" strokecolor="black [3213]" strokeweight=".25pt"/>
                </v:group>
                <v:group id="Group 942" o:spid="_x0000_s1724" style="position:absolute;left:43804;top:3317;width:170;height:191" coordorigin="43804,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line id="Straight Connector 943" o:spid="_x0000_s1725" style="position:absolute;visibility:visible;mso-wrap-style:square" from="43804,3413" to="43974,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Z67cIAAADcAAAADwAAAGRycy9kb3ducmV2LnhtbESPT4vCMBTE78J+h/AW9qbpuiJajbII&#10;olf/oNdH82yDzUttYu32028EweMwM79h5svWlqKh2hvHCr4HCQjizGnDuYLjYd2fgPABWWPpmBT8&#10;kYfl4qM3x1S7B++o2YdcRAj7FBUUIVSplD4ryKIfuIo4ehdXWwxR1rnUNT4i3JZymCRjadFwXCiw&#10;olVB2XV/twpuJ9qsu6arbqYLoxWfTb7dGKW+PtvfGYhAbXiHX+2tVjAd/cD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Z67cIAAADcAAAADwAAAAAAAAAAAAAA&#10;AAChAgAAZHJzL2Rvd25yZXYueG1sUEsFBgAAAAAEAAQA+QAAAJADAAAAAA==&#10;" strokecolor="black [3213]" strokeweight=".25pt"/>
                  <v:line id="Straight Connector 944" o:spid="_x0000_s1726" style="position:absolute;flip:y;visibility:visible;mso-wrap-style:square" from="43875,3317" to="43875,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a2OMIAAADcAAAADwAAAGRycy9kb3ducmV2LnhtbESPwWrDMBBE74H8g9hAb4mcYNLGtRza&#10;QqE3Uzu9L9ZWNrFWRlIT5++jQqHHYWbeMOVxtqO4kA+DYwXbTQaCuHN6YKPg1L6vn0CEiKxxdEwK&#10;bhTgWC0XJRbaXfmTLk00IkE4FKigj3EqpAxdTxbDxk3Eyft23mJM0hupPV4T3I5yl2V7aXHgtNDj&#10;RG89defmxyr4MnWO/jUc9rpuqN25vDaPTqmH1fzyDCLSHP/Df+0PreCQ5/B7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a2OMIAAADcAAAADwAAAAAAAAAAAAAA&#10;AAChAgAAZHJzL2Rvd25yZXYueG1sUEsFBgAAAAAEAAQA+QAAAJADAAAAAA==&#10;" strokecolor="black [3213]" strokeweight=".25pt"/>
                </v:group>
                <v:group id="Group 945" o:spid="_x0000_s1727" style="position:absolute;left:43804;top:3484;width:170;height:191" coordorigin="43804,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line id="Straight Connector 946" o:spid="_x0000_s1728" style="position:absolute;visibility:visible;mso-wrap-style:square" from="43804,3579" to="43974,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ZdcIAAADcAAAADwAAAGRycy9kb3ducmV2LnhtbESPT4vCMBTE78J+h/AWvNl0FxG3a5RF&#10;EL36B70+mmcbbF5qk621n94IgsdhZn7DzBadrURLjTeOFXwlKQji3GnDhYLDfjWagvABWWPlmBTc&#10;ycNi/jGYYabdjbfU7kIhIoR9hgrKEOpMSp+XZNEnriaO3tk1FkOUTSF1g7cIt5X8TtOJtGg4LpRY&#10;07Kk/LL7twquR1qv+ravr6YP4yWfTLFZG6WGn93fL4hAXXiHX+2NVvAznsD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HZdcIAAADcAAAADwAAAAAAAAAAAAAA&#10;AAChAgAAZHJzL2Rvd25yZXYueG1sUEsFBgAAAAAEAAQA+QAAAJADAAAAAA==&#10;" strokecolor="black [3213]" strokeweight=".25pt"/>
                  <v:line id="Straight Connector 947" o:spid="_x0000_s1729" style="position:absolute;flip:y;visibility:visible;mso-wrap-style:square" from="43875,3484" to="4387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oT8IAAADcAAAADwAAAGRycy9kb3ducmV2LnhtbESPQWvCQBSE7wX/w/IK3uqmErTGbMQK&#10;grfQ2N4f2ddNMPs27G41/nu3UOhxmJlvmHI32UFcyYfesYLXRQaCuHW6Z6Pg83x8eQMRIrLGwTEp&#10;uFOAXTV7KrHQ7sYfdG2iEQnCoUAFXYxjIWVoO7IYFm4kTt638xZjkt5I7fGW4HaQyyxbSYs9p4UO&#10;Rzp01F6aH6vgy9Q5+vewWem6ofPS5bVZO6Xmz9N+CyLSFP/Df+2TVrDJ1/B7Jh0BW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QoT8IAAADcAAAADwAAAAAAAAAAAAAA&#10;AAChAgAAZHJzL2Rvd25yZXYueG1sUEsFBgAAAAAEAAQA+QAAAJADAAAAAA==&#10;" strokecolor="black [3213]" strokeweight=".25pt"/>
                </v:group>
                <v:group id="Group 948" o:spid="_x0000_s1730" style="position:absolute;left:43804;top:3746;width:170;height:191" coordorigin="43804,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line id="Straight Connector 949" o:spid="_x0000_s1731" style="position:absolute;visibility:visible;mso-wrap-style:square" from="43804,3841" to="43974,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NB8MAAADcAAAADwAAAGRycy9kb3ducmV2LnhtbESPQWvCQBSE7wX/w/KE3upGCaWJriKC&#10;xKu2tNdH9pksZt/G7DaJ+fXdQqHHYWa+YTa70Taip84bxwqWiwQEcem04UrBx/vx5Q2ED8gaG8ek&#10;4EEedtvZ0wZz7QY+U38JlYgQ9jkqqENocyl9WZNFv3AtcfSurrMYouwqqTscItw2cpUkr9Ki4bhQ&#10;Y0uHmsrb5dsquH9ScZz6qb2bKaQH/jLVqTBKPc/H/RpEoDH8h//aJ60gSzP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OTQfDAAAA3AAAAA8AAAAAAAAAAAAA&#10;AAAAoQIAAGRycy9kb3ducmV2LnhtbFBLBQYAAAAABAAEAPkAAACRAwAAAAA=&#10;" strokecolor="black [3213]" strokeweight=".25pt"/>
                  <v:line id="Straight Connector 950" o:spid="_x0000_s1732" style="position:absolute;flip:y;visibility:visible;mso-wrap-style:square" from="43875,3746" to="43875,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Qm5sAAAADcAAAADwAAAGRycy9kb3ducmV2LnhtbERPz2vCMBS+D/Y/hDfYbU0nVWdnlDkQ&#10;vJW12/3RvKVlzUtJoq3/vTkIO358v7f72Q7iQj70jhW8ZjkI4tbpno2C7+b48gYiRGSNg2NScKUA&#10;+93jwxZL7Sb+oksdjUghHEpU0MU4llKGtiOLIXMjceJ+nbcYE/RGao9TCreDXOT5SlrsOTV0ONJn&#10;R+1ffbYKfkxVoD+EzUpXNTULV1Rm7ZR6fpo/3kFEmuO/+O4+aQWbZZqfzqQjIH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0JubAAAAA3AAAAA8AAAAAAAAAAAAAAAAA&#10;oQIAAGRycy9kb3ducmV2LnhtbFBLBQYAAAAABAAEAPkAAACOAwAAAAA=&#10;" strokecolor="black [3213]" strokeweight=".25pt"/>
                </v:group>
                <v:group id="Group 951" o:spid="_x0000_s1733" style="position:absolute;left:43804;top:3937;width:170;height:190" coordorigin="43804,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line id="Straight Connector 952" o:spid="_x0000_s1734" style="position:absolute;visibility:visible;mso-wrap-style:square" from="43804,4032" to="439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Jq8IAAADcAAAADwAAAGRycy9kb3ducmV2LnhtbESPT4vCMBTE78J+h/AW9qbpispajbII&#10;olf/4F4fzbMNNi+1ibXbT28EweMwM79h5svWlqKh2hvHCr4HCQjizGnDuYLjYd3/AeEDssbSMSn4&#10;Jw/LxUdvjql2d95Rsw+5iBD2KSooQqhSKX1WkEU/cBVx9M6uthiirHOpa7xHuC3lMEkm0qLhuFBg&#10;RauCssv+ZhVcT7RZd01XXU0XRiv+M/l2Y5T6+mx/ZyACteEdfrW3WsF0PI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NJq8IAAADcAAAADwAAAAAAAAAAAAAA&#10;AAChAgAAZHJzL2Rvd25yZXYueG1sUEsFBgAAAAAEAAQA+QAAAJADAAAAAA==&#10;" strokecolor="black [3213]" strokeweight=".25pt"/>
                  <v:line id="Straight Connector 953" o:spid="_x0000_s1735" style="position:absolute;flip:y;visibility:visible;mso-wrap-style:square" from="43875,3937" to="4387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4kcIAAADcAAAADwAAAGRycy9kb3ducmV2LnhtbESPT2sCMRTE7wW/Q3iCt5rVWv+sRrFC&#10;obfFVe+PzTO7uHlZkqjbb98UCj0OM/MbZrPrbSse5EPjWMFknIEgrpxu2Cg4nz5flyBCRNbYOiYF&#10;3xRgtx28bDDX7slHepTRiAThkKOCOsYulzJUNVkMY9cRJ+/qvMWYpDdSe3wmuG3lNMvm0mLDaaHG&#10;jg41VbfybhVcTDFD/xFWc12UdJq6WWEWTqnRsN+vQUTq43/4r/2lFaze3+D3TDo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a4kcIAAADcAAAADwAAAAAAAAAAAAAA&#10;AAChAgAAZHJzL2Rvd25yZXYueG1sUEsFBgAAAAAEAAQA+QAAAJADAAAAAA==&#10;" strokecolor="black [3213]" strokeweight=".25pt"/>
                </v:group>
                <v:group id="Group 954" o:spid="_x0000_s1736" style="position:absolute;left:56578;top:3341;width:170;height:191" coordorigin="56578,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line id="Straight Connector 955" o:spid="_x0000_s1737" style="position:absolute;visibility:visible;mso-wrap-style:square" from="56578,3436" to="5674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R38IAAADcAAAADwAAAGRycy9kb3ducmV2LnhtbESPT4vCMBTE78J+h/AW9qbpyipajbII&#10;olf/oNdH82yDzUttYu32028EweMwM79h5svWlqKh2hvHCr4HCQjizGnDuYLjYd2fgPABWWPpmBT8&#10;kYfl4qM3x1S7B++o2YdcRAj7FBUUIVSplD4ryKIfuIo4ehdXWwxR1rnUNT4i3JZymCRjadFwXCiw&#10;olVB2XV/twpuJ9qsu6arbqYLPys+m3y7MUp9fba/MxCB2vAOv9pbrWA6GsH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rR38IAAADcAAAADwAAAAAAAAAAAAAA&#10;AAChAgAAZHJzL2Rvd25yZXYueG1sUEsFBgAAAAAEAAQA+QAAAJADAAAAAA==&#10;" strokecolor="black [3213]" strokeweight=".25pt"/>
                  <v:line id="Straight Connector 956" o:spid="_x0000_s1738" style="position:absolute;flip:y;visibility:visible;mso-wrap-style:square" from="56649,3341" to="56649,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bCcIAAADcAAAADwAAAGRycy9kb3ducmV2LnhtbESPQWsCMRSE70L/Q3iF3jRb0W1djaJC&#10;wdvi2t4fm2d26eZlSaJu/30jCB6HmfmGWW0G24kr+dA6VvA+yUAQ1063bBR8n77GnyBCRNbYOSYF&#10;fxRgs34ZrbDQ7sZHulbRiAThUKCCJsa+kDLUDVkME9cTJ+/svMWYpDdSe7wluO3kNMtyabHltNBg&#10;T/uG6t/qYhX8mHKGfhcWuS4rOk3drDQfTqm312G7BBFpiM/wo33QChbzHO5n0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EbCcIAAADcAAAADwAAAAAAAAAAAAAA&#10;AAChAgAAZHJzL2Rvd25yZXYueG1sUEsFBgAAAAAEAAQA+QAAAJADAAAAAA==&#10;" strokecolor="black [3213]" strokeweight=".25pt"/>
                </v:group>
                <v:group id="Group 957" o:spid="_x0000_s1739" style="position:absolute;left:56578;top:3508;width:170;height:190" coordorigin="56578,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line id="Straight Connector 958" o:spid="_x0000_s1740" style="position:absolute;visibility:visible;mso-wrap-style:square" from="56578,3603" to="56748,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QcEAAADcAAAADwAAAGRycy9kb3ducmV2LnhtbERPz2vCMBS+C/4P4Q282XRDx9Y1FRFE&#10;rzpx10fzloY1L7XJate/fjkMdvz4fpeb0bVioD5YzwoesxwEce21ZaPg8r5fvoAIEVlj65kU/FCA&#10;TTWflVhof+cTDedoRArhUKCCJsaukDLUDTkMme+IE/fpe4cxwd5I3eM9hbtWPuX5s3RoOTU02NGu&#10;ofrr/O0U3K502E/D1N3sFFc7/rDmeLBKLR7G7RuISGP8F/+5j1rB6zqtTWfSEZ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35BwQAAANwAAAAPAAAAAAAAAAAAAAAA&#10;AKECAABkcnMvZG93bnJldi54bWxQSwUGAAAAAAQABAD5AAAAjwMAAAAA&#10;" strokecolor="black [3213]" strokeweight=".25pt"/>
                  <v:line id="Straight Connector 959" o:spid="_x0000_s1741" style="position:absolute;flip:y;visibility:visible;mso-wrap-style:square" from="56649,3508" to="56649,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Pe8IAAADcAAAADwAAAGRycy9kb3ducmV2LnhtbESPwWrDMBBE74X+g9hCb43ckCa1Yzkk&#10;gUJvpk56X6yNbGqtjKQk7t9XgUCPw8y8YcrNZAdxIR96xwpeZxkI4tbpno2C4+Hj5R1EiMgaB8ek&#10;4JcCbKrHhxIL7a78RZcmGpEgHApU0MU4FlKGtiOLYeZG4uSdnLcYk/RGao/XBLeDnGfZUlrsOS10&#10;ONK+o/anOVsF36ZeoN+FfKnrhg5zt6jNyin1/DRt1yAiTfE/fG9/agX5Ww63M+kIy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6Pe8IAAADcAAAADwAAAAAAAAAAAAAA&#10;AAChAgAAZHJzL2Rvd25yZXYueG1sUEsFBgAAAAAEAAQA+QAAAJADAAAAAA==&#10;" strokecolor="black [3213]" strokeweight=".25pt"/>
                </v:group>
                <v:group id="Group 960" o:spid="_x0000_s1742" style="position:absolute;left:56578;top:3770;width:170;height:190" coordorigin="56578,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line id="Straight Connector 961" o:spid="_x0000_s1743" style="position:absolute;visibility:visible;mso-wrap-style:square" from="56578,3865" to="5674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dYcMAAADcAAAADwAAAGRycy9kb3ducmV2LnhtbESPQWvCQBSE7wX/w/IK3upGKVKjqxQh&#10;JNdqaa+P7DNZzL6N2W0S8+u7hYLHYWa+YXaH0Taip84bxwqWiwQEcem04UrB5zl7eQPhA7LGxjEp&#10;uJOHw372tMNUu4E/qD+FSkQI+xQV1CG0qZS+rMmiX7iWOHoX11kMUXaV1B0OEW4buUqStbRoOC7U&#10;2NKxpvJ6+rEKbl+UZ1M/tTczhdcjf5uqyI1S8+fxfQsi0Bge4f92oRVs1k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NHWHDAAAA3AAAAA8AAAAAAAAAAAAA&#10;AAAAoQIAAGRycy9kb3ducmV2LnhtbFBLBQYAAAAABAAEAPkAAACRAwAAAAA=&#10;" strokecolor="black [3213]" strokeweight=".25pt"/>
                  <v:line id="Straight Connector 962" o:spid="_x0000_s1744" style="position:absolute;flip:y;visibility:visible;mso-wrap-style:square" from="56649,3770" to="5664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Xt8EAAADcAAAADwAAAGRycy9kb3ducmV2LnhtbESPQWvCQBSE7wX/w/IEb3XTIFFTV9GC&#10;0Fsw6v2Rfd2EZt+G3a2m/75bEDwOM/MNs9mNthc38qFzrOBtnoEgbpzu2Ci4nI+vKxAhImvsHZOC&#10;Xwqw205eNlhqd+cT3epoRIJwKFFBG+NQShmaliyGuRuIk/flvMWYpDdSe7wnuO1lnmWFtNhxWmhx&#10;oI+Wmu/6xyq4mmqB/hDWha5qOuduUZmlU2o2HffvICKN8Rl+tD+1gnWRw/+Zd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hte3wQAAANwAAAAPAAAAAAAAAAAAAAAA&#10;AKECAABkcnMvZG93bnJldi54bWxQSwUGAAAAAAQABAD5AAAAjwMAAAAA&#10;" strokecolor="black [3213]" strokeweight=".25pt"/>
                </v:group>
                <v:group id="Group 963" o:spid="_x0000_s1745" style="position:absolute;left:56578;top:3960;width:170;height:191" coordorigin="56578,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line id="Straight Connector 964" o:spid="_x0000_s1746" style="position:absolute;visibility:visible;mso-wrap-style:square" from="56578,4056" to="5674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cIAAADcAAAADwAAAGRycy9kb3ducmV2LnhtbESPT4vCMBTE78J+h/AWvNl0FxG3a5RF&#10;EL36B70+mmcbbF5qk621n94IgsdhZn7DzBadrURLjTeOFXwlKQji3GnDhYLDfjWagvABWWPlmBTc&#10;ycNi/jGYYabdjbfU7kIhIoR9hgrKEOpMSp+XZNEnriaO3tk1FkOUTSF1g7cIt5X8TtOJtGg4LpRY&#10;07Kk/LL7twquR1qv+ravr6YP4yWfTLFZG6WGn93fL4hAXXiHX+2NVvAzGcP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q++cIAAADcAAAADwAAAAAAAAAAAAAA&#10;AAChAgAAZHJzL2Rvd25yZXYueG1sUEsFBgAAAAAEAAQA+QAAAJADAAAAAA==&#10;" strokecolor="black [3213]" strokeweight=".25pt"/>
                  <v:line id="Straight Connector 965" o:spid="_x0000_s1747" style="position:absolute;flip:y;visibility:visible;mso-wrap-style:square" from="56649,3960" to="56649,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9Pw8IAAADcAAAADwAAAGRycy9kb3ducmV2LnhtbESPQWsCMRSE70L/Q3iF3jRb0W1djaJC&#10;wdvi2t4fm2d26eZlSaJu/30jCB6HmfmGWW0G24kr+dA6VvA+yUAQ1063bBR8n77GnyBCRNbYOSYF&#10;fxRgs34ZrbDQ7sZHulbRiAThUKCCJsa+kDLUDVkME9cTJ+/svMWYpDdSe7wluO3kNMtyabHltNBg&#10;T/uG6t/qYhX8mHKGfhcWuS4rOk3drDQfTqm312G7BBFpiM/wo33QChb5HO5n0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9Pw8IAAADcAAAADwAAAAAAAAAAAAAA&#10;AAChAgAAZHJzL2Rvd25yZXYueG1sUEsFBgAAAAAEAAQA+QAAAJADAAAAAA==&#10;" strokecolor="black [3213]" strokeweight=".25pt"/>
                </v:group>
                <v:group id="Group 966" o:spid="_x0000_s1748" style="position:absolute;left:57530;top:3365;width:171;height:191" coordorigin="57530,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line id="Straight Connector 967" o:spid="_x0000_s1749" style="position:absolute;visibility:visible;mso-wrap-style:square" from="57530,3460" to="5770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jsMAAADcAAAADwAAAGRycy9kb3ducmV2LnhtbESPW4vCMBSE34X9D+Es7JumK4uXapRF&#10;EH31gr4emmMbbE5qE2u3v34jCD4OM/MNM1+2thQN1d44VvA9SEAQZ04bzhUcD+v+BIQPyBpLx6Tg&#10;jzwsFx+9OabaPXhHzT7kIkLYp6igCKFKpfRZQRb9wFXE0bu42mKIss6lrvER4baUwyQZSYuG40KB&#10;Fa0Kyq77u1VwO9Fm3TVddTNd+Fnx2eTbjVHq67P9nYEI1IZ3+NXeagXT0Ri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oII7DAAAA3AAAAA8AAAAAAAAAAAAA&#10;AAAAoQIAAGRycy9kb3ducmV2LnhtbFBLBQYAAAAABAAEAPkAAACRAwAAAAA=&#10;" strokecolor="black [3213]" strokeweight=".25pt"/>
                  <v:line id="Straight Connector 968" o:spid="_x0000_s1750" style="position:absolute;flip:y;visibility:visible;mso-wrap-style:square" from="57602,3365" to="5760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gXb4AAADcAAAADwAAAGRycy9kb3ducmV2LnhtbERPTYvCMBC9C/6HMII3TRXprtUourCw&#10;t7J1vQ/NmBabSUmi1n+/OQgeH+97ux9sJ+7kQ+tYwWKegSCunW7ZKPg7fc8+QYSIrLFzTAqeFGC/&#10;G4+2WGj34F+6V9GIFMKhQAVNjH0hZagbshjmridO3MV5izFBb6T2+EjhtpPLLMulxZZTQ4M9fTVU&#10;X6ubVXA25Qr9MaxzXVZ0WrpVaT6cUtPJcNiAiDTEt/jl/tEK1nlam86kIyB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buBdvgAAANwAAAAPAAAAAAAAAAAAAAAAAKEC&#10;AABkcnMvZG93bnJldi54bWxQSwUGAAAAAAQABAD5AAAAjAMAAAAA&#10;" strokecolor="black [3213]" strokeweight=".25pt"/>
                </v:group>
                <v:group id="Group 969" o:spid="_x0000_s1751" style="position:absolute;left:57530;top:3532;width:171;height:190" coordorigin="57530,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line id="Straight Connector 970" o:spid="_x0000_s1752" style="position:absolute;visibility:visible;mso-wrap-style:square" from="57530,3627" to="5770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uJ8EAAADcAAAADwAAAGRycy9kb3ducmV2LnhtbERPz2vCMBS+C/4P4Q282XRD3NY1FRFE&#10;rzpx10fzloY1L7XJate/fjkMdvz4fpeb0bVioD5YzwoesxwEce21ZaPg8r5fvoAIEVlj65kU/FCA&#10;TTWflVhof+cTDedoRArhUKCCJsaukDLUDTkMme+IE/fpe4cxwd5I3eM9hbtWPuX5Wjq0nBoa7GjX&#10;UP11/nYKblc67Kdh6m52iqsdf1hzPFilFg/j9g1EpDH+i//cR63g9TnNT2fSEZ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C4nwQAAANwAAAAPAAAAAAAAAAAAAAAA&#10;AKECAABkcnMvZG93bnJldi54bWxQSwUGAAAAAAQABAD5AAAAjwMAAAAA&#10;" strokecolor="black [3213]" strokeweight=".25pt"/>
                  <v:line id="Straight Connector 971" o:spid="_x0000_s1753" style="position:absolute;flip:y;visibility:visible;mso-wrap-style:square" from="57602,3532" to="5760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3fHcEAAADcAAAADwAAAGRycy9kb3ducmV2LnhtbESPT4vCMBTE7wt+h/AEb2uqiH+qUVxB&#10;8Fa26v3RPNNi81KSrNZvbxYW9jjMzG+Yza63rXiQD41jBZNxBoK4crpho+ByPn4uQYSIrLF1TApe&#10;FGC3HXxsMNfuyd/0KKMRCcIhRwV1jF0uZahqshjGriNO3s15izFJb6T2+Exw28ppls2lxYbTQo0d&#10;HWqq7uWPVXA1xQz9V1jNdVHSeepmhVk4pUbDfr8GEamP/+G/9kkrWC0m8HsmHQG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jd8dwQAAANwAAAAPAAAAAAAAAAAAAAAA&#10;AKECAABkcnMvZG93bnJldi54bWxQSwUGAAAAAAQABAD5AAAAjwMAAAAA&#10;" strokecolor="black [3213]" strokeweight=".25pt"/>
                </v:group>
                <v:group id="Group 972" o:spid="_x0000_s1754" style="position:absolute;left:57530;top:3794;width:171;height:190" coordorigin="57530,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line id="Straight Connector 973" o:spid="_x0000_s1755" style="position:absolute;visibility:visible;mso-wrap-style:square" from="57530,3889" to="577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wUMMAAADcAAAADwAAAGRycy9kb3ducmV2LnhtbESPQWvCQBSE7wX/w/IK3uqmVVqN2YgI&#10;oteq1Osj+0wWs29jdhtjfn23UOhxmJlvmGzV21p01HrjWMHrJAFBXDhtuFRwOm5f5iB8QNZYOyYF&#10;D/KwykdPGaba3fmTukMoRYSwT1FBFUKTSumLiiz6iWuIo3dxrcUQZVtK3eI9wm0t35LkXVo0HBcq&#10;bGhTUXE9fFsFty/abYduaG5mCLMNn0253xmlxs/9egkiUB/+w3/tvVaw+JjC75l4B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KsFDDAAAA3AAAAA8AAAAAAAAAAAAA&#10;AAAAoQIAAGRycy9kb3ducmV2LnhtbFBLBQYAAAAABAAEAPkAAACRAwAAAAA=&#10;" strokecolor="black [3213]" strokeweight=".25pt"/>
                  <v:line id="Straight Connector 974" o:spid="_x0000_s1756" style="position:absolute;flip:y;visibility:visible;mso-wrap-style:square" from="57602,3794" to="5760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8hcIAAADcAAAADwAAAGRycy9kb3ducmV2LnhtbESPQWvCQBSE7wX/w/IK3uqmErTGbMQK&#10;grfQ2N4f2ddNMPs27G41/nu3UOhxmJlvmHI32UFcyYfesYLXRQaCuHW6Z6Pg83x8eQMRIrLGwTEp&#10;uFOAXTV7KrHQ7sYfdG2iEQnCoUAFXYxjIWVoO7IYFm4kTt638xZjkt5I7fGW4HaQyyxbSYs9p4UO&#10;Rzp01F6aH6vgy9Q5+vewWem6ofPS5bVZO6Xmz9N+CyLSFP/Df+2TVrBZ5/B7Jh0BW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p8hcIAAADcAAAADwAAAAAAAAAAAAAA&#10;AAChAgAAZHJzL2Rvd25yZXYueG1sUEsFBgAAAAAEAAQA+QAAAJADAAAAAA==&#10;" strokecolor="black [3213]" strokeweight=".25pt"/>
                </v:group>
                <v:group id="Group 975" o:spid="_x0000_s1757" style="position:absolute;left:57530;top:3984;width:171;height:191" coordorigin="57530,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line id="Straight Connector 976" o:spid="_x0000_s1758" style="position:absolute;visibility:visible;mso-wrap-style:square" from="57530,4079" to="5770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TyMMAAADcAAAADwAAAGRycy9kb3ducmV2LnhtbESPW4vCMBSE34X9D+Es7JumK4uXapRF&#10;EH31gr4emmMbbE5qE2u3v34jCD4OM/MNM1+2thQN1d44VvA9SEAQZ04bzhUcD+v+BIQPyBpLx6Tg&#10;jzwsFx+9OabaPXhHzT7kIkLYp6igCKFKpfRZQRb9wFXE0bu42mKIss6lrvER4baUwyQZSYuG40KB&#10;Fa0Kyq77u1VwO9Fm3TVddTNd+Fnx2eTbjVHq67P9nYEI1IZ3+NXeagXT8Qi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9E8jDAAAA3AAAAA8AAAAAAAAAAAAA&#10;AAAAoQIAAGRycy9kb3ducmV2LnhtbFBLBQYAAAAABAAEAPkAAACRAwAAAAA=&#10;" strokecolor="black [3213]" strokeweight=".25pt"/>
                  <v:line id="Straight Connector 977" o:spid="_x0000_s1759" style="position:absolute;flip:y;visibility:visible;mso-wrap-style:square" from="57602,3984" to="57602,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i8sEAAADcAAAADwAAAGRycy9kb3ducmV2LnhtbESPQYvCMBSE78L+h/AWvGm6IlarUXYF&#10;YW/F6t4fzdu02LyUJKv1328EweMwM98wm91gO3ElH1rHCj6mGQji2umWjYLz6TBZgggRWWPnmBTc&#10;KcBu+zbaYKHdjY90raIRCcKhQAVNjH0hZagbshimridO3q/zFmOS3kjt8ZbgtpOzLFtIiy2nhQZ7&#10;2jdUX6o/q+DHlHP0X2G10GVFp5mblyZ3So3fh881iEhDfIWf7W+tYJXn8DiTj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OLywQAAANwAAAAPAAAAAAAAAAAAAAAA&#10;AKECAABkcnMvZG93bnJldi54bWxQSwUGAAAAAAQABAD5AAAAjwMAAAAA&#10;" strokecolor="black [3213]" strokeweight=".25pt"/>
                </v:group>
                <v:group id="Group 978" o:spid="_x0000_s1760" style="position:absolute;left:70386;top:3341;width:170;height:191" coordorigin="70386,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line id="Straight Connector 979" o:spid="_x0000_s1761" style="position:absolute;visibility:visible;mso-wrap-style:square" from="70386,3436" to="7055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HusIAAADcAAAADwAAAGRycy9kb3ducmV2LnhtbESPT4vCMBTE78J+h/AW9qapi+hajbII&#10;olf/4F4fzbMNNi+1ibXbT28EweMwM79h5svWlqKh2hvHCoaDBARx5rThXMHxsO7/gPABWWPpmBT8&#10;k4fl4qM3x1S7O++o2YdcRAj7FBUUIVSplD4ryKIfuIo4emdXWwxR1rnUNd4j3JbyO0nG0qLhuFBg&#10;RauCssv+ZhVcT7RZd01XXU0XRiv+M/l2Y5T6+mx/ZyACteEdfrW3WsF0MoX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KHusIAAADcAAAADwAAAAAAAAAAAAAA&#10;AAChAgAAZHJzL2Rvd25yZXYueG1sUEsFBgAAAAAEAAQA+QAAAJADAAAAAA==&#10;" strokecolor="black [3213]" strokeweight=".25pt"/>
                  <v:line id="Straight Connector 980" o:spid="_x0000_s1762" style="position:absolute;flip:y;visibility:visible;mso-wrap-style:square" from="70457,3341" to="7045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Kob8AAADcAAAADwAAAGRycy9kb3ducmV2LnhtbERPz2vCMBS+D/wfwhvsNtMVcW1nFCcI&#10;3sqq3h/NMy1rXkqS1e6/N4fBjh/f781utoOYyIfesYK3ZQaCuHW6Z6Pgcj6+FiBCRNY4OCYFvxRg&#10;t108bbDS7s5fNDXRiBTCoUIFXYxjJWVoO7IYlm4kTtzNeYsxQW+k9nhP4XaQeZatpcWeU0OHIx06&#10;ar+bH6vgauoV+s9QrnXd0Dl3q9q8O6Venuf9B4hIc/wX/7lPWkFZpPnpTDoCcv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hQKob8AAADcAAAADwAAAAAAAAAAAAAAAACh&#10;AgAAZHJzL2Rvd25yZXYueG1sUEsFBgAAAAAEAAQA+QAAAI0DAAAAAA==&#10;" strokecolor="black [3213]" strokeweight=".25pt"/>
                </v:group>
                <v:group id="Group 981" o:spid="_x0000_s1763" style="position:absolute;left:70386;top:3508;width:170;height:190" coordorigin="70386,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line id="Straight Connector 982" o:spid="_x0000_s1764" style="position:absolute;visibility:visible;mso-wrap-style:square" from="70386,3603" to="70556,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Nl7MMAAADcAAAADwAAAGRycy9kb3ducmV2LnhtbESPQWvCQBSE7wX/w/IEb3XTICVGVymC&#10;xGvT0l4f2WeymH0bs2uM+fXdQqHHYWa+Ybb70bZioN4bxwpelgkI4sppw7WCz4/jcwbCB2SNrWNS&#10;8CAP+93saYu5dnd+p6EMtYgQ9jkqaELocil91ZBFv3QdcfTOrrcYouxrqXu8R7htZZokr9Ki4bjQ&#10;YEeHhqpLebMKrl9UHKdh6q5mCqsDf5v6VBilFvPxbQMi0Bj+w3/tk1awzlL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TZezDAAAA3AAAAA8AAAAAAAAAAAAA&#10;AAAAoQIAAGRycy9kb3ducmV2LnhtbFBLBQYAAAAABAAEAPkAAACRAwAAAAA=&#10;" strokecolor="black [3213]" strokeweight=".25pt"/>
                  <v:line id="Straight Connector 983" o:spid="_x0000_s1765" style="position:absolute;flip:y;visibility:visible;mso-wrap-style:square" from="70457,3508" to="70457,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U1sIAAADcAAAADwAAAGRycy9kb3ducmV2LnhtbESPW2sCMRSE3wv+h3AE32rWC15Wo9iC&#10;0Lelq74fNsfs4uZkSaKu/74pFPo4zMw3zHbf21Y8yIfGsYLJOANBXDndsFFwPh3fVyBCRNbYOiYF&#10;Lwqw3w3etphr9+RvepTRiAThkKOCOsYulzJUNVkMY9cRJ+/qvMWYpDdSe3wmuG3lNMsW0mLDaaHG&#10;jj5rqm7l3Sq4mGKO/iOsF7oo6TR188IsnVKjYX/YgIjUx//wX/tLK1ivZvB7Jh0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aU1sIAAADcAAAADwAAAAAAAAAAAAAA&#10;AAChAgAAZHJzL2Rvd25yZXYueG1sUEsFBgAAAAAEAAQA+QAAAJADAAAAAA==&#10;" strokecolor="black [3213]" strokeweight=".25pt"/>
                </v:group>
                <v:group id="Group 984" o:spid="_x0000_s1766" style="position:absolute;left:70386;top:3770;width:170;height:190" coordorigin="70386,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line id="Straight Connector 985" o:spid="_x0000_s1767" style="position:absolute;visibility:visible;mso-wrap-style:square" from="70386,3865" to="70556,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9mMIAAADcAAAADwAAAGRycy9kb3ducmV2LnhtbESPT4vCMBTE78J+h/AW9qbpLipajbII&#10;olf/oNdH82zDNi+1ibXbT28EweMwM79h5svWlqKh2hvHCr4HCQjizGnDuYLjYd2fgPABWWPpmBT8&#10;k4fl4qM3x1S7O++o2YdcRAj7FBUUIVSplD4ryKIfuIo4ehdXWwxR1rnUNd4j3JbyJ0nG0qLhuFBg&#10;RauCsr/9zSq4nmiz7pquupouDFd8Nvl2Y5T6+mx/ZyACteEdfrW3WsF0MoL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r9mMIAAADcAAAADwAAAAAAAAAAAAAA&#10;AAChAgAAZHJzL2Rvd25yZXYueG1sUEsFBgAAAAAEAAQA+QAAAJADAAAAAA==&#10;" strokecolor="black [3213]" strokeweight=".25pt"/>
                  <v:line id="Straight Connector 986" o:spid="_x0000_s1768" style="position:absolute;flip:y;visibility:visible;mso-wrap-style:square" from="70457,3770" to="70457,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3TsEAAADcAAAADwAAAGRycy9kb3ducmV2LnhtbESPQYvCMBSE7wv+h/AEb2uqSNVqFF0Q&#10;9lasen80z7TYvJQkq91/v1lY2OMwM98w2/1gO/EkH1rHCmbTDARx7XTLRsH1cnpfgQgRWWPnmBR8&#10;U4D9bvS2xUK7F5/pWUUjEoRDgQqaGPtCylA3ZDFMXU+cvLvzFmOS3kjt8ZXgtpPzLMulxZbTQoM9&#10;fTRUP6ovq+BmygX6Y1jnuqzoMneL0iydUpPxcNiAiDTE//Bf+1MrWK9y+D2Tjo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TdOwQAAANwAAAAPAAAAAAAAAAAAAAAA&#10;AKECAABkcnMvZG93bnJldi54bWxQSwUGAAAAAAQABAD5AAAAjwMAAAAA&#10;" strokecolor="black [3213]" strokeweight=".25pt"/>
                </v:group>
                <v:group id="Group 987" o:spid="_x0000_s1769" style="position:absolute;left:70386;top:3960;width:170;height:191" coordorigin="70386,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line id="Straight Connector 988" o:spid="_x0000_s1770" style="position:absolute;visibility:visible;mso-wrap-style:square" from="70386,4056" to="70556,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SBsAAAADcAAAADwAAAGRycy9kb3ducmV2LnhtbERPz2uDMBS+D/Y/hDfYbY0tY3SuUYog&#10;9dpubNeHedVQ86Imtda/fjkMdvz4fu/y2XZiotEbxwrWqwQEce204UbB12f5sgXhA7LGzjEpuJOH&#10;PHt82GGq3Y2PNJ1CI2II+xQVtCH0qZS+bsmiX7meOHJnN1oMEY6N1CPeYrjt5CZJ3qRFw7GhxZ6K&#10;lurL6WoVDN90KJdp6QezhNeCf0xTHYxSz0/z/gNEoDn8i//clVbwvo1r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7UgbAAAAA3AAAAA8AAAAAAAAAAAAAAAAA&#10;oQIAAGRycy9kb3ducmV2LnhtbFBLBQYAAAAABAAEAPkAAACOAwAAAAA=&#10;" strokecolor="black [3213]" strokeweight=".25pt"/>
                  <v:line id="Straight Connector 989" o:spid="_x0000_s1771" style="position:absolute;flip:y;visibility:visible;mso-wrap-style:square" from="70457,3960" to="70457,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jPMEAAADcAAAADwAAAGRycy9kb3ducmV2LnhtbESPQYvCMBSE7wv+h/AEb2uqiNpqFF0Q&#10;9lasu/dH80yLzUtJslr/vVlY2OMwM98w2/1gO3EnH1rHCmbTDARx7XTLRsHX5fS+BhEissbOMSl4&#10;UoD9bvS2xUK7B5/pXkUjEoRDgQqaGPtCylA3ZDFMXU+cvKvzFmOS3kjt8ZHgtpPzLFtKiy2nhQZ7&#10;+miovlU/VsG3KRfojyFf6rKiy9wtSrNySk3Gw2EDItIQ/8N/7U+tIF/n8HsmH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LqM8wQAAANwAAAAPAAAAAAAAAAAAAAAA&#10;AKECAABkcnMvZG93bnJldi54bWxQSwUGAAAAAAQABAD5AAAAjwMAAAAA&#10;" strokecolor="black [3213]" strokeweight=".25pt"/>
                </v:group>
                <v:group id="Group 990" o:spid="_x0000_s1772" style="position:absolute;left:71338;top:3365;width:170;height:191" coordorigin="71338,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line id="Straight Connector 991" o:spid="_x0000_s1773" style="position:absolute;visibility:visible;mso-wrap-style:square" from="71338,3460" to="7150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tRsMAAADcAAAADwAAAGRycy9kb3ducmV2LnhtbESPQWvCQBSE7wX/w/IEb3WjSGnSrCKC&#10;xGtt0esj+5osZt/G7Jqk+fXdQqHHYWa+YfLdaBvRU+eNYwWrZQKCuHTacKXg8+P4/ArCB2SNjWNS&#10;8E0edtvZU46ZdgO/U38OlYgQ9hkqqENoMyl9WZNFv3QtcfS+XGcxRNlVUnc4RLht5DpJXqRFw3Gh&#10;xpYONZW388MquF+oOE791N7NFDYHvprqVBilFvNx/wYi0Bj+w3/tk1aQpiv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YbUbDAAAA3AAAAA8AAAAAAAAAAAAA&#10;AAAAoQIAAGRycy9kb3ducmV2LnhtbFBLBQYAAAAABAAEAPkAAACRAwAAAAA=&#10;" strokecolor="black [3213]" strokeweight=".25pt"/>
                  <v:line id="Straight Connector 992" o:spid="_x0000_s1774" style="position:absolute;flip:y;visibility:visible;mso-wrap-style:square" from="71410,3365" to="714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nkMIAAADcAAAADwAAAGRycy9kb3ducmV2LnhtbESPwWrDMBBE74X8g9hAb41cE9LatRyS&#10;QKE3Uye9L9ZWNrVWRlIS9++rQiDHYWbeMNV2tqO4kA+DYwXPqwwEcef0wEbB6fj+9AoiRGSNo2NS&#10;8EsBtvXiocJSuyt/0qWNRiQIhxIV9DFOpZSh68liWLmJOHnfzluMSXojtcdrgttR5lm2kRYHTgs9&#10;TnToqftpz1bBl2nW6Peh2OimpWPu1o15cUo9LufdG4hIc7yHb+0PraAocvg/k46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OnkMIAAADcAAAADwAAAAAAAAAAAAAA&#10;AAChAgAAZHJzL2Rvd25yZXYueG1sUEsFBgAAAAAEAAQA+QAAAJADAAAAAA==&#10;" strokecolor="black [3213]" strokeweight=".25pt"/>
                </v:group>
                <v:group id="Group 993" o:spid="_x0000_s1775" style="position:absolute;left:71338;top:3532;width:170;height:190" coordorigin="71338,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line id="Straight Connector 994" o:spid="_x0000_s1776" style="position:absolute;visibility:visible;mso-wrap-style:square" from="71338,3627" to="71508,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3sMAAADcAAAADwAAAGRycy9kb3ducmV2LnhtbESPQWvCQBSE7wX/w/KE3upGCaWJriKC&#10;xKu2tNdH9pksZt/G7DaJ+fXdQqHHYWa+YTa70Taip84bxwqWiwQEcem04UrBx/vx5Q2ED8gaG8ek&#10;4EEedtvZ0wZz7QY+U38JlYgQ9jkqqENocyl9WZNFv3AtcfSurrMYouwqqTscItw2cpUkr9Ki4bhQ&#10;Y0uHmsrb5dsquH9ScZz6qb2bKaQH/jLVqTBKPc/H/RpEoDH8h//aJ60gy1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vzt7DAAAA3AAAAA8AAAAAAAAAAAAA&#10;AAAAoQIAAGRycy9kb3ducmV2LnhtbFBLBQYAAAAABAAEAPkAAACRAwAAAAA=&#10;" strokecolor="black [3213]" strokeweight=".25pt"/>
                  <v:line id="Straight Connector 995" o:spid="_x0000_s1777" style="position:absolute;flip:y;visibility:visible;mso-wrap-style:square" from="71410,3532" to="7141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o/5MIAAADcAAAADwAAAGRycy9kb3ducmV2LnhtbESPwWrDMBBE74X+g9hCb43ckCa1Yzkk&#10;gUJvpk56X6yNbGqtjKQk7t9XgUCPw8y8YcrNZAdxIR96xwpeZxkI4tbpno2C4+Hj5R1EiMgaB8ek&#10;4JcCbKrHhxIL7a78RZcmGpEgHApU0MU4FlKGtiOLYeZG4uSdnLcYk/RGao/XBLeDnGfZUlrsOS10&#10;ONK+o/anOVsF36ZeoN+FfKnrhg5zt6jNyin1/DRt1yAiTfE/fG9/agV5/ga3M+kIy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o/5MIAAADcAAAADwAAAAAAAAAAAAAA&#10;AAChAgAAZHJzL2Rvd25yZXYueG1sUEsFBgAAAAAEAAQA+QAAAJADAAAAAA==&#10;" strokecolor="black [3213]" strokeweight=".25pt"/>
                </v:group>
                <v:group id="Group 996" o:spid="_x0000_s1778" style="position:absolute;left:71338;top:3794;width:170;height:190" coordorigin="71338,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Straight Connector 997" o:spid="_x0000_s1779" style="position:absolute;visibility:visible;mso-wrap-style:square" from="71338,3889" to="71508,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QqcIAAADcAAAADwAAAGRycy9kb3ducmV2LnhtbESPT4vCMBTE78J+h/AW9qapi+hajbII&#10;olf/4F4fzbMNNi+1ibXbT28EweMwM79h5svWlqKh2hvHCoaDBARx5rThXMHxsO7/gPABWWPpmBT8&#10;k4fl4qM3x1S7O++o2YdcRAj7FBUUIVSplD4ryKIfuIo4emdXWwxR1rnUNd4j3JbyO0nG0qLhuFBg&#10;RauCssv+ZhVcT7RZd01XXU0XRiv+M/l2Y5T6+mx/ZyACteEdfrW3WsF0OoH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1QqcIAAADcAAAADwAAAAAAAAAAAAAA&#10;AAChAgAAZHJzL2Rvd25yZXYueG1sUEsFBgAAAAAEAAQA+QAAAJADAAAAAA==&#10;" strokecolor="black [3213]" strokeweight=".25pt"/>
                  <v:line id="Straight Connector 998" o:spid="_x0000_s1780" style="position:absolute;flip:y;visibility:visible;mso-wrap-style:square" from="71410,3794" to="71410,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Qer8AAADcAAAADwAAAGRycy9kb3ducmV2LnhtbERPz0vDMBS+D/wfwhO8ramjVNstG04Q&#10;vBVbd380b2lZ81KSbKv/vTkIHj++37vDYidxIx9GxwqesxwEce/0yEbBd/exfgURIrLGyTEp+KEA&#10;h/3Daoe1dnf+olsbjUghHGpUMMQ411KGfiCLIXMzceLOzluMCXojtcd7CreT3OR5KS2OnBoGnOl9&#10;oP7SXq2Ck2kK9MdQlbppqdu4ojEvTqmnx+VtCyLSEv/Ff+5PraCq0tp0Jh0Buf8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buQer8AAADcAAAADwAAAAAAAAAAAAAAAACh&#10;AgAAZHJzL2Rvd25yZXYueG1sUEsFBgAAAAAEAAQA+QAAAI0DAAAAAA==&#10;" strokecolor="black [3213]" strokeweight=".25pt"/>
                </v:group>
                <v:group id="Group 999" o:spid="_x0000_s1781" style="position:absolute;left:71338;top:3984;width:170;height:191" coordorigin="71338,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line id="Straight Connector 1000" o:spid="_x0000_s1782" style="position:absolute;visibility:visible;mso-wrap-style:square" from="71338,4079" to="71508,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vOsMAAADdAAAADwAAAGRycy9kb3ducmV2LnhtbESPQWsCMRCF70L/Q5hCbzWxFJHVKCKI&#10;XmtFr8Nmuhu6maybdN3ur+8cCt5meG/e+2a1GUKjeuqSj2xhNjWgiMvoPFcWzp/71wWolJEdNpHJ&#10;wi8l2KyfJissXLzzB/WnXCkJ4VSghTrnttA6lTUFTNPYEov2FbuAWdau0q7Du4SHRr8ZM9cBPUtD&#10;jS3taiq/Tz/Bwu1Ch/3Yj+3Nj/l9x1dfHQ/e2pfnYbsElWnID/P/9dEJvjHCL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57zrDAAAA3QAAAA8AAAAAAAAAAAAA&#10;AAAAoQIAAGRycy9kb3ducmV2LnhtbFBLBQYAAAAABAAEAPkAAACRAwAAAAA=&#10;" strokecolor="black [3213]" strokeweight=".25pt"/>
                  <v:line id="Straight Connector 1001" o:spid="_x0000_s1783" style="position:absolute;flip:y;visibility:visible;mso-wrap-style:square" from="71410,3984" to="71410,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nZ8AAAADdAAAADwAAAGRycy9kb3ducmV2LnhtbERP32vCMBB+H+x/CDfY20wUca5rKioM&#10;9lZW9f1obmlZcylJ1O6/XwaCb/fx/bxyM7lBXCjE3rOG+UyBIG696dlqOB4+XtYgYkI2OHgmDb8U&#10;YVM9PpRYGH/lL7o0yYocwrFADV1KYyFlbDtyGGd+JM7ctw8OU4bBShPwmsPdIBdKraTDnnNDhyPt&#10;O2p/mrPTcLL1EsMuvq1M3dBh4Ze1ffVaPz9N23cQiaZ0F9/cnybPV2oO/9/kE2T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452fAAAAA3QAAAA8AAAAAAAAAAAAAAAAA&#10;oQIAAGRycy9kb3ducmV2LnhtbFBLBQYAAAAABAAEAPkAAACOAwAAAAA=&#10;" strokecolor="black [3213]" strokeweight=".25pt"/>
                </v:group>
                <v:group id="Group 1002" o:spid="_x0000_s1784" style="position:absolute;left:84078;top:3317;width:170;height:191" coordorigin="8407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line id="Straight Connector 1003" o:spid="_x0000_s1785" style="position:absolute;visibility:visible;mso-wrap-style:square" from="84078,3413" to="8424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xTcEAAADdAAAADwAAAGRycy9kb3ducmV2LnhtbERP32vCMBB+H+x/CDfwbSabIqMzliGI&#10;vk5FX4/m1oY1l7bJate/3giCb/fx/bxlPrha9NQF61nD21SBIC68sVxqOB42rx8gQkQ2WHsmDf8U&#10;IF89Py0xM/7C39TvYylSCIcMNVQxNpmUoajIYZj6hjhxP75zGBPsSmk6vKRwV8t3pRbSoeXUUGFD&#10;64qK3/2f09CeaLsZ+7Fp7Rjnaz7bcre1Wk9ehq9PEJGG+BDf3TuT5is1g9s36QS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3FNwQAAAN0AAAAPAAAAAAAAAAAAAAAA&#10;AKECAABkcnMvZG93bnJldi54bWxQSwUGAAAAAAQABAD5AAAAjwMAAAAA&#10;" strokecolor="black [3213]" strokeweight=".25pt"/>
                  <v:line id="Straight Connector 1004" o:spid="_x0000_s1786" style="position:absolute;flip:y;visibility:visible;mso-wrap-style:square" from="84149,3317" to="8414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E/8AAAADdAAAADwAAAGRycy9kb3ducmV2LnhtbERP32vCMBB+F/wfwgl702RS3NYZZRsM&#10;fCtrt/ejuaVlzaUkmdb/3giCb/fx/bztfnKDOFKIvWcNjysFgrj1pmer4bv5XD6DiAnZ4OCZNJwp&#10;wn43n22xNP7EX3SskxU5hGOJGrqUxlLK2HbkMK78SJy5Xx8cpgyDlSbgKYe7Qa6V2kiHPeeGDkf6&#10;6Kj9q/+dhh9bFRje48vGVDU1a19U9slr/bCY3l5BJJrSXXxzH0yer1QB12/yCXJ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PRP/AAAAA3QAAAA8AAAAAAAAAAAAAAAAA&#10;oQIAAGRycy9kb3ducmV2LnhtbFBLBQYAAAAABAAEAPkAAACOAwAAAAA=&#10;" strokecolor="black [3213]" strokeweight=".25pt"/>
                </v:group>
                <v:group id="Group 1005" o:spid="_x0000_s1787" style="position:absolute;left:84078;top:3484;width:170;height:191" coordorigin="8407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line id="Straight Connector 1006" o:spid="_x0000_s1788" style="position:absolute;visibility:visible;mso-wrap-style:square" from="84078,3579" to="8424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S1cIAAADdAAAADwAAAGRycy9kb3ducmV2LnhtbESPQYvCMBCF78L+hzDC3jR1kUWqaRFB&#10;9Koreh2asQ02k9pka7e/fiMI3mZ4733zZpX3thYdtd44VjCbJiCIC6cNlwpOP9vJAoQPyBprx6Tg&#10;jzzk2cdohal2Dz5QdwyliBD2KSqoQmhSKX1RkUU/dQ1x1K6utRji2pZSt/iIcFvLryT5lhYNxwsV&#10;NrSpqLgdf62C+5l226EbmrsZwnzDF1Pud0apz3G/XoII1Ie3+ZXe61g/EuH5TRx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zS1cIAAADdAAAADwAAAAAAAAAAAAAA&#10;AAChAgAAZHJzL2Rvd25yZXYueG1sUEsFBgAAAAAEAAQA+QAAAJADAAAAAA==&#10;" strokecolor="black [3213]" strokeweight=".25pt"/>
                  <v:line id="Straight Connector 1007" o:spid="_x0000_s1789" style="position:absolute;flip:y;visibility:visible;mso-wrap-style:square" from="84149,3484" to="8414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3aiL8AAADdAAAADwAAAGRycy9kb3ducmV2LnhtbERPTWsCMRC9F/wPYQq91aQialej2ELB&#10;2+Kq92EzzS5uJkuS6vbfG0HwNo/3OavN4DpxoRBbzxo+xgoEce1Ny1bD8fDzvgARE7LBzjNp+KcI&#10;m/XoZYWF8Vfe06VKVuQQjgVqaFLqCylj3ZDDOPY9ceZ+fXCYMgxWmoDXHO46OVFqJh22nBsa7Om7&#10;ofpc/TkNJ1tOMXzFz5kpKzpM/LS0c6/12+uwXYJINKSn+OHemTxfqTncv8knyP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F3aiL8AAADdAAAADwAAAAAAAAAAAAAAAACh&#10;AgAAZHJzL2Rvd25yZXYueG1sUEsFBgAAAAAEAAQA+QAAAI0DAAAAAA==&#10;" strokecolor="black [3213]" strokeweight=".25pt"/>
                </v:group>
                <v:group id="Group 1008" o:spid="_x0000_s1790" style="position:absolute;left:84078;top:3746;width:170;height:191" coordorigin="8407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line id="Straight Connector 1009" o:spid="_x0000_s1791" style="position:absolute;visibility:visible;mso-wrap-style:square" from="84078,3841" to="8424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Gp8EAAADdAAAADwAAAGRycy9kb3ducmV2LnhtbERP32vCMBB+H+x/CDfwbSYbIq4zliGI&#10;vk5FX4/m1oY1l7bJate/3giCb/fx/bxlPrha9NQF61nD21SBIC68sVxqOB42rwsQISIbrD2Thn8K&#10;kK+en5aYGX/hb+r3sRQphEOGGqoYm0zKUFTkMEx9Q5y4H985jAl2pTQdXlK4q+W7UnPp0HJqqLCh&#10;dUXF7/7PaWhPtN2M/di0doyzNZ9tudtarScvw9cniEhDfIjv7p1J85X6gNs36QS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A0anwQAAAN0AAAAPAAAAAAAAAAAAAAAA&#10;AKECAABkcnMvZG93bnJldi54bWxQSwUGAAAAAAQABAD5AAAAjwMAAAAA&#10;" strokecolor="black [3213]" strokeweight=".25pt"/>
                  <v:line id="Straight Connector 1010" o:spid="_x0000_s1792" style="position:absolute;flip:y;visibility:visible;mso-wrap-style:square" from="84149,3746" to="8414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3UIcMAAADdAAAADwAAAGRycy9kb3ducmV2LnhtbESPQWvDMAyF74P9B6NBb6vTUtotrVvW&#10;wWC30GS7i1h1wmI52G6b/vvpMNhN4j2992l3mPygrhRTH9jAYl6AIm6D7dkZ+Go+nl9ApYxscQhM&#10;Bu6U4LB/fNhhacONT3Sts1MSwqlEA13OY6l1ajvymOZhJBbtHKLHLGt02ka8Sbgf9LIo1tpjz9LQ&#10;4UjvHbU/9cUb+HbVCuMxva5tVVOzDKvKbYIxs6fpbQsq05T/zX/Xn1bwi4Xwyzcygt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t1CHDAAAA3QAAAA8AAAAAAAAAAAAA&#10;AAAAoQIAAGRycy9kb3ducmV2LnhtbFBLBQYAAAAABAAEAPkAAACRAwAAAAA=&#10;" strokecolor="black [3213]" strokeweight=".25pt"/>
                </v:group>
                <v:group id="Group 1011" o:spid="_x0000_s1793" style="position:absolute;left:84078;top:3937;width:170;height:190" coordorigin="8407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line id="Straight Connector 1012" o:spid="_x0000_s1794" style="position:absolute;visibility:visible;mso-wrap-style:square" from="84078,4032" to="8424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CC8EAAADdAAAADwAAAGRycy9kb3ducmV2LnhtbERPTWuDQBC9B/oflin0FtdIKcG6SggE&#10;c21amuvgTnWJO2vcrbH++m6hkNs83ucU1Wx7MdHojWMFmyQFQdw4bbhV8PF+WG9B+ICssXdMCn7I&#10;Q1U+rArMtbvxG02n0IoYwj5HBV0IQy6lbzqy6BM3EEfuy40WQ4RjK/WItxhue5ml6Yu0aDg2dDjQ&#10;vqPmcvq2Cq6fVB+WaRmuZgnPez6b9lgbpZ4e590riEBzuIv/3Ucd56ebDP6+iSfI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kILwQAAAN0AAAAPAAAAAAAAAAAAAAAA&#10;AKECAABkcnMvZG93bnJldi54bWxQSwUGAAAAAAQABAD5AAAAjwMAAAAA&#10;" strokecolor="black [3213]" strokeweight=".25pt"/>
                  <v:line id="Straight Connector 1013" o:spid="_x0000_s1795" style="position:absolute;flip:y;visibility:visible;mso-wrap-style:square" from="84149,3937" to="8414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KVsAAAADdAAAADwAAAGRycy9kb3ducmV2LnhtbERPS4vCMBC+L/gfwgje1tQHrlajqCDs&#10;rWxd70MzpsVmUpKo9d9vFhb2Nh/fcza73rbiQT40jhVMxhkI4srpho2C7/PpfQkiRGSNrWNS8KIA&#10;u+3gbYO5dk/+okcZjUghHHJUUMfY5VKGqiaLYew64sRdnbcYE/RGao/PFG5bOc2yhbTYcGqosaNj&#10;TdWtvFsFF1PM0R/CaqGLks5TNy/Mh1NqNOz3axCR+vgv/nN/6jQ/m8zg95t0gt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SlbAAAAA3QAAAA8AAAAAAAAAAAAAAAAA&#10;oQIAAGRycy9kb3ducmV2LnhtbFBLBQYAAAAABAAEAPkAAACOAwAAAAA=&#10;" strokecolor="black [3213]" strokeweight=".25pt"/>
                </v:group>
                <v:group id="Group 1014" o:spid="_x0000_s1796" style="position:absolute;left:85030;top:3341;width:171;height:191" coordorigin="8503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line id="Straight Connector 1015" o:spid="_x0000_s1797" style="position:absolute;visibility:visible;mso-wrap-style:square" from="85030,3436" to="8520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af8IAAADdAAAADwAAAGRycy9kb3ducmV2LnhtbERPTWvCQBC9F/wPywje6kaxRVJXESEk&#10;19qi1yE7TRazszG7Jml+fbdQ6G0e73N2h9E2oqfOG8cKVssEBHHptOFKwedH9rwF4QOyxsYxKfgm&#10;D4f97GmHqXYDv1N/DpWIIexTVFCH0KZS+rImi37pWuLIfbnOYoiwq6TucIjhtpHrJHmVFg3Hhhpb&#10;OtVU3s4Pq+B+oTyb+qm9mylsTnw1VZEbpRbz8fgGItAY/sV/7kLH+cnqBX6/iS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faf8IAAADdAAAADwAAAAAAAAAAAAAA&#10;AAChAgAAZHJzL2Rvd25yZXYueG1sUEsFBgAAAAAEAAQA+QAAAJADAAAAAA==&#10;" strokecolor="black [3213]" strokeweight=".25pt"/>
                  <v:line id="Straight Connector 1016" o:spid="_x0000_s1798" style="position:absolute;flip:y;visibility:visible;mso-wrap-style:square" from="85102,3341" to="8510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pzsAAAADdAAAADwAAAGRycy9kb3ducmV2LnhtbERPTYvCMBC9L/gfwgje1lSRrlaj6IKw&#10;t7JV70MzpsVmUpKs1n9vFhb2No/3OZvdYDtxJx9axwpm0wwEce10y0bB+XR8X4IIEVlj55gUPCnA&#10;bjt622Ch3YO/6V5FI1IIhwIVNDH2hZShbshimLqeOHFX5y3GBL2R2uMjhdtOzrMslxZbTg0N9vTZ&#10;UH2rfqyCiykX6A9hleuyotPcLUrz4ZSajIf9GkSkIf6L/9xfOs3PZjn8fpNO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I6c7AAAAA3QAAAA8AAAAAAAAAAAAAAAAA&#10;oQIAAGRycy9kb3ducmV2LnhtbFBLBQYAAAAABAAEAPkAAACOAwAAAAA=&#10;" strokecolor="black [3213]" strokeweight=".25pt"/>
                </v:group>
                <v:group id="Group 1017" o:spid="_x0000_s1799" style="position:absolute;left:85030;top:3508;width:171;height:190" coordorigin="8503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line id="Straight Connector 1018" o:spid="_x0000_s1800" style="position:absolute;visibility:visible;mso-wrap-style:square" from="85030,3603" to="8520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Z14cMAAADdAAAADwAAAGRycy9kb3ducmV2LnhtbESPQWvCQBCF7wX/wzKCt7qxiEh0FRFE&#10;r7Wi1yE7JovZ2ZjdxjS/vnMo9DbDe/PeN+tt72vVURtdYAOzaQaKuAjWcWng8nV4X4KKCdliHZgM&#10;/FCE7Wb0tsbchhd/UndOpZIQjjkaqFJqcq1jUZHHOA0NsWj30HpMsralti2+JNzX+iPLFtqjY2mo&#10;sKF9RcXj/O0NPK90PAzd0DzdkOZ7vrnydHTGTMb9bgUqUZ/+zX/XJyv42Uxw5RsZQ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WdeHDAAAA3QAAAA8AAAAAAAAAAAAA&#10;AAAAoQIAAGRycy9kb3ducmV2LnhtbFBLBQYAAAAABAAEAPkAAACRAwAAAAA=&#10;" strokecolor="black [3213]" strokeweight=".25pt"/>
                  <v:line id="Straight Connector 1019" o:spid="_x0000_s1801" style="position:absolute;flip:y;visibility:visible;mso-wrap-style:square" from="85102,3508" to="8510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d9vL8AAADdAAAADwAAAGRycy9kb3ducmV2LnhtbERPTYvCMBC9C/sfwix401QRV7tGUUHw&#10;Vra696GZTcs2k5JErf/eCIK3ebzPWW1624or+dA4VjAZZyCIK6cbNgrOp8NoASJEZI2tY1JwpwCb&#10;9cdghbl2N/6haxmNSCEcclRQx9jlUoaqJoth7DrixP05bzEm6I3UHm8p3LZymmVzabHh1FBjR/ua&#10;qv/yYhX8mmKGfheWc12UdJq6WWG+nFLDz377DSJSH9/il/uo0/xssoTnN+kEuX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d9vL8AAADdAAAADwAAAAAAAAAAAAAAAACh&#10;AgAAZHJzL2Rvd25yZXYueG1sUEsFBgAAAAAEAAQA+QAAAI0DAAAAAA==&#10;" strokecolor="black [3213]" strokeweight=".25pt"/>
                </v:group>
                <v:group id="Group 1020" o:spid="_x0000_s1802" style="position:absolute;left:85030;top:3770;width:171;height:190" coordorigin="8503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line id="Straight Connector 1021" o:spid="_x0000_s1803" style="position:absolute;visibility:visible;mso-wrap-style:square" from="85030,3865" to="852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WwcEAAADdAAAADwAAAGRycy9kb3ducmV2LnhtbERPTWuDQBC9B/oflin0FtdIKcG6SggE&#10;c21amuvgTnWJO2vcrbH++m6hkNs83ucU1Wx7MdHojWMFmyQFQdw4bbhV8PF+WG9B+ICssXdMCn7I&#10;Q1U+rArMtbvxG02n0IoYwj5HBV0IQy6lbzqy6BM3EEfuy40WQ4RjK/WItxhue5ml6Yu0aDg2dDjQ&#10;vqPmcvq2Cq6fVB+WaRmuZgnPez6b9lgbpZ4e590riEBzuIv/3Ucd56fZBv6+iSfI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BbBwQAAAN0AAAAPAAAAAAAAAAAAAAAA&#10;AKECAABkcnMvZG93bnJldi54bWxQSwUGAAAAAAQABAD5AAAAjwMAAAAA&#10;" strokecolor="black [3213]" strokeweight=".25pt"/>
                  <v:line id="Straight Connector 1022" o:spid="_x0000_s1804" style="position:absolute;flip:y;visibility:visible;mso-wrap-style:square" from="85102,3770" to="8510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8lcMAAAADdAAAADwAAAGRycy9kb3ducmV2LnhtbERP32vCMBB+H/g/hBP2NlOL6KymZRsM&#10;9las8/1ozrTYXEqSaf3vzWCwt/v4ft6+muwgruRD71jBcpGBIG6d7tko+D5+vryCCBFZ4+CYFNwp&#10;QFXOnvZYaHfjA12baEQK4VCggi7GsZAytB1ZDAs3Eifu7LzFmKA3Unu8pXA7yDzL1tJiz6mhw5E+&#10;OmovzY9VcDL1Cv172K513dAxd6vabJxSz/PpbQci0hT/xX/uL53mZ3kOv9+kE2T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fJXDAAAAA3QAAAA8AAAAAAAAAAAAAAAAA&#10;oQIAAGRycy9kb3ducmV2LnhtbFBLBQYAAAAABAAEAPkAAACOAwAAAAA=&#10;" strokecolor="black [3213]" strokeweight=".25pt"/>
                </v:group>
                <v:group id="Group 1023" o:spid="_x0000_s1805" style="position:absolute;left:85030;top:3960;width:171;height:191" coordorigin="8503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line id="Straight Connector 1024" o:spid="_x0000_s1806" style="position:absolute;visibility:visible;mso-wrap-style:square" from="85030,4056" to="852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1WcAAAADdAAAADwAAAGRycy9kb3ducmV2LnhtbERPTYvCMBC9C/6HMAt703RFFumaFhFE&#10;r7qi16GZbYPNpDax1v76jSB4m8f7nGXe21p01HrjWMHXNAFBXDhtuFRw/N1MFiB8QNZYOyYFD/KQ&#10;Z+PRElPt7ryn7hBKEUPYp6igCqFJpfRFRRb91DXEkftzrcUQYVtK3eI9httazpLkW1o0HBsqbGhd&#10;UXE53KyC64m2m6EbmqsZwnzNZ1Putkapz49+9QMiUB/e4pd7p+P8ZDaH5zfxBJ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3tVnAAAAA3QAAAA8AAAAAAAAAAAAAAAAA&#10;oQIAAGRycy9kb3ducmV2LnhtbFBLBQYAAAAABAAEAPkAAACOAwAAAAA=&#10;" strokecolor="black [3213]" strokeweight=".25pt"/>
                  <v:line id="Straight Connector 1025" o:spid="_x0000_s1807" style="position:absolute;flip:y;visibility:visible;mso-wrap-style:square" from="85102,3960" to="8510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9BMEAAADdAAAADwAAAGRycy9kb3ducmV2LnhtbERP32vCMBB+F/Y/hBv4pumK0602FTcY&#10;7K2s6vvRnGlZcylJ1PrfL4PB3u7j+3nlbrKDuJIPvWMFT8sMBHHrdM9GwfHwsXgBESKyxsExKbhT&#10;gF31MCux0O7GX3RtohEphEOBCroYx0LK0HZkMSzdSJy4s/MWY4LeSO3xlsLtIPMsW0uLPaeGDkd6&#10;76j9bi5WwcnUK/Rv4XWt64YOuVvVZuOUmj9O+y2ISFP8F/+5P3Wan+XP8PtNOkF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dr0EwQAAAN0AAAAPAAAAAAAAAAAAAAAA&#10;AKECAABkcnMvZG93bnJldi54bWxQSwUGAAAAAAQABAD5AAAAjwMAAAAA&#10;" strokecolor="black [3213]" strokeweight=".25pt"/>
                </v:group>
                <v:shape id="TextBox 289" o:spid="_x0000_s1808" type="#_x0000_t202" style="position:absolute;left:42556;width:1351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UGsAA&#10;AADdAAAADwAAAGRycy9kb3ducmV2LnhtbERPTWsCMRC9C/0PYQq9aaJQka1RxLbgoRd1vQ+b6WZx&#10;M1k2U3f9902h4G0e73PW2zG06kZ9aiJbmM8MKOIquoZrC+X5c7oClQTZYRuZLNwpwXbzNFlj4eLA&#10;R7qdpFY5hFOBFrxIV2idKk8B0yx2xJn7jn1AybCvtetxyOGh1Qtjljpgw7nBY0d7T9X19BMsiLjd&#10;/F5+hHS4jF/vgzfVK5bWvjyPuzdQQqM8xP/ug8vzzWIJ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QUGsAAAADdAAAADwAAAAAAAAAAAAAAAACYAgAAZHJzL2Rvd25y&#10;ZXYueG1sUEsFBgAAAAAEAAQA9QAAAIUDAAAAAA==&#10;" filled="f" stroked="f">
                  <v:textbox style="mso-fit-shape-to-text:t">
                    <w:txbxContent>
                      <w:p w:rsidR="001F17D0" w:rsidRDefault="001F17D0" w:rsidP="00452A12">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v:textbox>
                </v:shape>
                <v:shape id="Right Arrow 1027" o:spid="_x0000_s1809" type="#_x0000_t13" style="position:absolute;left:42902;top:1180;width:1270;height:106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2NsUA&#10;AADdAAAADwAAAGRycy9kb3ducmV2LnhtbERPS2vCQBC+C/6HZQq9lLrbiA9S1yDBQil6UAO9Dtlp&#10;EpqdTbNbjf/eLRS8zcf3nFU22FacqfeNYw0vEwWCuHSm4UpDcXp7XoLwAdlg65g0XMlDth6PVpga&#10;d+EDnY+hEjGEfYoa6hC6VEpf1mTRT1xHHLkv11sMEfaVND1eYrhtZaLUXFpsODbU2FFeU/l9/LUa&#10;VP6z2MnltLjOig+7/dyGfHjaa/34MGxeQQQawl387343cb5KFvD3TT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nY2xQAAAN0AAAAPAAAAAAAAAAAAAAAAAJgCAABkcnMv&#10;ZG93bnJldi54bWxQSwUGAAAAAAQABAD1AAAAigMAAAAA&#10;" adj="12553" fillcolor="white [3212]" strokecolor="black [3213]" strokeweight="2pt">
                  <v:textbox>
                    <w:txbxContent>
                      <w:p w:rsidR="001F17D0" w:rsidRDefault="001F17D0" w:rsidP="00452A12"/>
                    </w:txbxContent>
                  </v:textbox>
                </v:shape>
                <v:roundrect id="Rounded Rectangle 1028" o:spid="_x0000_s1810" style="position:absolute;left:762;top:2603;width:853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LvcYA&#10;AADdAAAADwAAAGRycy9kb3ducmV2LnhtbESPzWrDQAyE74G+w6JCb8k6TgnBzcaE4kDoqfktvQmv&#10;Ypt6tca7ddy3rw6F3iRmNPNpnY+uVQP1ofFsYD5LQBGX3jZcGTifdtMVqBCRLbaeycAPBcg3D5M1&#10;Ztbf+UDDMVZKQjhkaKCOscu0DmVNDsPMd8Si3XzvMMraV9r2eJdw1+o0SZbaYcPSUGNHrzWVX8dv&#10;Z6D8vLzdPs7F7nRNn+OyWAyH9F0b8/Q4bl9ARRrjv/nvem8FP0k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LvcYAAADdAAAADwAAAAAAAAAAAAAAAACYAgAAZHJz&#10;L2Rvd25yZXYueG1sUEsFBgAAAAAEAAQA9QAAAIsDAAAAAA==&#10;" filled="f" strokecolor="black [3213]" strokeweight=".5pt">
                  <v:stroke dashstyle="dash"/>
                  <v:textbox>
                    <w:txbxContent>
                      <w:p w:rsidR="001F17D0" w:rsidRDefault="001F17D0" w:rsidP="00452A12"/>
                    </w:txbxContent>
                  </v:textbox>
                </v:roundrect>
                <v:shape id="TextBox 293" o:spid="_x0000_s1811" type="#_x0000_t202" style="position:absolute;left:1968;width:2597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aMEA&#10;AADdAAAADwAAAGRycy9kb3ducmV2LnhtbERPTWsCMRC9F/ofwhS81UTBYrdGkdqCh17U7X3YTDdL&#10;N5NlM7rrv28Kgrd5vM9ZbcbQqgv1qYlsYTY1oIir6BquLZSnz+clqCTIDtvIZOFKCTbrx4cVFi4O&#10;fKDLUWqVQzgVaMGLdIXWqfIUME1jR5y5n9gHlAz7WrsehxweWj035kUHbDg3eOzo3VP1ezwHCyJu&#10;O7uWHyHtv8ev3eBNtcDS2snTuH0DJTTKXXxz712eb+av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bgGj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v:textbox>
                </v:shape>
                <v:shape id="Arc 1030" o:spid="_x0000_s1812" style="position:absolute;left:1333;top:1270;width:2525;height:2667;flip:x;visibility:visible;mso-wrap-style:square;v-text-anchor:middle" coordsize="252473,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Mo8cA&#10;AADdAAAADwAAAGRycy9kb3ducmV2LnhtbESPT0sDMRDF70K/Q5iCF2mz1VpkbVpKoSh4sv/Ow2bc&#10;bN1MliRuVz+9cxC8zfDevPeb5Xrwreoppiawgdm0AEVcBdtwbeB42E2eQKWMbLENTAa+KcF6NbpZ&#10;YmnDld+p3+daSQinEg24nLtS61Q58pimoSMW7SNEj1nWWGsb8SrhvtX3RbHQHhuWBocdbR1Vn/sv&#10;b2Bzfnl0xzDHPl7efg532938dJkZczseNs+gMg353/x3/WoFv3gQ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DKPHAAAA3QAAAA8AAAAAAAAAAAAAAAAAmAIAAGRy&#10;cy9kb3ducmV2LnhtbFBLBQYAAAAABAAEAPUAAACMAwAAAAA=&#10;" adj="-11796480,,5400" path="m126236,nsc195955,,252473,59703,252473,133350r-126236,c126237,88900,126236,44450,126236,xem126236,nfc195955,,252473,59703,252473,133350e" filled="f" strokecolor="black [3213]" strokeweight=".5pt">
                  <v:stroke dashstyle="dash" startarrow="block" joinstyle="miter"/>
                  <v:formulas/>
                  <v:path arrowok="t" o:connecttype="custom" o:connectlocs="126236,0;252473,133350" o:connectangles="0,0" textboxrect="0,0,252473,266700"/>
                  <v:textbox>
                    <w:txbxContent>
                      <w:p w:rsidR="001F17D0" w:rsidRDefault="001F17D0" w:rsidP="00452A12"/>
                    </w:txbxContent>
                  </v:textbox>
                </v:shape>
                <v:shape id="TextBox 306" o:spid="_x0000_s1813" type="#_x0000_t202" style="position:absolute;left:43553;top:4259;width:545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as8EA&#10;AADdAAAADwAAAGRycy9kb3ducmV2LnhtbERPS2vDMAy+D/ofjAq7rXY6VkZWt5Q9oIdd2mV3Eatx&#10;aCyHWG3Sfz8PBrvp43tqvZ1Cp640pDayhWJhQBHX0bXcWKi+Ph6eQSVBdthFJgs3SrDdzO7WWLo4&#10;8oGuR2lUDuFUogUv0pdap9pTwLSIPXHmTnEIKBkOjXYDjjk8dHppzEoHbDk3eOzp1VN9Pl6CBRG3&#10;K27Ve0j77+nzbfSmfsLK2vv5tHsBJTTJv/jPvXd5vnks4P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0GrP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1</w:t>
                        </w:r>
                      </w:p>
                    </w:txbxContent>
                  </v:textbox>
                </v:shape>
                <v:shape id="TextBox 307" o:spid="_x0000_s1814" type="#_x0000_t202" style="position:absolute;left:50173;top:4259;width:545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ExMEA&#10;AADdAAAADwAAAGRycy9kb3ducmV2LnhtbERPTWsCMRC9F/ofwhS81USlUrZGkdqCh17U7X3YTDdL&#10;N5NlM7rrv28Kgrd5vM9ZbcbQqgv1qYlsYTY1oIir6BquLZSnz+dXUEmQHbaRycKVEmzWjw8rLFwc&#10;+ECXo9Qqh3Aq0IIX6QqtU+UpYJrGjjhzP7EPKBn2tXY9Djk8tHpuzFIHbDg3eOzo3VP1ezwHCyJu&#10;O7uWHyHtv8ev3eBN9YKltZOncfsGSmiUu/jm3rs83yzm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hMT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2R</w:t>
                        </w:r>
                      </w:p>
                    </w:txbxContent>
                  </v:textbox>
                </v:shape>
                <v:shape id="TextBox 308" o:spid="_x0000_s1815" type="#_x0000_t202" style="position:absolute;left:57269;top:4259;width:545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hX8EA&#10;AADdAAAADwAAAGRycy9kb3ducmV2LnhtbERPTWsCMRC9F/ofwhR6q4lKpWyNItWCh17U7X3YTDdL&#10;N5NlM7rrvzdCobd5vM9ZrsfQqgv1qYlsYToxoIir6BquLZSnz5c3UEmQHbaRycKVEqxXjw9LLFwc&#10;+ECXo9Qqh3Aq0IIX6QqtU+UpYJrEjjhzP7EPKBn2tXY9Djk8tHpmzEIHbDg3eOzow1P1ezwHCyJu&#10;M72Wu5D23+PXdvCmesXS2uencfMOSmiUf/Gfe+/yfDOf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IV/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3R</w:t>
                        </w:r>
                      </w:p>
                    </w:txbxContent>
                  </v:textbox>
                </v:shape>
                <v:shape id="TextBox 309" o:spid="_x0000_s1816" type="#_x0000_t202" style="position:absolute;left:63889;top:4259;width:545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5K8EA&#10;AADdAAAADwAAAGRycy9kb3ducmV2LnhtbERPS2sCMRC+F/ofwhR6q4l9IatRpLbgwUt1ex8242Zx&#10;M1k2o7v++6ZQ8DYf33MWqzG06kJ9aiJbmE4MKOIquoZrC+Xh62kGKgmywzYyWbhSgtXy/m6BhYsD&#10;f9NlL7XKIZwKtOBFukLrVHkKmCaxI87cMfYBJcO+1q7HIYeHVj8b864DNpwbPHb04ak67c/Bgohb&#10;T6/lZ0jbn3G3Gbyp3rC09vFhXM9BCY1yE/+7ty7PNy+v8PdNPkE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DuSv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4R</w:t>
                        </w:r>
                      </w:p>
                    </w:txbxContent>
                  </v:textbox>
                </v:shape>
                <v:shape id="TextBox 310" o:spid="_x0000_s1817" type="#_x0000_t202" style="position:absolute;left:70890;top:4306;width:5452;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sMEA&#10;AADdAAAADwAAAGRycy9kb3ducmV2LnhtbERPS2sCMRC+C/0PYYTeNLHFUlajSB/goZfq9j5sxs3i&#10;ZrJspu7675uC4G0+vuest2No1YX61ES2sJgbUMRVdA3XFsrj5+wVVBJkh21ksnClBNvNw2SNhYsD&#10;f9PlILXKIZwKtOBFukLrVHkKmOaxI87cKfYBJcO+1q7HIYeHVj8Z86IDNpwbPHb05qk6H36DBRG3&#10;W1zLj5D2P+PX++BNtcTS2sfpuFuBEhrlLr659y7PN89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HLD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5R</w:t>
                        </w:r>
                      </w:p>
                    </w:txbxContent>
                  </v:textbox>
                </v:shape>
                <v:shape id="TextBox 311" o:spid="_x0000_s1818" type="#_x0000_t202" style="position:absolute;left:77653;top:4330;width:545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Cx8EA&#10;AADdAAAADwAAAGRycy9kb3ducmV2LnhtbERPTWsCMRC9F/wPYQreamKlIlujiK3goZfqeh82083S&#10;zWTZTN3135tCobd5vM9Zb8fQqiv1qYlsYT4zoIir6BquLZTnw9MKVBJkh21ksnCjBNvN5GGNhYsD&#10;f9L1JLXKIZwKtOBFukLrVHkKmGaxI87cV+wDSoZ9rV2PQw4PrX42ZqkDNpwbPHa091R9n36CBRG3&#10;m9/K95COl/HjbfCmesHS2unjuHsFJTTKv/jPfXR5vlks4f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gsf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6R</w:t>
                        </w:r>
                      </w:p>
                    </w:txbxContent>
                  </v:textbox>
                </v:shape>
                <v:shape id="TextBox 312" o:spid="_x0000_s1819" type="#_x0000_t202" style="position:absolute;left:84042;top:4401;width:587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nXMEA&#10;AADdAAAADwAAAGRycy9kb3ducmV2LnhtbERPTWsCMRC9F/ofwhR6q4ktbWU1itQWPHipbu/DZtws&#10;bibLZnTXf98UCt7m8T5nsRpDqy7UpyayhenEgCKuomu4tlAevp5moJIgO2wjk4UrJVgt7+8WWLg4&#10;8Ddd9lKrHMKpQAtepCu0TpWngGkSO+LMHWMfUDLsa+16HHJ4aPWzMW86YMO5wWNHH56q0/4cLIi4&#10;9fRafoa0/Rl3m8Gb6hVLax8fxvUclNAoN/G/e+vyfPPyD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J1z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7R</w:t>
                        </w:r>
                      </w:p>
                    </w:txbxContent>
                  </v:textbox>
                </v:shape>
                <v:shape id="TextBox 313" o:spid="_x0000_s1820" type="#_x0000_t202" style="position:absolute;left:2357;top:4259;width:545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zLsQA&#10;AADdAAAADwAAAGRycy9kb3ducmV2LnhtbESPT0/DMAzF70h8h8iTuLFkIBAqy6aJP9IOXNjK3WpM&#10;U61xqsas3bfHByRutt7zez+vt3PqzZnG0mX2sFo6MMRNDh23Hurj++0TmCLIAfvM5OFCBbab66s1&#10;ViFP/Enng7RGQ7hU6CGKDJW1pYmUsCzzQKzadx4Tiq5ja8OIk4an3t4592gTdqwNEQd6idScDj/J&#10;g0jYrS71Wyr7r/njdYquecDa+5vFvHsGIzTLv/nveh8U390r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sy7EAAAA3QAAAA8AAAAAAAAAAAAAAAAAmAIAAGRycy9k&#10;b3ducmV2LnhtbFBLBQYAAAAABAAEAPUAAACJ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7L</w:t>
                        </w:r>
                      </w:p>
                    </w:txbxContent>
                  </v:textbox>
                </v:shape>
                <v:shape id="TextBox 314" o:spid="_x0000_s1821" type="#_x0000_t202" style="position:absolute;left:9025;top:4254;width:545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WtcEA&#10;AADdAAAADwAAAGRycy9kb3ducmV2LnhtbERPTWsCMRC9F/ofwhR6q4ktLXU1itQWPHipbu/DZtws&#10;bibLZnTXf98UCt7m8T5nsRpDqy7UpyayhenEgCKuomu4tlAevp7eQSVBdthGJgtXSrBa3t8tsHBx&#10;4G+67KVWOYRTgRa8SFdonSpPAdMkdsSZO8Y+oGTY19r1OOTw0OpnY950wIZzg8eOPjxVp/05WBBx&#10;6+m1/Axp+zPuNoM31SuW1j4+jOs5KKFRbuJ/99bl+eZlB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FrX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6L</w:t>
                        </w:r>
                      </w:p>
                    </w:txbxContent>
                  </v:textbox>
                </v:shape>
                <v:shape id="TextBox 315" o:spid="_x0000_s1822" type="#_x0000_t202" style="position:absolute;left:16097;top:4259;width:545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MVcQA&#10;AADdAAAADwAAAGRycy9kb3ducmV2LnhtbESPT0/DMAzF70h8h8iTuLFkCBAqy6aJP9IOXNjK3WpM&#10;U61xqsas3bfHByRutt7zez+vt3PqzZnG0mX2sFo6MMRNDh23Hurj++0TmCLIAfvM5OFCBbab66s1&#10;ViFP/Enng7RGQ7hU6CGKDJW1pYmUsCzzQKzadx4Tiq5ja8OIk4an3t4592gTdqwNEQd6idScDj/J&#10;g0jYrS71Wyr7r/njdYquecDa+5vFvHsGIzTLv/nveh8U390rv3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FXEAAAA3QAAAA8AAAAAAAAAAAAAAAAAmAIAAGRycy9k&#10;b3ducmV2LnhtbFBLBQYAAAAABAAEAPUAAACJ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5L</w:t>
                        </w:r>
                      </w:p>
                    </w:txbxContent>
                  </v:textbox>
                </v:shape>
                <v:shape id="TextBox 316" o:spid="_x0000_s1823" type="#_x0000_t202" style="position:absolute;left:22765;top:4262;width:545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pzsEA&#10;AADdAAAADwAAAGRycy9kb3ducmV2LnhtbERPS2vDMAy+D/ofjAq7rXbKVkZWt5Q9oIdd2mV3Eatx&#10;aCyHWG3Sfz8PBrvp43tqvZ1Cp640pDayhWJhQBHX0bXcWKi+Ph6eQSVBdthFJgs3SrDdzO7WWLo4&#10;8oGuR2lUDuFUogUv0pdap9pTwLSIPXHmTnEIKBkOjXYDjjk8dHppzEoHbDk3eOzp1VN9Pl6CBRG3&#10;K27Ve0j77+nzbfSmfsLK2vv5tHsBJTTJv/jPvXd5vnks4P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yac7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4L</w:t>
                        </w:r>
                      </w:p>
                    </w:txbxContent>
                  </v:textbox>
                </v:shape>
                <v:shape id="TextBox 317" o:spid="_x0000_s1824" type="#_x0000_t202" style="position:absolute;left:29860;top:4235;width:545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3ucEA&#10;AADdAAAADwAAAGRycy9kb3ducmV2LnhtbERPTWsCMRC9F/ofwhS81USxUrZGkdqCh17U7X3YTDdL&#10;N5NlM7rrv28Kgrd5vM9ZbcbQqgv1qYlsYTY1oIir6BquLZSnz+dXUEmQHbaRycKVEmzWjw8rLFwc&#10;+ECXo9Qqh3Aq0IIX6QqtU+UpYJrGjjhzP7EPKBn2tXY9Djk8tHpuzFIHbDg3eOzo3VP1ezwHCyJu&#10;O7uWHyHtv8ev3eBN9YKltZOncfsGSmiUu/jm3rs83yzm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g97n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3L</w:t>
                        </w:r>
                      </w:p>
                    </w:txbxContent>
                  </v:textbox>
                </v:shape>
                <v:shape id="TextBox 318" o:spid="_x0000_s1825" type="#_x0000_t202" style="position:absolute;left:36457;top:4259;width:545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SIsEA&#10;AADdAAAADwAAAGRycy9kb3ducmV2LnhtbERPS2sCMRC+F/ofwhR6q4l9IatRpLbgwUt1ex8242Zx&#10;M1k2o7v++6ZQ8DYf33MWqzG06kJ9aiJbmE4MKOIquoZrC+Xh62kGKgmywzYyWbhSgtXy/m6BhYsD&#10;f9NlL7XKIZwKtOBFukLrVHkKmCaxI87cMfYBJcO+1q7HIYeHVj8b864DNpwbPHb04ak67c/Bgohb&#10;T6/lZ0jbn3G3Gbyp3rC09vFhXM9BCY1yE/+7ty7PN68v8PdNPkE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sUiLBAAAA3QAAAA8AAAAAAAAAAAAAAAAAmAIAAGRycy9kb3du&#10;cmV2LnhtbFBLBQYAAAAABAAEAPUAAACGAwAAAAA=&#10;" filled="f" stroked="f">
                  <v:textbox style="mso-fit-shape-to-text:t">
                    <w:txbxContent>
                      <w:p w:rsidR="001F17D0" w:rsidRDefault="001F17D0" w:rsidP="00452A12">
                        <w:pPr>
                          <w:pStyle w:val="NormalWeb"/>
                          <w:spacing w:before="0" w:beforeAutospacing="0" w:after="0" w:afterAutospacing="0"/>
                        </w:pPr>
                        <w:r>
                          <w:rPr>
                            <w:rFonts w:asciiTheme="minorHAnsi" w:hAnsi="Calibri" w:cstheme="minorBidi"/>
                            <w:b/>
                            <w:bCs/>
                            <w:color w:val="000000" w:themeColor="text1"/>
                            <w:kern w:val="24"/>
                            <w:sz w:val="16"/>
                            <w:szCs w:val="16"/>
                          </w:rPr>
                          <w:t>Area 2L</w:t>
                        </w:r>
                      </w:p>
                    </w:txbxContent>
                  </v:textbox>
                </v:shape>
                <v:shape id="Straight Arrow Connector 1044" o:spid="_x0000_s1826" type="#_x0000_t32" style="position:absolute;left:2635;top:432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gpcIAAADdAAAADwAAAGRycy9kb3ducmV2LnhtbERP3WrCMBS+H+wdwhF2N9OKyNYZxYmy&#10;4dXs9gCH5jQpNieliba+/SII3p2P7/cs16NrxYX60HhWkE8zEMSV1w0bBX+/+9c3ECEia2w9k4Ir&#10;BVivnp+WWGg/8JEuZTQihXAoUIGNsSukDJUlh2HqO+LE1b53GBPsjdQ9DinctXKWZQvpsOHUYLGj&#10;raXqVJ6dgjGv7WFn8nfzdc0/f8rFZlcfB6VeJuPmA0SkMT7Ed/e3TvOz+Rx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xgpcIAAADdAAAADwAAAAAAAAAAAAAA&#10;AAChAgAAZHJzL2Rvd25yZXYueG1sUEsFBgAAAAAEAAQA+QAAAJADAAAAAA==&#10;" strokecolor="black [3213]" strokeweight="1.5pt">
                  <v:stroke startarrowwidth="narrow" startarrowlength="short" endarrow="block" endarrowwidth="narrow"/>
                </v:shape>
                <v:shape id="Straight Arrow Connector 1045" o:spid="_x0000_s1827" type="#_x0000_t32" style="position:absolute;left:9333;top:426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FPsMAAADdAAAADwAAAGRycy9kb3ducmV2LnhtbERP3WrCMBS+H+wdwhF2N9OOKbMaxQ2H&#10;Y1ez+gCH5jQpNielyWx9eyMMdnc+vt+z2oyuFRfqQ+NZQT7NQBBXXjdsFJyOn89vIEJE1th6JgVX&#10;CrBZPz6ssNB+4ANdymhECuFQoAIbY1dIGSpLDsPUd8SJq33vMCbYG6l7HFK4a+VLls2lw4ZTg8WO&#10;PixV5/LXKRjz2n7vTL4w+2v+/lPOt7v6MCj1NBm3SxCRxvgv/nN/6TQ/e53B/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AxT7DAAAA3QAAAA8AAAAAAAAAAAAA&#10;AAAAoQIAAGRycy9kb3ducmV2LnhtbFBLBQYAAAAABAAEAPkAAACRAwAAAAA=&#10;" strokecolor="black [3213]" strokeweight="1.5pt">
                  <v:stroke startarrowwidth="narrow" startarrowlength="short" endarrow="block" endarrowwidth="narrow"/>
                </v:shape>
                <v:shape id="Straight Arrow Connector 1046" o:spid="_x0000_s1828" type="#_x0000_t32" style="position:absolute;left:16450;top:431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bScMAAADdAAAADwAAAGRycy9kb3ducmV2LnhtbERP3WrCMBS+H+wdwhl4N9OOUbQzihsO&#10;h1fa7QEOzWlS1pyUJrP17RdB8O58fL9ntZlcJ840hNazgnyegSCuvW7ZKPj5/nxegAgRWWPnmRRc&#10;KMBm/fiwwlL7kU90rqIRKYRDiQpsjH0pZagtOQxz3xMnrvGDw5jgYKQecEzhrpMvWVZIhy2nBos9&#10;fViqf6s/p2DKG3vYmXxp9pf8/VgV211zGpWaPU3bNxCRpngX39xfOs3PXgu4fp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SW0nDAAAA3QAAAA8AAAAAAAAAAAAA&#10;AAAAoQIAAGRycy9kb3ducmV2LnhtbFBLBQYAAAAABAAEAPkAAACRAwAAAAA=&#10;" strokecolor="black [3213]" strokeweight="1.5pt">
                  <v:stroke startarrowwidth="narrow" startarrowlength="short" endarrow="block" endarrowwidth="narrow"/>
                </v:shape>
                <v:shape id="Straight Arrow Connector 1047" o:spid="_x0000_s1829" type="#_x0000_t32" style="position:absolute;left:23125;top:4280;width:549;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7+0sMAAADdAAAADwAAAGRycy9kb3ducmV2LnhtbERP3WrCMBS+H+wdwhF2N9OO4WY1ihsO&#10;x65m9QEOzWlSbE5Kk9n69mYgeHc+vt+zXI+uFWfqQ+NZQT7NQBBXXjdsFBwPX8/vIEJE1th6JgUX&#10;CrBePT4ssdB+4D2dy2hECuFQoAIbY1dIGSpLDsPUd8SJq33vMCbYG6l7HFK4a+VLls2kw4ZTg8WO&#10;Pi1Vp/LPKRjz2v5sTT43u0v+8VvONtt6Pyj1NBk3CxCRxngX39zfOs3PXt/g/5t0gl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e/tLDAAAA3QAAAA8AAAAAAAAAAAAA&#10;AAAAoQIAAGRycy9kb3ducmV2LnhtbFBLBQYAAAAABAAEAPkAAACRAwAAAAA=&#10;" strokecolor="black [3213]" strokeweight="1.5pt">
                  <v:stroke startarrowwidth="narrow" startarrowlength="short" endarrow="block" endarrowwidth="narrow"/>
                </v:shape>
                <v:shape id="Straight Arrow Connector 1048" o:spid="_x0000_s1830" type="#_x0000_t32" style="position:absolute;left:30196;top:428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qoMUAAADdAAAADwAAAGRycy9kb3ducmV2LnhtbESPQU/DMAyF70j7D5GRdmNp0TRBWTZt&#10;aAjEiRV+gNW4SUXjVE1Yu3+PD0jcbL3n9z5v93Po1YXG1EU2UK4KUMRNtB07A1+fL3cPoFJGtthH&#10;JgNXSrDfLW62WNk48ZkudXZKQjhVaMDnPFRap8ZTwLSKA7FobRwDZllHp+2Ik4SHXt8XxUYH7Fga&#10;PA707Kn5rn+Cgbls/fvJlY/u9VoeP+rN4dSeJ2OWt/PhCVSmOf+b/67frOAXa8GV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FqoMUAAADdAAAADwAAAAAAAAAA&#10;AAAAAAChAgAAZHJzL2Rvd25yZXYueG1sUEsFBgAAAAAEAAQA+QAAAJMDAAAAAA==&#10;" strokecolor="black [3213]" strokeweight="1.5pt">
                  <v:stroke startarrowwidth="narrow" startarrowlength="short" endarrow="block" endarrowwidth="narrow"/>
                </v:shape>
                <v:shape id="Straight Arrow Connector 1049" o:spid="_x0000_s1831" type="#_x0000_t32" style="position:absolute;left:36790;top:423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PO8IAAADdAAAADwAAAGRycy9kb3ducmV2LnhtbERP3WrCMBS+H/gO4QjezbRjyOyM4oZD&#10;8Wp2e4BDc5qUNSelyWx9eyMI3p2P7/esNqNrxZn60HhWkM8zEMSV1w0bBb8/X89vIEJE1th6JgUX&#10;CrBZT55WWGg/8InOZTQihXAoUIGNsSukDJUlh2HuO+LE1b53GBPsjdQ9DinctfIlyxbSYcOpwWJH&#10;n5aqv/LfKRjz2h53Jl+a/SX/+C4X2119GpSaTcftO4hIY3yI7+6DTvOz1yXcvkkn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3PO8IAAADdAAAADwAAAAAAAAAAAAAA&#10;AAChAgAAZHJzL2Rvd25yZXYueG1sUEsFBgAAAAAEAAQA+QAAAJADAAAAAA==&#10;" strokecolor="black [3213]" strokeweight="1.5pt">
                  <v:stroke startarrowwidth="narrow" startarrowlength="short" endarrow="block" endarrowwidth="narrow"/>
                </v:shape>
                <v:shape id="Straight Arrow Connector 1050" o:spid="_x0000_s1832" type="#_x0000_t32" style="position:absolute;left:43883;top:427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7we8UAAADdAAAADwAAAGRycy9kb3ducmV2LnhtbESPQU/DMAyF70j7D5GRdmNpkTZBWTZt&#10;aAjEiRV+gNW4SUXjVE1Yu3+PD0jcbL3n9z5v93Po1YXG1EU2UK4KUMRNtB07A1+fL3cPoFJGtthH&#10;JgNXSrDfLW62WNk48ZkudXZKQjhVaMDnPFRap8ZTwLSKA7FobRwDZllHp+2Ik4SHXt8XxUYH7Fga&#10;PA707Kn5rn+Cgbls/fvJlY/u9VoeP+rN4dSeJ2OWt/PhCVSmOf+b/67frOAXa+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7we8UAAADdAAAADwAAAAAAAAAA&#10;AAAAAAChAgAAZHJzL2Rvd25yZXYueG1sUEsFBgAAAAAEAAQA+QAAAJMDAAAAAA==&#10;" strokecolor="black [3213]" strokeweight="1.5pt">
                  <v:stroke startarrowwidth="narrow" startarrowlength="short" endarrow="block" endarrowwidth="narrow"/>
                </v:shape>
                <v:shape id="Straight Arrow Connector 1051" o:spid="_x0000_s1833" type="#_x0000_t32" style="position:absolute;left:50558;top:42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V4MMAAADdAAAADwAAAGRycy9kb3ducmV2LnhtbERP3UrDMBS+F/YO4Qy8c2mEDVeXjSkb&#10;ileu2wMcmtOk2JyUJq7d2xtB8O58fL9ns5t8J640xDawBrUoQBDXwbRsNVzOx4cnEDEhG+wCk4Yb&#10;RdhtZ3cbLE0Y+UTXKlmRQziWqMGl1JdSxtqRx7gIPXHmmjB4TBkOVpoBxxzuO/lYFCvpseXc4LCn&#10;V0f1V/XtNUyqcR8Hq9b27aZePqvV/tCcRq3v59P+GUSiKf2L/9zvJs8vlgp+v8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iVeDDAAAA3QAAAA8AAAAAAAAAAAAA&#10;AAAAoQIAAGRycy9kb3ducmV2LnhtbFBLBQYAAAAABAAEAPkAAACRAwAAAAA=&#10;" strokecolor="black [3213]" strokeweight="1.5pt">
                  <v:stroke startarrowwidth="narrow" startarrowlength="short" endarrow="block" endarrowwidth="narrow"/>
                </v:shape>
                <v:shape id="Straight Arrow Connector 1052" o:spid="_x0000_s1834" type="#_x0000_t32" style="position:absolute;left:57629;top:42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Ll8IAAADdAAAADwAAAGRycy9kb3ducmV2LnhtbERP3WrCMBS+H+wdwhG8m2mFydYZxYnD&#10;4dXs9gCH5jQpNieliba+/SII3p2P7/cs16NrxYX60HhWkM8yEMSV1w0bBX+/Xy9vIEJE1th6JgVX&#10;CrBePT8tsdB+4CNdymhECuFQoAIbY1dIGSpLDsPMd8SJq33vMCbYG6l7HFK4a+U8yxbSYcOpwWJH&#10;W0vVqTw7BWNe28PO5O9mf80/f8rFZlcfB6Wmk3HzASLSGB/iu/tbp/nZ6xx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DLl8IAAADdAAAADwAAAAAAAAAAAAAA&#10;AAChAgAAZHJzL2Rvd25yZXYueG1sUEsFBgAAAAAEAAQA+QAAAJADAAAAAA==&#10;" strokecolor="black [3213]" strokeweight="1.5pt">
                  <v:stroke startarrowwidth="narrow" startarrowlength="short" endarrow="block" endarrowwidth="narrow"/>
                </v:shape>
                <v:shape id="Straight Arrow Connector 1053" o:spid="_x0000_s1835" type="#_x0000_t32" style="position:absolute;left:64222;top:4270;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xuDMMAAADdAAAADwAAAGRycy9kb3ducmV2LnhtbERP3WrCMBS+H+wdwhF2N9NuKLMaxQ2H&#10;Y1ez+gCH5jQpNielyWx9eyMMdnc+vt+z2oyuFRfqQ+NZQT7NQBBXXjdsFJyOn89vIEJE1th6JgVX&#10;CrBZPz6ssNB+4ANdymhECuFQoAIbY1dIGSpLDsPUd8SJq33vMCbYG6l7HFK4a+VLls2lw4ZTg8WO&#10;PixV5/LXKRjz2n7vTL4w+2v+/lPOt7v6MCj1NBm3SxCRxvgv/nN/6TQ/m73C/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8bgzDAAAA3QAAAA8AAAAAAAAAAAAA&#10;AAAAoQIAAGRycy9kb3ducmV2LnhtbFBLBQYAAAAABAAEAPkAAACRAwAAAAA=&#10;" strokecolor="black [3213]" strokeweight="1.5pt">
                  <v:stroke startarrowwidth="narrow" startarrowlength="short" endarrow="block" endarrowwidth="narrow"/>
                </v:shape>
                <v:shape id="Straight Arrow Connector 1054" o:spid="_x0000_s1836" type="#_x0000_t32" style="position:absolute;left:71292;top:4270;width:549;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2eMMAAADdAAAADwAAAGRycy9kb3ducmV2LnhtbERP3WrCMBS+H+wdwhF2N9OOKbMaxQ2H&#10;Y1ez+gCH5jQpNielyWx9eyMMdnc+vt+z2oyuFRfqQ+NZQT7NQBBXXjdsFJyOn89vIEJE1th6JgVX&#10;CrBZPz6ssNB+4ANdymhECuFQoAIbY1dIGSpLDsPUd8SJq33vMCbYG6l7HFK4a+VLls2lw4ZTg8WO&#10;PixV5/LXKRjz2n7vTL4w+2v+/lPOt7v6MCj1NBm3SxCRxvgv/nN/6TQ/m73C/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V9njDAAAA3QAAAA8AAAAAAAAAAAAA&#10;AAAAoQIAAGRycy9kb3ducmV2LnhtbFBLBQYAAAAABAAEAPkAAACRAwAAAAA=&#10;" strokecolor="black [3213]" strokeweight="1.5pt">
                  <v:stroke startarrowwidth="narrow" startarrowlength="short" endarrow="block" endarrowwidth="narrow"/>
                </v:shape>
                <v:shape id="Straight Arrow Connector 1055" o:spid="_x0000_s1837" type="#_x0000_t32" style="position:absolute;left:78033;top:43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T48IAAADdAAAADwAAAGRycy9kb3ducmV2LnhtbERP3WrCMBS+H+wdwhF2N9MKytYZxYmy&#10;4dXs9gCH5jQpNieliba+/SII3p2P7/cs16NrxYX60HhWkE8zEMSV1w0bBX+/+9c3ECEia2w9k4Ir&#10;BVivnp+WWGg/8JEuZTQihXAoUIGNsSukDJUlh2HqO+LE1b53GBPsjdQ9DinctXKWZQvpsOHUYLGj&#10;raXqVJ6dgjGv7WFn8nfzdc0/f8rFZlcfB6VeJuPmA0SkMT7Ed/e3TvOz+Rx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lT48IAAADdAAAADwAAAAAAAAAAAAAA&#10;AAChAgAAZHJzL2Rvd25yZXYueG1sUEsFBgAAAAAEAAQA+QAAAJADAAAAAA==&#10;" strokecolor="black [3213]" strokeweight="1.5pt">
                  <v:stroke startarrowwidth="narrow" startarrowlength="short" endarrow="block" endarrowwidth="narrow"/>
                </v:shape>
                <v:shape id="Straight Arrow Connector 1056" o:spid="_x0000_s1838" type="#_x0000_t32" style="position:absolute;left:85104;top:434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vNlMMAAADdAAAADwAAAGRycy9kb3ducmV2LnhtbERP3WrCMBS+H+wdwhl4N9MOVrQzihsO&#10;h1fa7QEOzWlS1pyUJrP17RdB8O58fL9ntZlcJ840hNazgnyegSCuvW7ZKPj5/nxegAgRWWPnmRRc&#10;KMBm/fiwwlL7kU90rqIRKYRDiQpsjH0pZagtOQxz3xMnrvGDw5jgYKQecEzhrpMvWVZIhy2nBos9&#10;fViqf6s/p2DKG3vYmXxp9pf8/VgV211zGpWaPU3bNxCRpngX39xfOs3PXgu4fp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LzZTDAAAA3QAAAA8AAAAAAAAAAAAA&#10;AAAAoQIAAGRycy9kb3ducmV2LnhtbFBLBQYAAAAABAAEAPkAAACRAwAAAAA=&#10;" strokecolor="black [3213]" strokeweight="1.5pt">
                  <v:stroke startarrowwidth="narrow" startarrowlength="short" endarrow="block" endarrowwidth="narrow"/>
                </v:shape>
                <w10:wrap type="through"/>
              </v:group>
            </w:pict>
          </mc:Fallback>
        </mc:AlternateContent>
      </w:r>
      <w:r w:rsidR="00E4157C">
        <w:rPr>
          <w:sz w:val="22"/>
        </w:rPr>
        <w:t>Around post attachment holes on traffic-side</w:t>
      </w:r>
    </w:p>
    <w:p w:rsidR="00E4157C" w:rsidRDefault="00E4157C" w:rsidP="00E4157C">
      <w:pPr>
        <w:rPr>
          <w:sz w:val="22"/>
        </w:rPr>
      </w:pPr>
      <w:r>
        <w:rPr>
          <w:sz w:val="22"/>
        </w:rPr>
        <w:t xml:space="preserve">Spot 9: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235210" w:rsidRDefault="00235210" w:rsidP="00235210">
      <w:pPr>
        <w:rPr>
          <w:sz w:val="22"/>
        </w:rPr>
      </w:pPr>
    </w:p>
    <w:p w:rsidR="00235210" w:rsidRDefault="00514A74" w:rsidP="00235210">
      <w:pPr>
        <w:rPr>
          <w:sz w:val="22"/>
        </w:rPr>
      </w:pPr>
      <w:r w:rsidRPr="00514A74">
        <w:rPr>
          <w:noProof/>
        </w:rPr>
        <mc:AlternateContent>
          <mc:Choice Requires="wps">
            <w:drawing>
              <wp:anchor distT="0" distB="0" distL="114300" distR="114300" simplePos="0" relativeHeight="251664384" behindDoc="0" locked="0" layoutInCell="1" allowOverlap="1" wp14:anchorId="77738457" wp14:editId="25A8F9EA">
                <wp:simplePos x="0" y="0"/>
                <wp:positionH relativeFrom="column">
                  <wp:posOffset>-43815</wp:posOffset>
                </wp:positionH>
                <wp:positionV relativeFrom="paragraph">
                  <wp:posOffset>72390</wp:posOffset>
                </wp:positionV>
                <wp:extent cx="2399030" cy="1403985"/>
                <wp:effectExtent l="0" t="0" r="1270" b="0"/>
                <wp:wrapNone/>
                <wp:docPr id="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403985"/>
                        </a:xfrm>
                        <a:prstGeom prst="rect">
                          <a:avLst/>
                        </a:prstGeom>
                        <a:solidFill>
                          <a:schemeClr val="bg1">
                            <a:lumMod val="75000"/>
                          </a:schemeClr>
                        </a:solidFill>
                        <a:ln w="9525">
                          <a:noFill/>
                          <a:miter lim="800000"/>
                          <a:headEnd/>
                          <a:tailEnd/>
                        </a:ln>
                      </wps:spPr>
                      <wps:txbx>
                        <w:txbxContent>
                          <w:p w:rsidR="001F17D0" w:rsidRDefault="001F17D0" w:rsidP="00514A74">
                            <w:pPr>
                              <w:jc w:val="center"/>
                              <w:rPr>
                                <w:b/>
                                <w:sz w:val="28"/>
                              </w:rPr>
                            </w:pPr>
                            <w:r w:rsidRPr="00C4686D">
                              <w:rPr>
                                <w:b/>
                                <w:sz w:val="28"/>
                              </w:rPr>
                              <w:t>FINAL DETERMINATION</w:t>
                            </w:r>
                          </w:p>
                          <w:p w:rsidR="001F17D0" w:rsidRPr="00C4686D" w:rsidRDefault="001F17D0" w:rsidP="00514A74">
                            <w:pPr>
                              <w:jc w:val="center"/>
                              <w:rPr>
                                <w:b/>
                                <w:sz w:val="28"/>
                              </w:rPr>
                            </w:pPr>
                          </w:p>
                          <w:p w:rsidR="001F17D0" w:rsidRPr="00C4686D" w:rsidRDefault="001F17D0" w:rsidP="00514A74">
                            <w:pPr>
                              <w:jc w:val="center"/>
                              <w:rPr>
                                <w:sz w:val="28"/>
                              </w:rPr>
                            </w:pPr>
                            <w:r w:rsidRPr="00C4686D">
                              <w:rPr>
                                <w:szCs w:val="22"/>
                                <w:highlight w:val="lightGray"/>
                              </w:rPr>
                              <w:sym w:font="Wingdings" w:char="F0A8"/>
                            </w:r>
                            <w:r w:rsidRPr="00C4686D">
                              <w:rPr>
                                <w:szCs w:val="22"/>
                              </w:rPr>
                              <w:t xml:space="preserve"> </w:t>
                            </w:r>
                            <w:r w:rsidRPr="00C4686D">
                              <w:rPr>
                                <w:b/>
                                <w:sz w:val="28"/>
                              </w:rPr>
                              <w:t xml:space="preserve">PASS       </w:t>
                            </w:r>
                            <w:r w:rsidRPr="00C4686D">
                              <w:rPr>
                                <w:szCs w:val="22"/>
                                <w:highlight w:val="lightGray"/>
                              </w:rPr>
                              <w:sym w:font="Wingdings" w:char="F0A8"/>
                            </w:r>
                            <w:r w:rsidRPr="00C4686D">
                              <w:rPr>
                                <w:szCs w:val="22"/>
                              </w:rPr>
                              <w:t xml:space="preserve"> </w:t>
                            </w:r>
                            <w:r w:rsidRPr="00C4686D">
                              <w:rPr>
                                <w:b/>
                                <w:sz w:val="28"/>
                              </w:rPr>
                              <w:t>FAIL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839" type="#_x0000_t202" style="position:absolute;margin-left:-3.45pt;margin-top:5.7pt;width:188.9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" fillcolor="#bfbfbf [2412]" stroked="f">
                <v:textbox style="mso-fit-shape-to-text:t">
                  <w:txbxContent>
                    <w:p w:rsidR="001F17D0" w:rsidRDefault="001F17D0" w:rsidP="00514A74">
                      <w:pPr>
                        <w:jc w:val="center"/>
                        <w:rPr>
                          <w:b/>
                          <w:sz w:val="28"/>
                        </w:rPr>
                      </w:pPr>
                      <w:r w:rsidRPr="00C4686D">
                        <w:rPr>
                          <w:b/>
                          <w:sz w:val="28"/>
                        </w:rPr>
                        <w:t>FINAL DETERMINATION</w:t>
                      </w:r>
                    </w:p>
                    <w:p w:rsidR="001F17D0" w:rsidRPr="00C4686D" w:rsidRDefault="001F17D0" w:rsidP="00514A74">
                      <w:pPr>
                        <w:jc w:val="center"/>
                        <w:rPr>
                          <w:b/>
                          <w:sz w:val="28"/>
                        </w:rPr>
                      </w:pPr>
                    </w:p>
                    <w:p w:rsidR="001F17D0" w:rsidRPr="00C4686D" w:rsidRDefault="001F17D0" w:rsidP="00514A74">
                      <w:pPr>
                        <w:jc w:val="center"/>
                        <w:rPr>
                          <w:sz w:val="28"/>
                        </w:rPr>
                      </w:pPr>
                      <w:r w:rsidRPr="00C4686D">
                        <w:rPr>
                          <w:szCs w:val="22"/>
                          <w:highlight w:val="lightGray"/>
                        </w:rPr>
                        <w:sym w:font="Wingdings" w:char="F0A8"/>
                      </w:r>
                      <w:r w:rsidRPr="00C4686D">
                        <w:rPr>
                          <w:szCs w:val="22"/>
                        </w:rPr>
                        <w:t xml:space="preserve"> </w:t>
                      </w:r>
                      <w:r w:rsidRPr="00C4686D">
                        <w:rPr>
                          <w:b/>
                          <w:sz w:val="28"/>
                        </w:rPr>
                        <w:t xml:space="preserve">PASS       </w:t>
                      </w:r>
                      <w:r w:rsidRPr="00C4686D">
                        <w:rPr>
                          <w:szCs w:val="22"/>
                          <w:highlight w:val="lightGray"/>
                        </w:rPr>
                        <w:sym w:font="Wingdings" w:char="F0A8"/>
                      </w:r>
                      <w:r w:rsidRPr="00C4686D">
                        <w:rPr>
                          <w:szCs w:val="22"/>
                        </w:rPr>
                        <w:t xml:space="preserve"> </w:t>
                      </w:r>
                      <w:r w:rsidRPr="00C4686D">
                        <w:rPr>
                          <w:b/>
                          <w:sz w:val="28"/>
                        </w:rPr>
                        <w:t>FAIL</w:t>
                      </w:r>
                    </w:p>
                  </w:txbxContent>
                </v:textbox>
              </v:shape>
            </w:pict>
          </mc:Fallback>
        </mc:AlternateContent>
      </w:r>
    </w:p>
    <w:p w:rsidR="00235210" w:rsidRDefault="00235210" w:rsidP="00235210">
      <w:pPr>
        <w:rPr>
          <w:sz w:val="22"/>
        </w:rPr>
      </w:pPr>
    </w:p>
    <w:p w:rsidR="00235210" w:rsidRDefault="00235210" w:rsidP="00235210">
      <w:pPr>
        <w:rPr>
          <w:sz w:val="22"/>
        </w:rPr>
      </w:pPr>
    </w:p>
    <w:p w:rsidR="00235210" w:rsidRDefault="00235210" w:rsidP="00235210">
      <w:pPr>
        <w:rPr>
          <w:sz w:val="22"/>
        </w:rPr>
      </w:pPr>
    </w:p>
    <w:p w:rsidR="00235210" w:rsidRDefault="004F3583" w:rsidP="00235210">
      <w:pPr>
        <w:rPr>
          <w:sz w:val="22"/>
        </w:rPr>
      </w:pPr>
      <w:r w:rsidRPr="00514A74">
        <w:rPr>
          <w:noProof/>
        </w:rPr>
        <mc:AlternateContent>
          <mc:Choice Requires="wps">
            <w:drawing>
              <wp:anchor distT="0" distB="0" distL="114300" distR="114300" simplePos="0" relativeHeight="251663360" behindDoc="0" locked="0" layoutInCell="1" allowOverlap="1" wp14:anchorId="29ABE0E0" wp14:editId="41DEC119">
                <wp:simplePos x="0" y="0"/>
                <wp:positionH relativeFrom="column">
                  <wp:posOffset>-135255</wp:posOffset>
                </wp:positionH>
                <wp:positionV relativeFrom="paragraph">
                  <wp:posOffset>282587</wp:posOffset>
                </wp:positionV>
                <wp:extent cx="5207000" cy="3227705"/>
                <wp:effectExtent l="0" t="0" r="12700" b="10795"/>
                <wp:wrapNone/>
                <wp:docPr id="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3227705"/>
                        </a:xfrm>
                        <a:prstGeom prst="rect">
                          <a:avLst/>
                        </a:prstGeom>
                        <a:noFill/>
                        <a:ln w="9525">
                          <a:solidFill>
                            <a:schemeClr val="tx1"/>
                          </a:solidFill>
                          <a:miter lim="800000"/>
                          <a:headEnd/>
                          <a:tailEnd/>
                        </a:ln>
                      </wps:spPr>
                      <wps:txbx>
                        <w:txbxContent>
                          <w:p w:rsidR="001F17D0" w:rsidRPr="005268AE" w:rsidRDefault="001F17D0" w:rsidP="00514A74">
                            <w:r>
                              <w:rPr>
                                <w:b/>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40" type="#_x0000_t202" style="position:absolute;margin-left:-10.65pt;margin-top:22.25pt;width:410pt;height:25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" filled="f" strokecolor="black [3213]">
                <v:textbox>
                  <w:txbxContent>
                    <w:p w:rsidR="001F17D0" w:rsidRPr="005268AE" w:rsidRDefault="001F17D0" w:rsidP="00514A74">
                      <w:r>
                        <w:rPr>
                          <w:b/>
                        </w:rPr>
                        <w:t>Comments:</w:t>
                      </w:r>
                    </w:p>
                  </w:txbxContent>
                </v:textbox>
              </v:shape>
            </w:pict>
          </mc:Fallback>
        </mc:AlternateContent>
      </w:r>
    </w:p>
    <w:p w:rsidR="004F3583" w:rsidRDefault="004F3583" w:rsidP="002B3136">
      <w:pPr>
        <w:sectPr w:rsidR="004F3583" w:rsidSect="00452A12">
          <w:pgSz w:w="12240" w:h="15840" w:code="1"/>
          <w:pgMar w:top="720" w:right="274" w:bottom="720" w:left="1440" w:header="720" w:footer="720" w:gutter="0"/>
          <w:cols w:num="2" w:space="144" w:equalWidth="0">
            <w:col w:w="8496" w:space="504"/>
            <w:col w:w="1526"/>
          </w:cols>
          <w:docGrid w:linePitch="360"/>
        </w:sectPr>
      </w:pPr>
    </w:p>
    <w:p w:rsidR="004F3583" w:rsidRDefault="004F3583" w:rsidP="004F3583">
      <w:pPr>
        <w:jc w:val="center"/>
        <w:rPr>
          <w:b/>
          <w:sz w:val="28"/>
        </w:rPr>
      </w:pPr>
      <w:r>
        <w:rPr>
          <w:b/>
          <w:sz w:val="28"/>
        </w:rPr>
        <w:lastRenderedPageBreak/>
        <w:t>Second</w:t>
      </w:r>
      <w:r w:rsidRPr="00056B44">
        <w:rPr>
          <w:b/>
          <w:sz w:val="28"/>
        </w:rPr>
        <w:t>-Level Inspection</w:t>
      </w:r>
      <w:r>
        <w:rPr>
          <w:b/>
          <w:sz w:val="28"/>
        </w:rPr>
        <w:t xml:space="preserve"> - </w:t>
      </w:r>
      <w:r w:rsidRPr="00056B44">
        <w:rPr>
          <w:b/>
          <w:sz w:val="28"/>
        </w:rPr>
        <w:t>Form</w:t>
      </w:r>
      <w:r>
        <w:rPr>
          <w:b/>
          <w:sz w:val="28"/>
        </w:rPr>
        <w:t xml:space="preserve"> 2B (Splices Between Posts)</w:t>
      </w:r>
    </w:p>
    <w:p w:rsidR="004F3583" w:rsidRPr="00056B44" w:rsidRDefault="004F3583" w:rsidP="004F3583">
      <w:pPr>
        <w:jc w:val="center"/>
        <w:rPr>
          <w:b/>
          <w:sz w:val="28"/>
        </w:rPr>
      </w:pPr>
      <w:r w:rsidRPr="00056B44">
        <w:rPr>
          <w:b/>
          <w:sz w:val="28"/>
        </w:rPr>
        <w:t>Weathering Steel W-beam Guardrail Inspection</w:t>
      </w:r>
    </w:p>
    <w:p w:rsidR="004F3583" w:rsidRPr="005B79B4" w:rsidRDefault="004F3583" w:rsidP="004F3583">
      <w:pPr>
        <w:jc w:val="center"/>
        <w:rPr>
          <w:b/>
          <w:color w:val="365F91" w:themeColor="accent1" w:themeShade="BF"/>
          <w:sz w:val="20"/>
        </w:rPr>
      </w:pPr>
    </w:p>
    <w:p w:rsidR="004F3583" w:rsidRPr="00056B44" w:rsidRDefault="004F3583" w:rsidP="004F3583">
      <w:r w:rsidRPr="00056B44">
        <w:t xml:space="preserve">Date: _________  </w:t>
      </w:r>
      <w:r>
        <w:t xml:space="preserve"> </w:t>
      </w:r>
      <w:r w:rsidRPr="00056B44">
        <w:t>Inspection N</w:t>
      </w:r>
      <w:r>
        <w:t>o</w:t>
      </w:r>
      <w:r w:rsidRPr="00056B44">
        <w:t>: _______________</w:t>
      </w:r>
      <w:r>
        <w:t>__</w:t>
      </w:r>
      <w:r w:rsidRPr="00056B44">
        <w:t xml:space="preserve">   Inspected by: _____________</w:t>
      </w:r>
    </w:p>
    <w:p w:rsidR="004F3583" w:rsidRPr="005B79B4" w:rsidRDefault="004F3583" w:rsidP="004F3583">
      <w:pPr>
        <w:rPr>
          <w:sz w:val="16"/>
          <w:szCs w:val="16"/>
        </w:rPr>
      </w:pPr>
    </w:p>
    <w:p w:rsidR="004F3583" w:rsidRDefault="004F3583" w:rsidP="004F3583">
      <w:r>
        <w:t>Location/Identifier: _</w:t>
      </w:r>
      <w:r w:rsidRPr="00056B44">
        <w:t>____________________________</w:t>
      </w:r>
      <w:r>
        <w:t>__________________</w:t>
      </w:r>
      <w:r w:rsidRPr="00056B44">
        <w:t>_______</w:t>
      </w:r>
      <w:r>
        <w:t xml:space="preserve"> </w:t>
      </w:r>
    </w:p>
    <w:p w:rsidR="004F3583" w:rsidRPr="0005133C" w:rsidRDefault="004F3583" w:rsidP="004F3583">
      <w:pPr>
        <w:rPr>
          <w:sz w:val="16"/>
          <w:szCs w:val="16"/>
        </w:rPr>
      </w:pPr>
    </w:p>
    <w:p w:rsidR="004F3583" w:rsidRDefault="004F3583" w:rsidP="004F3583">
      <w:r>
        <w:t>First-level inspection number triggering this inspection: _________________________</w:t>
      </w:r>
    </w:p>
    <w:p w:rsidR="004F3583" w:rsidRPr="005B79B4" w:rsidRDefault="004F3583" w:rsidP="004F3583">
      <w:pPr>
        <w:rPr>
          <w:sz w:val="16"/>
          <w:szCs w:val="16"/>
        </w:rPr>
      </w:pPr>
    </w:p>
    <w:p w:rsidR="004F3583" w:rsidRPr="005B79B4" w:rsidRDefault="004F3583" w:rsidP="004F3583">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 xml:space="preserve">STEP 1: </w:t>
      </w:r>
      <w:r>
        <w:rPr>
          <w:rFonts w:ascii="Times New Roman" w:hAnsi="Times New Roman" w:cs="Times New Roman"/>
          <w:b/>
          <w:sz w:val="24"/>
        </w:rPr>
        <w:t>Identify Zone of Inspection</w:t>
      </w:r>
    </w:p>
    <w:p w:rsidR="004F3583" w:rsidRPr="00A768D5" w:rsidRDefault="004F3583" w:rsidP="004F3583">
      <w:pPr>
        <w:pStyle w:val="ListParagraph"/>
        <w:spacing w:after="0"/>
        <w:ind w:left="0"/>
        <w:rPr>
          <w:rFonts w:ascii="Times New Roman" w:hAnsi="Times New Roman" w:cs="Times New Roman"/>
        </w:rPr>
      </w:pPr>
      <w:r w:rsidRPr="00A768D5">
        <w:rPr>
          <w:rFonts w:ascii="Times New Roman" w:hAnsi="Times New Roman" w:cs="Times New Roman"/>
        </w:rPr>
        <w:t xml:space="preserve">Inspection zone comprises three splices left and right of the splice or spot that failed in first-level inspection. Thickness readings are taken in regions marked as Area 1, Area 2L through Area </w:t>
      </w:r>
      <w:r w:rsidR="0061479A">
        <w:rPr>
          <w:rFonts w:ascii="Times New Roman" w:hAnsi="Times New Roman" w:cs="Times New Roman"/>
        </w:rPr>
        <w:t>10</w:t>
      </w:r>
      <w:r w:rsidRPr="00A768D5">
        <w:rPr>
          <w:rFonts w:ascii="Times New Roman" w:hAnsi="Times New Roman" w:cs="Times New Roman"/>
        </w:rPr>
        <w:t xml:space="preserve">L, and Area 2R through Area </w:t>
      </w:r>
      <w:r w:rsidR="0061479A">
        <w:rPr>
          <w:rFonts w:ascii="Times New Roman" w:hAnsi="Times New Roman" w:cs="Times New Roman"/>
        </w:rPr>
        <w:t>10</w:t>
      </w:r>
      <w:r w:rsidRPr="00A768D5">
        <w:rPr>
          <w:rFonts w:ascii="Times New Roman" w:hAnsi="Times New Roman" w:cs="Times New Roman"/>
        </w:rPr>
        <w:t>R in the figure</w:t>
      </w:r>
      <w:r>
        <w:rPr>
          <w:rFonts w:ascii="Times New Roman" w:hAnsi="Times New Roman" w:cs="Times New Roman"/>
        </w:rPr>
        <w:t xml:space="preserve"> on right</w:t>
      </w:r>
      <w:r w:rsidRPr="00A768D5">
        <w:rPr>
          <w:rFonts w:ascii="Times New Roman" w:hAnsi="Times New Roman" w:cs="Times New Roman"/>
        </w:rPr>
        <w:t xml:space="preserve">. </w:t>
      </w:r>
    </w:p>
    <w:p w:rsidR="004F3583" w:rsidRPr="005B79B4" w:rsidRDefault="004F3583" w:rsidP="004F3583">
      <w:pPr>
        <w:pStyle w:val="ListParagraph"/>
        <w:spacing w:after="0"/>
        <w:ind w:left="0"/>
        <w:rPr>
          <w:rFonts w:ascii="Times New Roman" w:hAnsi="Times New Roman" w:cs="Times New Roman"/>
          <w:sz w:val="16"/>
          <w:szCs w:val="16"/>
        </w:rPr>
      </w:pPr>
    </w:p>
    <w:p w:rsidR="004F3583" w:rsidRPr="005B79B4" w:rsidRDefault="004F3583" w:rsidP="004F3583">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 xml:space="preserve">STEP </w:t>
      </w:r>
      <w:r>
        <w:rPr>
          <w:rFonts w:ascii="Times New Roman" w:hAnsi="Times New Roman" w:cs="Times New Roman"/>
          <w:b/>
          <w:sz w:val="24"/>
        </w:rPr>
        <w:t>2</w:t>
      </w:r>
      <w:r w:rsidRPr="005B79B4">
        <w:rPr>
          <w:rFonts w:ascii="Times New Roman" w:hAnsi="Times New Roman" w:cs="Times New Roman"/>
          <w:b/>
          <w:sz w:val="24"/>
        </w:rPr>
        <w:t>: Visual Inspection</w:t>
      </w:r>
    </w:p>
    <w:p w:rsidR="004F3583" w:rsidRPr="005B79B4" w:rsidRDefault="004F3583" w:rsidP="004F3583">
      <w:pPr>
        <w:pStyle w:val="ListParagraph"/>
        <w:spacing w:after="0"/>
        <w:ind w:left="0"/>
        <w:rPr>
          <w:rFonts w:ascii="Times New Roman" w:hAnsi="Times New Roman" w:cs="Times New Roman"/>
        </w:rPr>
      </w:pPr>
      <w:r w:rsidRPr="005B79B4">
        <w:rPr>
          <w:rFonts w:ascii="Times New Roman" w:hAnsi="Times New Roman" w:cs="Times New Roman"/>
        </w:rPr>
        <w:t>Always perform visual checks to identify signs of significant corrosion (see instructions under Visual Inspection for examples). If significant corrosion is visible, check rail thickness at several spots in the corroded region.</w:t>
      </w:r>
    </w:p>
    <w:p w:rsidR="004F3583" w:rsidRPr="005B79B4" w:rsidRDefault="004F3583" w:rsidP="004F3583">
      <w:pPr>
        <w:pStyle w:val="ListParagraph"/>
        <w:spacing w:after="0"/>
        <w:ind w:left="0"/>
        <w:rPr>
          <w:rFonts w:ascii="Times New Roman" w:hAnsi="Times New Roman" w:cs="Times New Roman"/>
          <w:sz w:val="16"/>
          <w:szCs w:val="16"/>
        </w:rPr>
      </w:pPr>
    </w:p>
    <w:p w:rsidR="004F3583" w:rsidRPr="005B79B4" w:rsidRDefault="004F3583" w:rsidP="004F3583">
      <w:pPr>
        <w:pStyle w:val="ListParagraph"/>
        <w:numPr>
          <w:ilvl w:val="0"/>
          <w:numId w:val="26"/>
        </w:numPr>
        <w:spacing w:after="0"/>
        <w:rPr>
          <w:rFonts w:ascii="Times New Roman" w:hAnsi="Times New Roman" w:cs="Times New Roman"/>
          <w:b/>
          <w:sz w:val="24"/>
        </w:rPr>
      </w:pPr>
      <w:r w:rsidRPr="005B79B4">
        <w:rPr>
          <w:rFonts w:ascii="Times New Roman" w:hAnsi="Times New Roman" w:cs="Times New Roman"/>
          <w:b/>
          <w:sz w:val="24"/>
        </w:rPr>
        <w:t xml:space="preserve">STEP </w:t>
      </w:r>
      <w:r>
        <w:rPr>
          <w:rFonts w:ascii="Times New Roman" w:hAnsi="Times New Roman" w:cs="Times New Roman"/>
          <w:b/>
          <w:sz w:val="24"/>
        </w:rPr>
        <w:t>3</w:t>
      </w:r>
      <w:r w:rsidRPr="005B79B4">
        <w:rPr>
          <w:rFonts w:ascii="Times New Roman" w:hAnsi="Times New Roman" w:cs="Times New Roman"/>
          <w:b/>
          <w:sz w:val="24"/>
        </w:rPr>
        <w:t xml:space="preserve">: </w:t>
      </w:r>
      <w:r>
        <w:rPr>
          <w:rFonts w:ascii="Times New Roman" w:hAnsi="Times New Roman" w:cs="Times New Roman"/>
          <w:b/>
          <w:sz w:val="24"/>
        </w:rPr>
        <w:t>Measure Thicknesses</w:t>
      </w:r>
    </w:p>
    <w:p w:rsidR="004F3583" w:rsidRDefault="0061479A" w:rsidP="004F3583">
      <w:pPr>
        <w:rPr>
          <w:sz w:val="22"/>
        </w:rPr>
      </w:pPr>
      <w:r w:rsidRPr="0061479A">
        <w:rPr>
          <w:noProof/>
          <w:sz w:val="22"/>
        </w:rPr>
        <mc:AlternateContent>
          <mc:Choice Requires="wpg">
            <w:drawing>
              <wp:anchor distT="0" distB="0" distL="114300" distR="114300" simplePos="0" relativeHeight="251729920" behindDoc="0" locked="0" layoutInCell="1" allowOverlap="1" wp14:anchorId="4F084615" wp14:editId="0B756980">
                <wp:simplePos x="0" y="0"/>
                <wp:positionH relativeFrom="column">
                  <wp:posOffset>1374140</wp:posOffset>
                </wp:positionH>
                <wp:positionV relativeFrom="paragraph">
                  <wp:posOffset>499946</wp:posOffset>
                </wp:positionV>
                <wp:extent cx="8959850" cy="946150"/>
                <wp:effectExtent l="0" t="0" r="0" b="19050"/>
                <wp:wrapNone/>
                <wp:docPr id="1901" name="Group 8"/>
                <wp:cNvGraphicFramePr/>
                <a:graphic xmlns:a="http://schemas.openxmlformats.org/drawingml/2006/main">
                  <a:graphicData uri="http://schemas.microsoft.com/office/word/2010/wordprocessingGroup">
                    <wpg:wgp>
                      <wpg:cNvGrpSpPr/>
                      <wpg:grpSpPr>
                        <a:xfrm rot="16200000">
                          <a:off x="0" y="0"/>
                          <a:ext cx="8959850" cy="946150"/>
                          <a:chOff x="0" y="0"/>
                          <a:chExt cx="8959850" cy="946150"/>
                        </a:xfrm>
                      </wpg:grpSpPr>
                      <wps:wsp>
                        <wps:cNvPr id="1902" name="Rectangle 1902"/>
                        <wps:cNvSpPr/>
                        <wps:spPr>
                          <a:xfrm>
                            <a:off x="0" y="336550"/>
                            <a:ext cx="86868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1903" name="Rectangle 1903"/>
                        <wps:cNvSpPr/>
                        <wps:spPr>
                          <a:xfrm>
                            <a:off x="152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1904" name="Rectangle 1904"/>
                        <wps:cNvSpPr/>
                        <wps:spPr>
                          <a:xfrm>
                            <a:off x="42672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1905" name="Rectangle 1905"/>
                        <wps:cNvSpPr/>
                        <wps:spPr>
                          <a:xfrm>
                            <a:off x="28956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1906" name="Rectangle 1906"/>
                        <wps:cNvSpPr/>
                        <wps:spPr>
                          <a:xfrm>
                            <a:off x="1524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1907" name="Rectangle 1907"/>
                        <wps:cNvSpPr/>
                        <wps:spPr>
                          <a:xfrm>
                            <a:off x="56388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1908" name="Rectangle 1908"/>
                        <wps:cNvSpPr/>
                        <wps:spPr>
                          <a:xfrm>
                            <a:off x="8382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1909" name="Rectangle 1909"/>
                        <wps:cNvSpPr/>
                        <wps:spPr>
                          <a:xfrm>
                            <a:off x="7010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1910" name="Straight Connector 1910"/>
                        <wps:cNvCnPr/>
                        <wps:spPr>
                          <a:xfrm>
                            <a:off x="4334066"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11" name="Group 1911"/>
                        <wpg:cNvGrpSpPr/>
                        <wpg:grpSpPr>
                          <a:xfrm>
                            <a:off x="173829" y="334169"/>
                            <a:ext cx="17035" cy="80966"/>
                            <a:chOff x="173829" y="334169"/>
                            <a:chExt cx="17035" cy="80966"/>
                          </a:xfrm>
                        </wpg:grpSpPr>
                        <wpg:grpSp>
                          <wpg:cNvPr id="1912" name="Group 1912"/>
                          <wpg:cNvGrpSpPr/>
                          <wpg:grpSpPr>
                            <a:xfrm>
                              <a:off x="173829" y="334169"/>
                              <a:ext cx="17035" cy="19050"/>
                              <a:chOff x="173829" y="334169"/>
                              <a:chExt cx="17035" cy="19050"/>
                            </a:xfrm>
                          </wpg:grpSpPr>
                          <wps:wsp>
                            <wps:cNvPr id="1913" name="Straight Connector 1913"/>
                            <wps:cNvCnPr/>
                            <wps:spPr>
                              <a:xfrm>
                                <a:off x="17382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4" name="Straight Connector 1914"/>
                            <wps:cNvCnPr/>
                            <wps:spPr>
                              <a:xfrm flipV="1">
                                <a:off x="18097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15" name="Group 1915"/>
                          <wpg:cNvGrpSpPr/>
                          <wpg:grpSpPr>
                            <a:xfrm>
                              <a:off x="173829" y="350839"/>
                              <a:ext cx="17035" cy="19050"/>
                              <a:chOff x="173829" y="350839"/>
                              <a:chExt cx="17035" cy="19050"/>
                            </a:xfrm>
                          </wpg:grpSpPr>
                          <wps:wsp>
                            <wps:cNvPr id="1916" name="Straight Connector 1916"/>
                            <wps:cNvCnPr/>
                            <wps:spPr>
                              <a:xfrm>
                                <a:off x="17382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7" name="Straight Connector 1917"/>
                            <wps:cNvCnPr/>
                            <wps:spPr>
                              <a:xfrm flipV="1">
                                <a:off x="18097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18" name="Group 1918"/>
                          <wpg:cNvGrpSpPr/>
                          <wpg:grpSpPr>
                            <a:xfrm>
                              <a:off x="173829" y="377034"/>
                              <a:ext cx="17035" cy="19050"/>
                              <a:chOff x="173829" y="377034"/>
                              <a:chExt cx="17035" cy="19050"/>
                            </a:xfrm>
                          </wpg:grpSpPr>
                          <wps:wsp>
                            <wps:cNvPr id="1919" name="Straight Connector 1919"/>
                            <wps:cNvCnPr/>
                            <wps:spPr>
                              <a:xfrm>
                                <a:off x="17382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0" name="Straight Connector 1920"/>
                            <wps:cNvCnPr/>
                            <wps:spPr>
                              <a:xfrm flipV="1">
                                <a:off x="18097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21" name="Group 1921"/>
                          <wpg:cNvGrpSpPr/>
                          <wpg:grpSpPr>
                            <a:xfrm>
                              <a:off x="173829" y="396085"/>
                              <a:ext cx="17035" cy="19050"/>
                              <a:chOff x="173829" y="396085"/>
                              <a:chExt cx="17035" cy="19050"/>
                            </a:xfrm>
                          </wpg:grpSpPr>
                          <wps:wsp>
                            <wps:cNvPr id="1922" name="Straight Connector 1922"/>
                            <wps:cNvCnPr/>
                            <wps:spPr>
                              <a:xfrm>
                                <a:off x="17382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3" name="Straight Connector 1923"/>
                            <wps:cNvCnPr/>
                            <wps:spPr>
                              <a:xfrm flipV="1">
                                <a:off x="18097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924" name="Group 1924"/>
                        <wpg:cNvGrpSpPr/>
                        <wpg:grpSpPr>
                          <a:xfrm>
                            <a:off x="269077" y="336550"/>
                            <a:ext cx="17035" cy="80966"/>
                            <a:chOff x="269077" y="336550"/>
                            <a:chExt cx="17035" cy="80966"/>
                          </a:xfrm>
                        </wpg:grpSpPr>
                        <wpg:grpSp>
                          <wpg:cNvPr id="1925" name="Group 1925"/>
                          <wpg:cNvGrpSpPr/>
                          <wpg:grpSpPr>
                            <a:xfrm>
                              <a:off x="269077" y="336550"/>
                              <a:ext cx="17035" cy="19050"/>
                              <a:chOff x="269077" y="336550"/>
                              <a:chExt cx="17035" cy="19050"/>
                            </a:xfrm>
                          </wpg:grpSpPr>
                          <wps:wsp>
                            <wps:cNvPr id="1926" name="Straight Connector 1926"/>
                            <wps:cNvCnPr/>
                            <wps:spPr>
                              <a:xfrm>
                                <a:off x="269077"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 name="Straight Connector 1927"/>
                            <wps:cNvCnPr/>
                            <wps:spPr>
                              <a:xfrm flipV="1">
                                <a:off x="276220"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28" name="Group 1928"/>
                          <wpg:cNvGrpSpPr/>
                          <wpg:grpSpPr>
                            <a:xfrm>
                              <a:off x="269077" y="353220"/>
                              <a:ext cx="17035" cy="19050"/>
                              <a:chOff x="269077" y="353220"/>
                              <a:chExt cx="17035" cy="19050"/>
                            </a:xfrm>
                          </wpg:grpSpPr>
                          <wps:wsp>
                            <wps:cNvPr id="1929" name="Straight Connector 1929"/>
                            <wps:cNvCnPr/>
                            <wps:spPr>
                              <a:xfrm>
                                <a:off x="269077"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0" name="Straight Connector 1930"/>
                            <wps:cNvCnPr/>
                            <wps:spPr>
                              <a:xfrm flipV="1">
                                <a:off x="276220"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31" name="Group 1931"/>
                          <wpg:cNvGrpSpPr/>
                          <wpg:grpSpPr>
                            <a:xfrm>
                              <a:off x="269077" y="379415"/>
                              <a:ext cx="17035" cy="19050"/>
                              <a:chOff x="269077" y="379415"/>
                              <a:chExt cx="17035" cy="19050"/>
                            </a:xfrm>
                          </wpg:grpSpPr>
                          <wps:wsp>
                            <wps:cNvPr id="1932" name="Straight Connector 1932"/>
                            <wps:cNvCnPr/>
                            <wps:spPr>
                              <a:xfrm>
                                <a:off x="269077"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3" name="Straight Connector 1933"/>
                            <wps:cNvCnPr/>
                            <wps:spPr>
                              <a:xfrm flipV="1">
                                <a:off x="276220"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34" name="Group 1934"/>
                          <wpg:cNvGrpSpPr/>
                          <wpg:grpSpPr>
                            <a:xfrm>
                              <a:off x="269077" y="398466"/>
                              <a:ext cx="17035" cy="19050"/>
                              <a:chOff x="269077" y="398466"/>
                              <a:chExt cx="17035" cy="19050"/>
                            </a:xfrm>
                          </wpg:grpSpPr>
                          <wps:wsp>
                            <wps:cNvPr id="1935" name="Straight Connector 1935"/>
                            <wps:cNvCnPr/>
                            <wps:spPr>
                              <a:xfrm>
                                <a:off x="269077"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6" name="Straight Connector 1936"/>
                            <wps:cNvCnPr/>
                            <wps:spPr>
                              <a:xfrm flipV="1">
                                <a:off x="276220"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937" name="Group 1937"/>
                        <wpg:cNvGrpSpPr/>
                        <wpg:grpSpPr>
                          <a:xfrm>
                            <a:off x="1549831" y="331788"/>
                            <a:ext cx="17035" cy="19050"/>
                            <a:chOff x="1549831" y="331788"/>
                            <a:chExt cx="17035" cy="19050"/>
                          </a:xfrm>
                        </wpg:grpSpPr>
                        <wps:wsp>
                          <wps:cNvPr id="1938" name="Straight Connector 1938"/>
                          <wps:cNvCnPr/>
                          <wps:spPr>
                            <a:xfrm>
                              <a:off x="1549831"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9" name="Straight Connector 1939"/>
                          <wps:cNvCnPr/>
                          <wps:spPr>
                            <a:xfrm flipV="1">
                              <a:off x="1556974"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0" name="Group 1940"/>
                        <wpg:cNvGrpSpPr/>
                        <wpg:grpSpPr>
                          <a:xfrm>
                            <a:off x="1549831" y="348458"/>
                            <a:ext cx="17035" cy="19050"/>
                            <a:chOff x="1549831" y="348458"/>
                            <a:chExt cx="17035" cy="19050"/>
                          </a:xfrm>
                        </wpg:grpSpPr>
                        <wps:wsp>
                          <wps:cNvPr id="1941" name="Straight Connector 1941"/>
                          <wps:cNvCnPr/>
                          <wps:spPr>
                            <a:xfrm>
                              <a:off x="1549831"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2" name="Straight Connector 1942"/>
                          <wps:cNvCnPr/>
                          <wps:spPr>
                            <a:xfrm flipV="1">
                              <a:off x="1556974"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3" name="Group 1943"/>
                        <wpg:cNvGrpSpPr/>
                        <wpg:grpSpPr>
                          <a:xfrm>
                            <a:off x="1549831" y="374653"/>
                            <a:ext cx="17035" cy="19050"/>
                            <a:chOff x="1549831" y="374653"/>
                            <a:chExt cx="17035" cy="19050"/>
                          </a:xfrm>
                        </wpg:grpSpPr>
                        <wps:wsp>
                          <wps:cNvPr id="1944" name="Straight Connector 1944"/>
                          <wps:cNvCnPr/>
                          <wps:spPr>
                            <a:xfrm>
                              <a:off x="1549831"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5" name="Straight Connector 1945"/>
                          <wps:cNvCnPr/>
                          <wps:spPr>
                            <a:xfrm flipV="1">
                              <a:off x="1556974"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6" name="Group 1946"/>
                        <wpg:cNvGrpSpPr/>
                        <wpg:grpSpPr>
                          <a:xfrm>
                            <a:off x="1549831" y="393704"/>
                            <a:ext cx="17035" cy="19050"/>
                            <a:chOff x="1549831" y="393704"/>
                            <a:chExt cx="17035" cy="19050"/>
                          </a:xfrm>
                        </wpg:grpSpPr>
                        <wps:wsp>
                          <wps:cNvPr id="1947" name="Straight Connector 1947"/>
                          <wps:cNvCnPr/>
                          <wps:spPr>
                            <a:xfrm>
                              <a:off x="1549831"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 name="Straight Connector 1948"/>
                          <wps:cNvCnPr/>
                          <wps:spPr>
                            <a:xfrm flipV="1">
                              <a:off x="1556974"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9" name="Group 1949"/>
                        <wpg:cNvGrpSpPr/>
                        <wpg:grpSpPr>
                          <a:xfrm>
                            <a:off x="1645079" y="334169"/>
                            <a:ext cx="17035" cy="19050"/>
                            <a:chOff x="1645079" y="334169"/>
                            <a:chExt cx="17035" cy="19050"/>
                          </a:xfrm>
                        </wpg:grpSpPr>
                        <wps:wsp>
                          <wps:cNvPr id="1950" name="Straight Connector 1950"/>
                          <wps:cNvCnPr/>
                          <wps:spPr>
                            <a:xfrm>
                              <a:off x="164507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1" name="Straight Connector 1951"/>
                          <wps:cNvCnPr/>
                          <wps:spPr>
                            <a:xfrm flipV="1">
                              <a:off x="165222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2" name="Group 1952"/>
                        <wpg:cNvGrpSpPr/>
                        <wpg:grpSpPr>
                          <a:xfrm>
                            <a:off x="1645079" y="350839"/>
                            <a:ext cx="17035" cy="19050"/>
                            <a:chOff x="1645079" y="350839"/>
                            <a:chExt cx="17035" cy="19050"/>
                          </a:xfrm>
                        </wpg:grpSpPr>
                        <wps:wsp>
                          <wps:cNvPr id="1953" name="Straight Connector 1953"/>
                          <wps:cNvCnPr/>
                          <wps:spPr>
                            <a:xfrm>
                              <a:off x="164507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4" name="Straight Connector 1954"/>
                          <wps:cNvCnPr/>
                          <wps:spPr>
                            <a:xfrm flipV="1">
                              <a:off x="165222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5" name="Group 1955"/>
                        <wpg:cNvGrpSpPr/>
                        <wpg:grpSpPr>
                          <a:xfrm>
                            <a:off x="1645079" y="377034"/>
                            <a:ext cx="17035" cy="19050"/>
                            <a:chOff x="1645079" y="377034"/>
                            <a:chExt cx="17035" cy="19050"/>
                          </a:xfrm>
                        </wpg:grpSpPr>
                        <wps:wsp>
                          <wps:cNvPr id="1956" name="Straight Connector 1956"/>
                          <wps:cNvCnPr/>
                          <wps:spPr>
                            <a:xfrm>
                              <a:off x="164507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7" name="Straight Connector 1957"/>
                          <wps:cNvCnPr/>
                          <wps:spPr>
                            <a:xfrm flipV="1">
                              <a:off x="165222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8" name="Group 1958"/>
                        <wpg:cNvGrpSpPr/>
                        <wpg:grpSpPr>
                          <a:xfrm>
                            <a:off x="1645079" y="396085"/>
                            <a:ext cx="17035" cy="19050"/>
                            <a:chOff x="1645079" y="396085"/>
                            <a:chExt cx="17035" cy="19050"/>
                          </a:xfrm>
                        </wpg:grpSpPr>
                        <wps:wsp>
                          <wps:cNvPr id="1959" name="Straight Connector 1959"/>
                          <wps:cNvCnPr/>
                          <wps:spPr>
                            <a:xfrm>
                              <a:off x="164507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0" name="Straight Connector 1960"/>
                          <wps:cNvCnPr/>
                          <wps:spPr>
                            <a:xfrm flipV="1">
                              <a:off x="165222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61" name="Group 1961"/>
                        <wpg:cNvGrpSpPr/>
                        <wpg:grpSpPr>
                          <a:xfrm>
                            <a:off x="2921431" y="334169"/>
                            <a:ext cx="17035" cy="19050"/>
                            <a:chOff x="2921431" y="334169"/>
                            <a:chExt cx="17035" cy="19050"/>
                          </a:xfrm>
                        </wpg:grpSpPr>
                        <wps:wsp>
                          <wps:cNvPr id="1962" name="Straight Connector 1962"/>
                          <wps:cNvCnPr/>
                          <wps:spPr>
                            <a:xfrm>
                              <a:off x="292143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 name="Straight Connector 1963"/>
                          <wps:cNvCnPr/>
                          <wps:spPr>
                            <a:xfrm flipV="1">
                              <a:off x="292857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64" name="Group 1964"/>
                        <wpg:cNvGrpSpPr/>
                        <wpg:grpSpPr>
                          <a:xfrm>
                            <a:off x="2921431" y="350839"/>
                            <a:ext cx="17035" cy="19050"/>
                            <a:chOff x="2921431" y="350839"/>
                            <a:chExt cx="17035" cy="19050"/>
                          </a:xfrm>
                        </wpg:grpSpPr>
                        <wps:wsp>
                          <wps:cNvPr id="1965" name="Straight Connector 1965"/>
                          <wps:cNvCnPr/>
                          <wps:spPr>
                            <a:xfrm>
                              <a:off x="292143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6" name="Straight Connector 1966"/>
                          <wps:cNvCnPr/>
                          <wps:spPr>
                            <a:xfrm flipV="1">
                              <a:off x="292857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67" name="Group 1967"/>
                        <wpg:cNvGrpSpPr/>
                        <wpg:grpSpPr>
                          <a:xfrm>
                            <a:off x="2921431" y="377034"/>
                            <a:ext cx="17035" cy="19050"/>
                            <a:chOff x="2921431" y="377034"/>
                            <a:chExt cx="17035" cy="19050"/>
                          </a:xfrm>
                        </wpg:grpSpPr>
                        <wps:wsp>
                          <wps:cNvPr id="1968" name="Straight Connector 1968"/>
                          <wps:cNvCnPr/>
                          <wps:spPr>
                            <a:xfrm>
                              <a:off x="292143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9" name="Straight Connector 1969"/>
                          <wps:cNvCnPr/>
                          <wps:spPr>
                            <a:xfrm flipV="1">
                              <a:off x="292857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70" name="Group 1970"/>
                        <wpg:cNvGrpSpPr/>
                        <wpg:grpSpPr>
                          <a:xfrm>
                            <a:off x="2921431" y="396085"/>
                            <a:ext cx="17035" cy="19050"/>
                            <a:chOff x="2921431" y="396085"/>
                            <a:chExt cx="17035" cy="19050"/>
                          </a:xfrm>
                        </wpg:grpSpPr>
                        <wps:wsp>
                          <wps:cNvPr id="1971" name="Straight Connector 1971"/>
                          <wps:cNvCnPr/>
                          <wps:spPr>
                            <a:xfrm>
                              <a:off x="292143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2" name="Straight Connector 1972"/>
                          <wps:cNvCnPr/>
                          <wps:spPr>
                            <a:xfrm flipV="1">
                              <a:off x="292857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73" name="Group 1973"/>
                        <wpg:cNvGrpSpPr/>
                        <wpg:grpSpPr>
                          <a:xfrm>
                            <a:off x="3016679" y="336550"/>
                            <a:ext cx="17035" cy="19050"/>
                            <a:chOff x="3016679" y="336550"/>
                            <a:chExt cx="17035" cy="19050"/>
                          </a:xfrm>
                        </wpg:grpSpPr>
                        <wps:wsp>
                          <wps:cNvPr id="1974" name="Straight Connector 1974"/>
                          <wps:cNvCnPr/>
                          <wps:spPr>
                            <a:xfrm>
                              <a:off x="3016679"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5" name="Straight Connector 1975"/>
                          <wps:cNvCnPr/>
                          <wps:spPr>
                            <a:xfrm flipV="1">
                              <a:off x="3023822"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76" name="Group 1976"/>
                        <wpg:cNvGrpSpPr/>
                        <wpg:grpSpPr>
                          <a:xfrm>
                            <a:off x="3016679" y="353220"/>
                            <a:ext cx="17035" cy="19050"/>
                            <a:chOff x="3016679" y="353220"/>
                            <a:chExt cx="17035" cy="19050"/>
                          </a:xfrm>
                        </wpg:grpSpPr>
                        <wps:wsp>
                          <wps:cNvPr id="1977" name="Straight Connector 1977"/>
                          <wps:cNvCnPr/>
                          <wps:spPr>
                            <a:xfrm>
                              <a:off x="3016679"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8" name="Straight Connector 1978"/>
                          <wps:cNvCnPr/>
                          <wps:spPr>
                            <a:xfrm flipV="1">
                              <a:off x="3023822"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79" name="Group 1979"/>
                        <wpg:cNvGrpSpPr/>
                        <wpg:grpSpPr>
                          <a:xfrm>
                            <a:off x="3016679" y="379415"/>
                            <a:ext cx="17035" cy="19050"/>
                            <a:chOff x="3016679" y="379415"/>
                            <a:chExt cx="17035" cy="19050"/>
                          </a:xfrm>
                        </wpg:grpSpPr>
                        <wps:wsp>
                          <wps:cNvPr id="1980" name="Straight Connector 1980"/>
                          <wps:cNvCnPr/>
                          <wps:spPr>
                            <a:xfrm>
                              <a:off x="3016679"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1" name="Straight Connector 1981"/>
                          <wps:cNvCnPr/>
                          <wps:spPr>
                            <a:xfrm flipV="1">
                              <a:off x="3023822"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82" name="Group 1982"/>
                        <wpg:cNvGrpSpPr/>
                        <wpg:grpSpPr>
                          <a:xfrm>
                            <a:off x="3016679" y="398466"/>
                            <a:ext cx="17035" cy="19050"/>
                            <a:chOff x="3016679" y="398466"/>
                            <a:chExt cx="17035" cy="19050"/>
                          </a:xfrm>
                        </wpg:grpSpPr>
                        <wps:wsp>
                          <wps:cNvPr id="1983" name="Straight Connector 1983"/>
                          <wps:cNvCnPr/>
                          <wps:spPr>
                            <a:xfrm>
                              <a:off x="3016679"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4" name="Straight Connector 1984"/>
                          <wps:cNvCnPr/>
                          <wps:spPr>
                            <a:xfrm flipV="1">
                              <a:off x="3023822"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85" name="Group 1985"/>
                        <wpg:cNvGrpSpPr/>
                        <wpg:grpSpPr>
                          <a:xfrm>
                            <a:off x="4285188" y="329406"/>
                            <a:ext cx="17035" cy="19050"/>
                            <a:chOff x="4285188" y="329406"/>
                            <a:chExt cx="17035" cy="19050"/>
                          </a:xfrm>
                        </wpg:grpSpPr>
                        <wps:wsp>
                          <wps:cNvPr id="1986" name="Straight Connector 1986"/>
                          <wps:cNvCnPr/>
                          <wps:spPr>
                            <a:xfrm>
                              <a:off x="4285188" y="33893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7" name="Straight Connector 1987"/>
                          <wps:cNvCnPr/>
                          <wps:spPr>
                            <a:xfrm flipV="1">
                              <a:off x="4292331" y="32940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88" name="Group 1988"/>
                        <wpg:cNvGrpSpPr/>
                        <wpg:grpSpPr>
                          <a:xfrm>
                            <a:off x="4285188" y="346076"/>
                            <a:ext cx="17035" cy="19050"/>
                            <a:chOff x="4285188" y="346076"/>
                            <a:chExt cx="17035" cy="19050"/>
                          </a:xfrm>
                        </wpg:grpSpPr>
                        <wps:wsp>
                          <wps:cNvPr id="1989" name="Straight Connector 1989"/>
                          <wps:cNvCnPr/>
                          <wps:spPr>
                            <a:xfrm>
                              <a:off x="4285188" y="35560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0" name="Straight Connector 1990"/>
                          <wps:cNvCnPr/>
                          <wps:spPr>
                            <a:xfrm flipV="1">
                              <a:off x="4292331" y="34607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91" name="Group 1991"/>
                        <wpg:cNvGrpSpPr/>
                        <wpg:grpSpPr>
                          <a:xfrm>
                            <a:off x="4285188" y="372271"/>
                            <a:ext cx="17035" cy="19050"/>
                            <a:chOff x="4285188" y="372271"/>
                            <a:chExt cx="17035" cy="19050"/>
                          </a:xfrm>
                        </wpg:grpSpPr>
                        <wps:wsp>
                          <wps:cNvPr id="1992" name="Straight Connector 1992"/>
                          <wps:cNvCnPr/>
                          <wps:spPr>
                            <a:xfrm>
                              <a:off x="4285188" y="381796"/>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3" name="Straight Connector 1993"/>
                          <wps:cNvCnPr/>
                          <wps:spPr>
                            <a:xfrm flipV="1">
                              <a:off x="4292331" y="372271"/>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94" name="Group 1994"/>
                        <wpg:cNvGrpSpPr/>
                        <wpg:grpSpPr>
                          <a:xfrm>
                            <a:off x="4285188" y="391322"/>
                            <a:ext cx="17035" cy="19050"/>
                            <a:chOff x="4285188" y="391322"/>
                            <a:chExt cx="17035" cy="19050"/>
                          </a:xfrm>
                        </wpg:grpSpPr>
                        <wps:wsp>
                          <wps:cNvPr id="1995" name="Straight Connector 1995"/>
                          <wps:cNvCnPr/>
                          <wps:spPr>
                            <a:xfrm>
                              <a:off x="4285188" y="40084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6" name="Straight Connector 1996"/>
                          <wps:cNvCnPr/>
                          <wps:spPr>
                            <a:xfrm flipV="1">
                              <a:off x="4292331" y="39132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97" name="Group 1997"/>
                        <wpg:cNvGrpSpPr/>
                        <wpg:grpSpPr>
                          <a:xfrm>
                            <a:off x="4380436" y="331787"/>
                            <a:ext cx="17035" cy="19050"/>
                            <a:chOff x="4380436" y="331787"/>
                            <a:chExt cx="17035" cy="19050"/>
                          </a:xfrm>
                        </wpg:grpSpPr>
                        <wps:wsp>
                          <wps:cNvPr id="1998" name="Straight Connector 1998"/>
                          <wps:cNvCnPr/>
                          <wps:spPr>
                            <a:xfrm>
                              <a:off x="4380436" y="34131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 name="Straight Connector 1999"/>
                          <wps:cNvCnPr/>
                          <wps:spPr>
                            <a:xfrm flipV="1">
                              <a:off x="4387579" y="33178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0" name="Group 2000"/>
                        <wpg:cNvGrpSpPr/>
                        <wpg:grpSpPr>
                          <a:xfrm>
                            <a:off x="4380436" y="348457"/>
                            <a:ext cx="17035" cy="19050"/>
                            <a:chOff x="4380436" y="348457"/>
                            <a:chExt cx="17035" cy="19050"/>
                          </a:xfrm>
                        </wpg:grpSpPr>
                        <wps:wsp>
                          <wps:cNvPr id="2001" name="Straight Connector 2001"/>
                          <wps:cNvCnPr/>
                          <wps:spPr>
                            <a:xfrm>
                              <a:off x="4380436" y="35798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2" name="Straight Connector 2002"/>
                          <wps:cNvCnPr/>
                          <wps:spPr>
                            <a:xfrm flipV="1">
                              <a:off x="4387579" y="34845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3" name="Group 2003"/>
                        <wpg:cNvGrpSpPr/>
                        <wpg:grpSpPr>
                          <a:xfrm>
                            <a:off x="4380436" y="374652"/>
                            <a:ext cx="17035" cy="19050"/>
                            <a:chOff x="4380436" y="374652"/>
                            <a:chExt cx="17035" cy="19050"/>
                          </a:xfrm>
                        </wpg:grpSpPr>
                        <wps:wsp>
                          <wps:cNvPr id="2004" name="Straight Connector 2004"/>
                          <wps:cNvCnPr/>
                          <wps:spPr>
                            <a:xfrm>
                              <a:off x="4380436" y="38417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5" name="Straight Connector 2005"/>
                          <wps:cNvCnPr/>
                          <wps:spPr>
                            <a:xfrm flipV="1">
                              <a:off x="4387579" y="37465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6" name="Group 2006"/>
                        <wpg:cNvGrpSpPr/>
                        <wpg:grpSpPr>
                          <a:xfrm>
                            <a:off x="4380436" y="393703"/>
                            <a:ext cx="17035" cy="19050"/>
                            <a:chOff x="4380436" y="393703"/>
                            <a:chExt cx="17035" cy="19050"/>
                          </a:xfrm>
                        </wpg:grpSpPr>
                        <wps:wsp>
                          <wps:cNvPr id="2007" name="Straight Connector 2007"/>
                          <wps:cNvCnPr/>
                          <wps:spPr>
                            <a:xfrm>
                              <a:off x="4380436" y="40322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8" name="Straight Connector 2008"/>
                          <wps:cNvCnPr/>
                          <wps:spPr>
                            <a:xfrm flipV="1">
                              <a:off x="4387579" y="39370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9" name="Group 2009"/>
                        <wpg:cNvGrpSpPr/>
                        <wpg:grpSpPr>
                          <a:xfrm>
                            <a:off x="5657848" y="334169"/>
                            <a:ext cx="17035" cy="19050"/>
                            <a:chOff x="5657848" y="334169"/>
                            <a:chExt cx="17035" cy="19050"/>
                          </a:xfrm>
                        </wpg:grpSpPr>
                        <wps:wsp>
                          <wps:cNvPr id="2010" name="Straight Connector 2010"/>
                          <wps:cNvCnPr/>
                          <wps:spPr>
                            <a:xfrm>
                              <a:off x="5657848"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1" name="Straight Connector 2011"/>
                          <wps:cNvCnPr/>
                          <wps:spPr>
                            <a:xfrm flipV="1">
                              <a:off x="5664991"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12" name="Group 2012"/>
                        <wpg:cNvGrpSpPr/>
                        <wpg:grpSpPr>
                          <a:xfrm>
                            <a:off x="5657848" y="350839"/>
                            <a:ext cx="17035" cy="19050"/>
                            <a:chOff x="5657848" y="350839"/>
                            <a:chExt cx="17035" cy="19050"/>
                          </a:xfrm>
                        </wpg:grpSpPr>
                        <wps:wsp>
                          <wps:cNvPr id="2013" name="Straight Connector 2013"/>
                          <wps:cNvCnPr/>
                          <wps:spPr>
                            <a:xfrm>
                              <a:off x="5657848"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4" name="Straight Connector 2014"/>
                          <wps:cNvCnPr/>
                          <wps:spPr>
                            <a:xfrm flipV="1">
                              <a:off x="5664991"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15" name="Group 2015"/>
                        <wpg:cNvGrpSpPr/>
                        <wpg:grpSpPr>
                          <a:xfrm>
                            <a:off x="5657848" y="377034"/>
                            <a:ext cx="17035" cy="19050"/>
                            <a:chOff x="5657848" y="377034"/>
                            <a:chExt cx="17035" cy="19050"/>
                          </a:xfrm>
                        </wpg:grpSpPr>
                        <wps:wsp>
                          <wps:cNvPr id="2016" name="Straight Connector 2016"/>
                          <wps:cNvCnPr/>
                          <wps:spPr>
                            <a:xfrm>
                              <a:off x="5657848"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7" name="Straight Connector 2017"/>
                          <wps:cNvCnPr/>
                          <wps:spPr>
                            <a:xfrm flipV="1">
                              <a:off x="5664991"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18" name="Group 2018"/>
                        <wpg:cNvGrpSpPr/>
                        <wpg:grpSpPr>
                          <a:xfrm>
                            <a:off x="5657848" y="396085"/>
                            <a:ext cx="17035" cy="19050"/>
                            <a:chOff x="5657848" y="396085"/>
                            <a:chExt cx="17035" cy="19050"/>
                          </a:xfrm>
                        </wpg:grpSpPr>
                        <wps:wsp>
                          <wps:cNvPr id="2019" name="Straight Connector 2019"/>
                          <wps:cNvCnPr/>
                          <wps:spPr>
                            <a:xfrm>
                              <a:off x="5657848"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0" name="Straight Connector 2020"/>
                          <wps:cNvCnPr/>
                          <wps:spPr>
                            <a:xfrm flipV="1">
                              <a:off x="5664991"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21" name="Group 2021"/>
                        <wpg:cNvGrpSpPr/>
                        <wpg:grpSpPr>
                          <a:xfrm>
                            <a:off x="5753096" y="336550"/>
                            <a:ext cx="17035" cy="19050"/>
                            <a:chOff x="5753096" y="336550"/>
                            <a:chExt cx="17035" cy="19050"/>
                          </a:xfrm>
                        </wpg:grpSpPr>
                        <wps:wsp>
                          <wps:cNvPr id="2022" name="Straight Connector 2022"/>
                          <wps:cNvCnPr/>
                          <wps:spPr>
                            <a:xfrm>
                              <a:off x="5753096"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3" name="Straight Connector 2023"/>
                          <wps:cNvCnPr/>
                          <wps:spPr>
                            <a:xfrm flipV="1">
                              <a:off x="5760239"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24" name="Group 2024"/>
                        <wpg:cNvGrpSpPr/>
                        <wpg:grpSpPr>
                          <a:xfrm>
                            <a:off x="5753096" y="353220"/>
                            <a:ext cx="17035" cy="19050"/>
                            <a:chOff x="5753096" y="353220"/>
                            <a:chExt cx="17035" cy="19050"/>
                          </a:xfrm>
                        </wpg:grpSpPr>
                        <wps:wsp>
                          <wps:cNvPr id="2025" name="Straight Connector 2025"/>
                          <wps:cNvCnPr/>
                          <wps:spPr>
                            <a:xfrm>
                              <a:off x="5753096"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6" name="Straight Connector 2026"/>
                          <wps:cNvCnPr/>
                          <wps:spPr>
                            <a:xfrm flipV="1">
                              <a:off x="5760239"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27" name="Group 2027"/>
                        <wpg:cNvGrpSpPr/>
                        <wpg:grpSpPr>
                          <a:xfrm>
                            <a:off x="5753096" y="379415"/>
                            <a:ext cx="17035" cy="19050"/>
                            <a:chOff x="5753096" y="379415"/>
                            <a:chExt cx="17035" cy="19050"/>
                          </a:xfrm>
                        </wpg:grpSpPr>
                        <wps:wsp>
                          <wps:cNvPr id="2028" name="Straight Connector 2028"/>
                          <wps:cNvCnPr/>
                          <wps:spPr>
                            <a:xfrm>
                              <a:off x="5753096"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9" name="Straight Connector 2029"/>
                          <wps:cNvCnPr/>
                          <wps:spPr>
                            <a:xfrm flipV="1">
                              <a:off x="5760239"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0" name="Group 2030"/>
                        <wpg:cNvGrpSpPr/>
                        <wpg:grpSpPr>
                          <a:xfrm>
                            <a:off x="5753096" y="398466"/>
                            <a:ext cx="17035" cy="19050"/>
                            <a:chOff x="5753096" y="398466"/>
                            <a:chExt cx="17035" cy="19050"/>
                          </a:xfrm>
                        </wpg:grpSpPr>
                        <wps:wsp>
                          <wps:cNvPr id="2031" name="Straight Connector 2031"/>
                          <wps:cNvCnPr/>
                          <wps:spPr>
                            <a:xfrm>
                              <a:off x="5753096"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2" name="Straight Connector 2032"/>
                          <wps:cNvCnPr/>
                          <wps:spPr>
                            <a:xfrm flipV="1">
                              <a:off x="5760239"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3" name="Group 2033"/>
                        <wpg:cNvGrpSpPr/>
                        <wpg:grpSpPr>
                          <a:xfrm>
                            <a:off x="7038612" y="334169"/>
                            <a:ext cx="17035" cy="19050"/>
                            <a:chOff x="7038612" y="334169"/>
                            <a:chExt cx="17035" cy="19050"/>
                          </a:xfrm>
                        </wpg:grpSpPr>
                        <wps:wsp>
                          <wps:cNvPr id="2034" name="Straight Connector 2034"/>
                          <wps:cNvCnPr/>
                          <wps:spPr>
                            <a:xfrm>
                              <a:off x="7038612"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5" name="Straight Connector 2035"/>
                          <wps:cNvCnPr/>
                          <wps:spPr>
                            <a:xfrm flipV="1">
                              <a:off x="7045755"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6" name="Group 2036"/>
                        <wpg:cNvGrpSpPr/>
                        <wpg:grpSpPr>
                          <a:xfrm>
                            <a:off x="7038612" y="350839"/>
                            <a:ext cx="17035" cy="19050"/>
                            <a:chOff x="7038612" y="350839"/>
                            <a:chExt cx="17035" cy="19050"/>
                          </a:xfrm>
                        </wpg:grpSpPr>
                        <wps:wsp>
                          <wps:cNvPr id="2037" name="Straight Connector 2037"/>
                          <wps:cNvCnPr/>
                          <wps:spPr>
                            <a:xfrm>
                              <a:off x="7038612"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8" name="Straight Connector 2038"/>
                          <wps:cNvCnPr/>
                          <wps:spPr>
                            <a:xfrm flipV="1">
                              <a:off x="7045755"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9" name="Group 2039"/>
                        <wpg:cNvGrpSpPr/>
                        <wpg:grpSpPr>
                          <a:xfrm>
                            <a:off x="7038612" y="377034"/>
                            <a:ext cx="17035" cy="19050"/>
                            <a:chOff x="7038612" y="377034"/>
                            <a:chExt cx="17035" cy="19050"/>
                          </a:xfrm>
                        </wpg:grpSpPr>
                        <wps:wsp>
                          <wps:cNvPr id="2040" name="Straight Connector 2040"/>
                          <wps:cNvCnPr/>
                          <wps:spPr>
                            <a:xfrm>
                              <a:off x="7038612"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1" name="Straight Connector 2041"/>
                          <wps:cNvCnPr/>
                          <wps:spPr>
                            <a:xfrm flipV="1">
                              <a:off x="7045755"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2" name="Group 2042"/>
                        <wpg:cNvGrpSpPr/>
                        <wpg:grpSpPr>
                          <a:xfrm>
                            <a:off x="7038612" y="396085"/>
                            <a:ext cx="17035" cy="19050"/>
                            <a:chOff x="7038612" y="396085"/>
                            <a:chExt cx="17035" cy="19050"/>
                          </a:xfrm>
                        </wpg:grpSpPr>
                        <wps:wsp>
                          <wps:cNvPr id="2043" name="Straight Connector 2043"/>
                          <wps:cNvCnPr/>
                          <wps:spPr>
                            <a:xfrm>
                              <a:off x="7038612"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4" name="Straight Connector 2044"/>
                          <wps:cNvCnPr/>
                          <wps:spPr>
                            <a:xfrm flipV="1">
                              <a:off x="7045755"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5" name="Group 2045"/>
                        <wpg:cNvGrpSpPr/>
                        <wpg:grpSpPr>
                          <a:xfrm>
                            <a:off x="7133860" y="336550"/>
                            <a:ext cx="17035" cy="19050"/>
                            <a:chOff x="7133860" y="336550"/>
                            <a:chExt cx="17035" cy="19050"/>
                          </a:xfrm>
                        </wpg:grpSpPr>
                        <wps:wsp>
                          <wps:cNvPr id="2046" name="Straight Connector 2046"/>
                          <wps:cNvCnPr/>
                          <wps:spPr>
                            <a:xfrm>
                              <a:off x="7133860"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7" name="Straight Connector 2047"/>
                          <wps:cNvCnPr/>
                          <wps:spPr>
                            <a:xfrm flipV="1">
                              <a:off x="7141003"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8" name="Group 2048"/>
                        <wpg:cNvGrpSpPr/>
                        <wpg:grpSpPr>
                          <a:xfrm>
                            <a:off x="7133860" y="353220"/>
                            <a:ext cx="17035" cy="19050"/>
                            <a:chOff x="7133860" y="353220"/>
                            <a:chExt cx="17035" cy="19050"/>
                          </a:xfrm>
                        </wpg:grpSpPr>
                        <wps:wsp>
                          <wps:cNvPr id="2049" name="Straight Connector 2049"/>
                          <wps:cNvCnPr/>
                          <wps:spPr>
                            <a:xfrm>
                              <a:off x="7133860"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0" name="Straight Connector 2050"/>
                          <wps:cNvCnPr/>
                          <wps:spPr>
                            <a:xfrm flipV="1">
                              <a:off x="7141003"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51" name="Group 2051"/>
                        <wpg:cNvGrpSpPr/>
                        <wpg:grpSpPr>
                          <a:xfrm>
                            <a:off x="7133860" y="379415"/>
                            <a:ext cx="17035" cy="19050"/>
                            <a:chOff x="7133860" y="379415"/>
                            <a:chExt cx="17035" cy="19050"/>
                          </a:xfrm>
                        </wpg:grpSpPr>
                        <wps:wsp>
                          <wps:cNvPr id="2052" name="Straight Connector 2052"/>
                          <wps:cNvCnPr/>
                          <wps:spPr>
                            <a:xfrm>
                              <a:off x="7133860"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3" name="Straight Connector 2053"/>
                          <wps:cNvCnPr/>
                          <wps:spPr>
                            <a:xfrm flipV="1">
                              <a:off x="7141003"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54" name="Group 2054"/>
                        <wpg:cNvGrpSpPr/>
                        <wpg:grpSpPr>
                          <a:xfrm>
                            <a:off x="7133860" y="398466"/>
                            <a:ext cx="17035" cy="19050"/>
                            <a:chOff x="7133860" y="398466"/>
                            <a:chExt cx="17035" cy="19050"/>
                          </a:xfrm>
                        </wpg:grpSpPr>
                        <wps:wsp>
                          <wps:cNvPr id="2055" name="Straight Connector 2055"/>
                          <wps:cNvCnPr/>
                          <wps:spPr>
                            <a:xfrm>
                              <a:off x="7133860"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6" name="Straight Connector 2056"/>
                          <wps:cNvCnPr/>
                          <wps:spPr>
                            <a:xfrm flipV="1">
                              <a:off x="7141003"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57" name="Group 2057"/>
                        <wpg:cNvGrpSpPr/>
                        <wpg:grpSpPr>
                          <a:xfrm>
                            <a:off x="8407823" y="331788"/>
                            <a:ext cx="17035" cy="19050"/>
                            <a:chOff x="8407823" y="331788"/>
                            <a:chExt cx="17035" cy="19050"/>
                          </a:xfrm>
                        </wpg:grpSpPr>
                        <wps:wsp>
                          <wps:cNvPr id="2058" name="Straight Connector 2058"/>
                          <wps:cNvCnPr/>
                          <wps:spPr>
                            <a:xfrm>
                              <a:off x="8407823"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9" name="Straight Connector 2059"/>
                          <wps:cNvCnPr/>
                          <wps:spPr>
                            <a:xfrm flipV="1">
                              <a:off x="8414966"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60" name="Group 2060"/>
                        <wpg:cNvGrpSpPr/>
                        <wpg:grpSpPr>
                          <a:xfrm>
                            <a:off x="8407823" y="348458"/>
                            <a:ext cx="17035" cy="19050"/>
                            <a:chOff x="8407823" y="348458"/>
                            <a:chExt cx="17035" cy="19050"/>
                          </a:xfrm>
                        </wpg:grpSpPr>
                        <wps:wsp>
                          <wps:cNvPr id="2061" name="Straight Connector 2061"/>
                          <wps:cNvCnPr/>
                          <wps:spPr>
                            <a:xfrm>
                              <a:off x="8407823"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2" name="Straight Connector 2062"/>
                          <wps:cNvCnPr/>
                          <wps:spPr>
                            <a:xfrm flipV="1">
                              <a:off x="8414966"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63" name="Group 2063"/>
                        <wpg:cNvGrpSpPr/>
                        <wpg:grpSpPr>
                          <a:xfrm>
                            <a:off x="8407823" y="374653"/>
                            <a:ext cx="17035" cy="19050"/>
                            <a:chOff x="8407823" y="374653"/>
                            <a:chExt cx="17035" cy="19050"/>
                          </a:xfrm>
                        </wpg:grpSpPr>
                        <wps:wsp>
                          <wps:cNvPr id="2064" name="Straight Connector 2064"/>
                          <wps:cNvCnPr/>
                          <wps:spPr>
                            <a:xfrm>
                              <a:off x="8407823"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5" name="Straight Connector 2065"/>
                          <wps:cNvCnPr/>
                          <wps:spPr>
                            <a:xfrm flipV="1">
                              <a:off x="8414966"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66" name="Group 2066"/>
                        <wpg:cNvGrpSpPr/>
                        <wpg:grpSpPr>
                          <a:xfrm>
                            <a:off x="8407823" y="393704"/>
                            <a:ext cx="17035" cy="19050"/>
                            <a:chOff x="8407823" y="393704"/>
                            <a:chExt cx="17035" cy="19050"/>
                          </a:xfrm>
                        </wpg:grpSpPr>
                        <wps:wsp>
                          <wps:cNvPr id="2067" name="Straight Connector 2067"/>
                          <wps:cNvCnPr/>
                          <wps:spPr>
                            <a:xfrm>
                              <a:off x="8407823"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8" name="Straight Connector 2068"/>
                          <wps:cNvCnPr/>
                          <wps:spPr>
                            <a:xfrm flipV="1">
                              <a:off x="8414966"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69" name="Group 2069"/>
                        <wpg:cNvGrpSpPr/>
                        <wpg:grpSpPr>
                          <a:xfrm>
                            <a:off x="8503071" y="334169"/>
                            <a:ext cx="17035" cy="19050"/>
                            <a:chOff x="8503071" y="334169"/>
                            <a:chExt cx="17035" cy="19050"/>
                          </a:xfrm>
                        </wpg:grpSpPr>
                        <wps:wsp>
                          <wps:cNvPr id="2070" name="Straight Connector 2070"/>
                          <wps:cNvCnPr/>
                          <wps:spPr>
                            <a:xfrm>
                              <a:off x="850307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 name="Straight Connector 2071"/>
                          <wps:cNvCnPr/>
                          <wps:spPr>
                            <a:xfrm flipV="1">
                              <a:off x="851021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72" name="Group 2072"/>
                        <wpg:cNvGrpSpPr/>
                        <wpg:grpSpPr>
                          <a:xfrm>
                            <a:off x="8503071" y="350839"/>
                            <a:ext cx="17035" cy="19050"/>
                            <a:chOff x="8503071" y="350839"/>
                            <a:chExt cx="17035" cy="19050"/>
                          </a:xfrm>
                        </wpg:grpSpPr>
                        <wps:wsp>
                          <wps:cNvPr id="2073" name="Straight Connector 2073"/>
                          <wps:cNvCnPr/>
                          <wps:spPr>
                            <a:xfrm>
                              <a:off x="850307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4" name="Straight Connector 2074"/>
                          <wps:cNvCnPr/>
                          <wps:spPr>
                            <a:xfrm flipV="1">
                              <a:off x="851021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75" name="Group 2075"/>
                        <wpg:cNvGrpSpPr/>
                        <wpg:grpSpPr>
                          <a:xfrm>
                            <a:off x="8503071" y="377034"/>
                            <a:ext cx="17035" cy="19050"/>
                            <a:chOff x="8503071" y="377034"/>
                            <a:chExt cx="17035" cy="19050"/>
                          </a:xfrm>
                        </wpg:grpSpPr>
                        <wps:wsp>
                          <wps:cNvPr id="2076" name="Straight Connector 2076"/>
                          <wps:cNvCnPr/>
                          <wps:spPr>
                            <a:xfrm>
                              <a:off x="850307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7" name="Straight Connector 2077"/>
                          <wps:cNvCnPr/>
                          <wps:spPr>
                            <a:xfrm flipV="1">
                              <a:off x="851021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78" name="Group 2078"/>
                        <wpg:cNvGrpSpPr/>
                        <wpg:grpSpPr>
                          <a:xfrm>
                            <a:off x="8503071" y="396085"/>
                            <a:ext cx="17035" cy="19050"/>
                            <a:chOff x="8503071" y="396085"/>
                            <a:chExt cx="17035" cy="19050"/>
                          </a:xfrm>
                        </wpg:grpSpPr>
                        <wps:wsp>
                          <wps:cNvPr id="2079" name="Straight Connector 2079"/>
                          <wps:cNvCnPr/>
                          <wps:spPr>
                            <a:xfrm>
                              <a:off x="850307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0" name="Straight Connector 2080"/>
                          <wps:cNvCnPr/>
                          <wps:spPr>
                            <a:xfrm flipV="1">
                              <a:off x="851021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81" name="TextBox 405"/>
                        <wps:cNvSpPr txBox="1"/>
                        <wps:spPr>
                          <a:xfrm>
                            <a:off x="4255607" y="0"/>
                            <a:ext cx="1351443" cy="215444"/>
                          </a:xfrm>
                          <a:prstGeom prst="rect">
                            <a:avLst/>
                          </a:prstGeom>
                          <a:noFill/>
                        </wps:spPr>
                        <wps:txbx>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wps:txbx>
                        <wps:bodyPr wrap="square" rtlCol="0">
                          <a:spAutoFit/>
                        </wps:bodyPr>
                      </wps:wsp>
                      <wps:wsp>
                        <wps:cNvPr id="2082" name="Right Arrow 2082"/>
                        <wps:cNvSpPr/>
                        <wps:spPr>
                          <a:xfrm rot="16200000" flipH="1">
                            <a:off x="4290206" y="118027"/>
                            <a:ext cx="127000" cy="106387"/>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083" name="Rounded Rectangle 2083"/>
                        <wps:cNvSpPr/>
                        <wps:spPr>
                          <a:xfrm>
                            <a:off x="76200" y="260350"/>
                            <a:ext cx="8534400" cy="381000"/>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084" name="TextBox 408"/>
                        <wps:cNvSpPr txBox="1"/>
                        <wps:spPr>
                          <a:xfrm>
                            <a:off x="196850" y="0"/>
                            <a:ext cx="2597150" cy="215444"/>
                          </a:xfrm>
                          <a:prstGeom prst="rect">
                            <a:avLst/>
                          </a:prstGeom>
                          <a:noFill/>
                        </wps:spPr>
                        <wps:txbx>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wps:txbx>
                        <wps:bodyPr wrap="square" rtlCol="0">
                          <a:spAutoFit/>
                        </wps:bodyPr>
                      </wps:wsp>
                      <wps:wsp>
                        <wps:cNvPr id="2085" name="Arc 2085"/>
                        <wps:cNvSpPr/>
                        <wps:spPr>
                          <a:xfrm flipH="1">
                            <a:off x="133350" y="127000"/>
                            <a:ext cx="252473" cy="266700"/>
                          </a:xfrm>
                          <a:prstGeom prst="arc">
                            <a:avLst/>
                          </a:prstGeom>
                          <a:noFill/>
                          <a:ln w="6350">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61479A" w:rsidRDefault="0061479A" w:rsidP="0061479A"/>
                          </w:txbxContent>
                        </wps:txbx>
                        <wps:bodyPr rtlCol="0" anchor="ctr"/>
                      </wps:wsp>
                      <wps:wsp>
                        <wps:cNvPr id="2086" name="TextBox 410"/>
                        <wps:cNvSpPr txBox="1"/>
                        <wps:spPr>
                          <a:xfrm>
                            <a:off x="4280754" y="4632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w:t>
                              </w:r>
                            </w:p>
                          </w:txbxContent>
                        </wps:txbx>
                        <wps:bodyPr wrap="square" rtlCol="0">
                          <a:spAutoFit/>
                        </wps:bodyPr>
                      </wps:wsp>
                      <wps:wsp>
                        <wps:cNvPr id="2087" name="Straight Arrow Connector 2087"/>
                        <wps:cNvCnPr/>
                        <wps:spPr>
                          <a:xfrm flipH="1" flipV="1">
                            <a:off x="4331432" y="4318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88" name="Straight Connector 2088"/>
                        <wps:cNvCnPr/>
                        <wps:spPr>
                          <a:xfrm>
                            <a:off x="5695950" y="38100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9" name="Straight Connector 2089"/>
                        <wps:cNvCnPr/>
                        <wps:spPr>
                          <a:xfrm>
                            <a:off x="7081105"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0" name="Straight Connector 2090"/>
                        <wps:cNvCnPr/>
                        <wps:spPr>
                          <a:xfrm>
                            <a:off x="844953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1" name="Straight Connector 2091"/>
                        <wps:cNvCnPr/>
                        <wps:spPr>
                          <a:xfrm>
                            <a:off x="295910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2" name="Straight Connector 2092"/>
                        <wps:cNvCnPr/>
                        <wps:spPr>
                          <a:xfrm>
                            <a:off x="158750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3" name="Straight Connector 2093"/>
                        <wps:cNvCnPr/>
                        <wps:spPr>
                          <a:xfrm>
                            <a:off x="216755"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4" name="Rectangle 2094"/>
                        <wps:cNvSpPr/>
                        <wps:spPr>
                          <a:xfrm>
                            <a:off x="1249681" y="31489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095" name="Group 2095"/>
                        <wpg:cNvGrpSpPr/>
                        <wpg:grpSpPr>
                          <a:xfrm>
                            <a:off x="1253783" y="362805"/>
                            <a:ext cx="34070" cy="19050"/>
                            <a:chOff x="1253783" y="362805"/>
                            <a:chExt cx="34070" cy="19050"/>
                          </a:xfrm>
                        </wpg:grpSpPr>
                        <wps:wsp>
                          <wps:cNvPr id="2096" name="Straight Connector 2096"/>
                          <wps:cNvCnPr/>
                          <wps:spPr>
                            <a:xfrm>
                              <a:off x="1253783" y="37233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7" name="Straight Connector 2097"/>
                          <wps:cNvCnPr/>
                          <wps:spPr>
                            <a:xfrm flipV="1">
                              <a:off x="1271186" y="36280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98" name="Rectangle 2098"/>
                        <wps:cNvSpPr/>
                        <wps:spPr>
                          <a:xfrm>
                            <a:off x="19354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099" name="Group 2099"/>
                        <wpg:cNvGrpSpPr/>
                        <wpg:grpSpPr>
                          <a:xfrm>
                            <a:off x="1939583" y="362240"/>
                            <a:ext cx="34070" cy="19050"/>
                            <a:chOff x="1939583" y="362240"/>
                            <a:chExt cx="34070" cy="19050"/>
                          </a:xfrm>
                        </wpg:grpSpPr>
                        <wps:wsp>
                          <wps:cNvPr id="2100" name="Straight Connector 2100"/>
                          <wps:cNvCnPr/>
                          <wps:spPr>
                            <a:xfrm>
                              <a:off x="19395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1" name="Straight Connector 2101"/>
                          <wps:cNvCnPr/>
                          <wps:spPr>
                            <a:xfrm flipV="1">
                              <a:off x="19569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02" name="Rectangle 2102"/>
                        <wps:cNvSpPr/>
                        <wps:spPr>
                          <a:xfrm>
                            <a:off x="26212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03" name="Group 2103"/>
                        <wpg:cNvGrpSpPr/>
                        <wpg:grpSpPr>
                          <a:xfrm>
                            <a:off x="2625383" y="362240"/>
                            <a:ext cx="34070" cy="19050"/>
                            <a:chOff x="2625383" y="362240"/>
                            <a:chExt cx="34070" cy="19050"/>
                          </a:xfrm>
                        </wpg:grpSpPr>
                        <wps:wsp>
                          <wps:cNvPr id="2104" name="Straight Connector 2104"/>
                          <wps:cNvCnPr/>
                          <wps:spPr>
                            <a:xfrm>
                              <a:off x="26253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5" name="Straight Connector 2105"/>
                          <wps:cNvCnPr/>
                          <wps:spPr>
                            <a:xfrm flipV="1">
                              <a:off x="26427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06" name="Rectangle 2106"/>
                        <wps:cNvSpPr/>
                        <wps:spPr>
                          <a:xfrm>
                            <a:off x="33070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07" name="Group 2107"/>
                        <wpg:cNvGrpSpPr/>
                        <wpg:grpSpPr>
                          <a:xfrm>
                            <a:off x="3311183" y="362240"/>
                            <a:ext cx="34070" cy="19050"/>
                            <a:chOff x="3311183" y="362240"/>
                            <a:chExt cx="34070" cy="19050"/>
                          </a:xfrm>
                        </wpg:grpSpPr>
                        <wps:wsp>
                          <wps:cNvPr id="2108" name="Straight Connector 2108"/>
                          <wps:cNvCnPr/>
                          <wps:spPr>
                            <a:xfrm>
                              <a:off x="33111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9" name="Straight Connector 2109"/>
                          <wps:cNvCnPr/>
                          <wps:spPr>
                            <a:xfrm flipV="1">
                              <a:off x="33285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10" name="Rectangle 2110"/>
                        <wps:cNvSpPr/>
                        <wps:spPr>
                          <a:xfrm>
                            <a:off x="3962400" y="31115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11" name="Group 2111"/>
                        <wpg:cNvGrpSpPr/>
                        <wpg:grpSpPr>
                          <a:xfrm>
                            <a:off x="3966502" y="359065"/>
                            <a:ext cx="34070" cy="19050"/>
                            <a:chOff x="3966502" y="359065"/>
                            <a:chExt cx="34070" cy="19050"/>
                          </a:xfrm>
                        </wpg:grpSpPr>
                        <wps:wsp>
                          <wps:cNvPr id="2112" name="Straight Connector 2112"/>
                          <wps:cNvCnPr/>
                          <wps:spPr>
                            <a:xfrm>
                              <a:off x="3966502" y="36859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3" name="Straight Connector 2113"/>
                          <wps:cNvCnPr/>
                          <wps:spPr>
                            <a:xfrm flipV="1">
                              <a:off x="3983905" y="35906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14" name="Rectangle 2114"/>
                        <wps:cNvSpPr/>
                        <wps:spPr>
                          <a:xfrm>
                            <a:off x="4648200" y="31115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15" name="Group 2115"/>
                        <wpg:cNvGrpSpPr/>
                        <wpg:grpSpPr>
                          <a:xfrm>
                            <a:off x="4652302" y="359065"/>
                            <a:ext cx="34070" cy="19050"/>
                            <a:chOff x="4652302" y="359065"/>
                            <a:chExt cx="34070" cy="19050"/>
                          </a:xfrm>
                        </wpg:grpSpPr>
                        <wps:wsp>
                          <wps:cNvPr id="2116" name="Straight Connector 2116"/>
                          <wps:cNvCnPr/>
                          <wps:spPr>
                            <a:xfrm>
                              <a:off x="4652302" y="36859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7" name="Straight Connector 2117"/>
                          <wps:cNvCnPr/>
                          <wps:spPr>
                            <a:xfrm flipV="1">
                              <a:off x="4669705" y="35906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18" name="Rectangle 2118"/>
                        <wps:cNvSpPr/>
                        <wps:spPr>
                          <a:xfrm>
                            <a:off x="534543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19" name="Group 2119"/>
                        <wpg:cNvGrpSpPr/>
                        <wpg:grpSpPr>
                          <a:xfrm>
                            <a:off x="5349533" y="362240"/>
                            <a:ext cx="34070" cy="19050"/>
                            <a:chOff x="5349533" y="362240"/>
                            <a:chExt cx="34070" cy="19050"/>
                          </a:xfrm>
                        </wpg:grpSpPr>
                        <wps:wsp>
                          <wps:cNvPr id="2120" name="Straight Connector 2120"/>
                          <wps:cNvCnPr/>
                          <wps:spPr>
                            <a:xfrm>
                              <a:off x="534953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1" name="Straight Connector 2121"/>
                          <wps:cNvCnPr/>
                          <wps:spPr>
                            <a:xfrm flipV="1">
                              <a:off x="536693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2" name="Rectangle 2122"/>
                        <wps:cNvSpPr/>
                        <wps:spPr>
                          <a:xfrm>
                            <a:off x="603123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23" name="Group 2123"/>
                        <wpg:cNvGrpSpPr/>
                        <wpg:grpSpPr>
                          <a:xfrm>
                            <a:off x="6035333" y="362240"/>
                            <a:ext cx="34070" cy="19050"/>
                            <a:chOff x="6035333" y="362240"/>
                            <a:chExt cx="34070" cy="19050"/>
                          </a:xfrm>
                        </wpg:grpSpPr>
                        <wps:wsp>
                          <wps:cNvPr id="2124" name="Straight Connector 2124"/>
                          <wps:cNvCnPr/>
                          <wps:spPr>
                            <a:xfrm>
                              <a:off x="603533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5" name="Straight Connector 2125"/>
                          <wps:cNvCnPr/>
                          <wps:spPr>
                            <a:xfrm flipV="1">
                              <a:off x="605273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6" name="Rectangle 2126"/>
                        <wps:cNvSpPr/>
                        <wps:spPr>
                          <a:xfrm>
                            <a:off x="6705600"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27" name="Group 2127"/>
                        <wpg:cNvGrpSpPr/>
                        <wpg:grpSpPr>
                          <a:xfrm>
                            <a:off x="6709702" y="365415"/>
                            <a:ext cx="34070" cy="19050"/>
                            <a:chOff x="6709702" y="365415"/>
                            <a:chExt cx="34070" cy="19050"/>
                          </a:xfrm>
                        </wpg:grpSpPr>
                        <wps:wsp>
                          <wps:cNvPr id="2128" name="Straight Connector 2128"/>
                          <wps:cNvCnPr/>
                          <wps:spPr>
                            <a:xfrm>
                              <a:off x="6709702"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9" name="Straight Connector 2129"/>
                          <wps:cNvCnPr/>
                          <wps:spPr>
                            <a:xfrm flipV="1">
                              <a:off x="6727105"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0" name="Rectangle 2130"/>
                        <wps:cNvSpPr/>
                        <wps:spPr>
                          <a:xfrm>
                            <a:off x="7391400"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31" name="Group 2131"/>
                        <wpg:cNvGrpSpPr/>
                        <wpg:grpSpPr>
                          <a:xfrm>
                            <a:off x="7395502" y="365415"/>
                            <a:ext cx="34070" cy="19050"/>
                            <a:chOff x="7395502" y="365415"/>
                            <a:chExt cx="34070" cy="19050"/>
                          </a:xfrm>
                        </wpg:grpSpPr>
                        <wps:wsp>
                          <wps:cNvPr id="2132" name="Straight Connector 2132"/>
                          <wps:cNvCnPr/>
                          <wps:spPr>
                            <a:xfrm>
                              <a:off x="7395502"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3" name="Straight Connector 2133"/>
                          <wps:cNvCnPr/>
                          <wps:spPr>
                            <a:xfrm flipV="1">
                              <a:off x="7412905"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4" name="Rectangle 2134"/>
                        <wps:cNvSpPr/>
                        <wps:spPr>
                          <a:xfrm>
                            <a:off x="8107681"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35" name="Group 2135"/>
                        <wpg:cNvGrpSpPr/>
                        <wpg:grpSpPr>
                          <a:xfrm>
                            <a:off x="8111783" y="365415"/>
                            <a:ext cx="34070" cy="19050"/>
                            <a:chOff x="8111783" y="365415"/>
                            <a:chExt cx="34070" cy="19050"/>
                          </a:xfrm>
                        </wpg:grpSpPr>
                        <wps:wsp>
                          <wps:cNvPr id="2136" name="Straight Connector 2136"/>
                          <wps:cNvCnPr/>
                          <wps:spPr>
                            <a:xfrm>
                              <a:off x="8111783"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7" name="Straight Connector 2137"/>
                          <wps:cNvCnPr/>
                          <wps:spPr>
                            <a:xfrm flipV="1">
                              <a:off x="8129186"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8" name="Rectangle 2138"/>
                        <wps:cNvSpPr/>
                        <wps:spPr>
                          <a:xfrm>
                            <a:off x="582931"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139" name="Group 2139"/>
                        <wpg:cNvGrpSpPr/>
                        <wpg:grpSpPr>
                          <a:xfrm>
                            <a:off x="587033" y="365415"/>
                            <a:ext cx="34070" cy="19050"/>
                            <a:chOff x="587033" y="365415"/>
                            <a:chExt cx="34070" cy="19050"/>
                          </a:xfrm>
                        </wpg:grpSpPr>
                        <wps:wsp>
                          <wps:cNvPr id="2140" name="Straight Connector 2140"/>
                          <wps:cNvCnPr/>
                          <wps:spPr>
                            <a:xfrm>
                              <a:off x="587033"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1" name="Straight Connector 2141"/>
                          <wps:cNvCnPr/>
                          <wps:spPr>
                            <a:xfrm flipV="1">
                              <a:off x="604436"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42" name="Rectangle 2142"/>
                        <wps:cNvSpPr/>
                        <wps:spPr>
                          <a:xfrm>
                            <a:off x="0" y="763587"/>
                            <a:ext cx="8686800" cy="182563"/>
                          </a:xfrm>
                          <a:prstGeom prst="rect">
                            <a:avLst/>
                          </a:prstGeom>
                          <a:pattFill prst="lgConfetti">
                            <a:fgClr>
                              <a:schemeClr val="tx1"/>
                            </a:fgClr>
                            <a:bgClr>
                              <a:schemeClr val="bg1"/>
                            </a:bgClr>
                          </a:patt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43" name="TextBox 648"/>
                        <wps:cNvSpPr txBox="1"/>
                        <wps:spPr>
                          <a:xfrm>
                            <a:off x="4642704" y="4568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2R</w:t>
                              </w:r>
                            </w:p>
                          </w:txbxContent>
                        </wps:txbx>
                        <wps:bodyPr wrap="square" rtlCol="0">
                          <a:spAutoFit/>
                        </wps:bodyPr>
                      </wps:wsp>
                      <wps:wsp>
                        <wps:cNvPr id="2144" name="Straight Arrow Connector 2144"/>
                        <wps:cNvCnPr/>
                        <wps:spPr>
                          <a:xfrm flipH="1" flipV="1">
                            <a:off x="47124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5" name="TextBox 650"/>
                        <wps:cNvSpPr txBox="1"/>
                        <wps:spPr>
                          <a:xfrm>
                            <a:off x="5322154" y="4568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3R</w:t>
                              </w:r>
                            </w:p>
                          </w:txbxContent>
                        </wps:txbx>
                        <wps:bodyPr wrap="square" rtlCol="0">
                          <a:spAutoFit/>
                        </wps:bodyPr>
                      </wps:wsp>
                      <wps:wsp>
                        <wps:cNvPr id="2146" name="Straight Arrow Connector 2146"/>
                        <wps:cNvCnPr/>
                        <wps:spPr>
                          <a:xfrm flipH="1" flipV="1">
                            <a:off x="53982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7" name="TextBox 652"/>
                        <wps:cNvSpPr txBox="1"/>
                        <wps:spPr>
                          <a:xfrm>
                            <a:off x="56460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4R</w:t>
                              </w:r>
                            </w:p>
                          </w:txbxContent>
                        </wps:txbx>
                        <wps:bodyPr wrap="square" rtlCol="0">
                          <a:spAutoFit/>
                        </wps:bodyPr>
                      </wps:wsp>
                      <wps:wsp>
                        <wps:cNvPr id="2148" name="Straight Arrow Connector 2148"/>
                        <wps:cNvCnPr/>
                        <wps:spPr>
                          <a:xfrm flipH="1" flipV="1">
                            <a:off x="57157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9" name="TextBox 656"/>
                        <wps:cNvSpPr txBox="1"/>
                        <wps:spPr>
                          <a:xfrm>
                            <a:off x="666835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6R</w:t>
                              </w:r>
                            </w:p>
                          </w:txbxContent>
                        </wps:txbx>
                        <wps:bodyPr wrap="square" rtlCol="0">
                          <a:spAutoFit/>
                        </wps:bodyPr>
                      </wps:wsp>
                      <wps:wsp>
                        <wps:cNvPr id="2150" name="Straight Arrow Connector 2150"/>
                        <wps:cNvCnPr/>
                        <wps:spPr>
                          <a:xfrm flipH="1" flipV="1">
                            <a:off x="6750782"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51" name="TextBox 658"/>
                        <wps:cNvSpPr txBox="1"/>
                        <wps:spPr>
                          <a:xfrm>
                            <a:off x="699855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7R</w:t>
                              </w:r>
                            </w:p>
                          </w:txbxContent>
                        </wps:txbx>
                        <wps:bodyPr wrap="square" rtlCol="0">
                          <a:spAutoFit/>
                        </wps:bodyPr>
                      </wps:wsp>
                      <wps:wsp>
                        <wps:cNvPr id="2152" name="Straight Arrow Connector 2152"/>
                        <wps:cNvCnPr/>
                        <wps:spPr>
                          <a:xfrm flipH="1" flipV="1">
                            <a:off x="7087332" y="4127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53" name="TextBox 660"/>
                        <wps:cNvSpPr txBox="1"/>
                        <wps:spPr>
                          <a:xfrm>
                            <a:off x="807805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9R</w:t>
                              </w:r>
                            </w:p>
                          </w:txbxContent>
                        </wps:txbx>
                        <wps:bodyPr wrap="square" rtlCol="0">
                          <a:spAutoFit/>
                        </wps:bodyPr>
                      </wps:wsp>
                      <wps:wsp>
                        <wps:cNvPr id="2154" name="Straight Arrow Connector 2154"/>
                        <wps:cNvCnPr/>
                        <wps:spPr>
                          <a:xfrm flipH="1" flipV="1">
                            <a:off x="81541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55" name="TextBox 662"/>
                        <wps:cNvSpPr txBox="1"/>
                        <wps:spPr>
                          <a:xfrm>
                            <a:off x="841460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10R</w:t>
                              </w:r>
                            </w:p>
                          </w:txbxContent>
                        </wps:txbx>
                        <wps:bodyPr wrap="square" rtlCol="0">
                          <a:spAutoFit/>
                        </wps:bodyPr>
                      </wps:wsp>
                      <wps:wsp>
                        <wps:cNvPr id="2156" name="Straight Arrow Connector 2156"/>
                        <wps:cNvCnPr/>
                        <wps:spPr>
                          <a:xfrm flipH="1" flipV="1">
                            <a:off x="84716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57" name="TextBox 664"/>
                        <wps:cNvSpPr txBox="1"/>
                        <wps:spPr>
                          <a:xfrm>
                            <a:off x="2590800"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5L</w:t>
                              </w:r>
                            </w:p>
                          </w:txbxContent>
                        </wps:txbx>
                        <wps:bodyPr wrap="square" rtlCol="0">
                          <a:spAutoFit/>
                        </wps:bodyPr>
                      </wps:wsp>
                      <wps:wsp>
                        <wps:cNvPr id="2158" name="Straight Arrow Connector 2158"/>
                        <wps:cNvCnPr/>
                        <wps:spPr>
                          <a:xfrm flipH="1" flipV="1">
                            <a:off x="2660528"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59" name="TextBox 666"/>
                        <wps:cNvSpPr txBox="1"/>
                        <wps:spPr>
                          <a:xfrm>
                            <a:off x="2927350"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4L</w:t>
                              </w:r>
                            </w:p>
                          </w:txbxContent>
                        </wps:txbx>
                        <wps:bodyPr wrap="square" rtlCol="0">
                          <a:spAutoFit/>
                        </wps:bodyPr>
                      </wps:wsp>
                      <wps:wsp>
                        <wps:cNvPr id="2160" name="Straight Arrow Connector 2160"/>
                        <wps:cNvCnPr/>
                        <wps:spPr>
                          <a:xfrm flipH="1" flipV="1">
                            <a:off x="2978028"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61" name="TextBox 668"/>
                        <wps:cNvSpPr txBox="1"/>
                        <wps:spPr>
                          <a:xfrm>
                            <a:off x="1219200"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8L</w:t>
                              </w:r>
                            </w:p>
                          </w:txbxContent>
                        </wps:txbx>
                        <wps:bodyPr wrap="square" rtlCol="0">
                          <a:spAutoFit/>
                        </wps:bodyPr>
                      </wps:wsp>
                      <wps:wsp>
                        <wps:cNvPr id="2162" name="Straight Arrow Connector 2162"/>
                        <wps:cNvCnPr/>
                        <wps:spPr>
                          <a:xfrm flipH="1" flipV="1">
                            <a:off x="1288928"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63" name="TextBox 670"/>
                        <wps:cNvSpPr txBox="1"/>
                        <wps:spPr>
                          <a:xfrm>
                            <a:off x="1555750"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7L</w:t>
                              </w:r>
                            </w:p>
                          </w:txbxContent>
                        </wps:txbx>
                        <wps:bodyPr wrap="square" rtlCol="0">
                          <a:spAutoFit/>
                        </wps:bodyPr>
                      </wps:wsp>
                      <wps:wsp>
                        <wps:cNvPr id="2164" name="Straight Arrow Connector 2164"/>
                        <wps:cNvCnPr/>
                        <wps:spPr>
                          <a:xfrm flipH="1" flipV="1">
                            <a:off x="1606428"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65" name="TextBox 672"/>
                        <wps:cNvSpPr txBox="1"/>
                        <wps:spPr>
                          <a:xfrm>
                            <a:off x="133350" y="457656"/>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10L</w:t>
                              </w:r>
                            </w:p>
                          </w:txbxContent>
                        </wps:txbx>
                        <wps:bodyPr wrap="square" rtlCol="0">
                          <a:spAutoFit/>
                        </wps:bodyPr>
                      </wps:wsp>
                      <wps:wsp>
                        <wps:cNvPr id="2166" name="Straight Arrow Connector 2166"/>
                        <wps:cNvCnPr/>
                        <wps:spPr>
                          <a:xfrm flipH="1" flipV="1">
                            <a:off x="222128" y="43259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67" name="TextBox 674"/>
                        <wps:cNvSpPr txBox="1"/>
                        <wps:spPr>
                          <a:xfrm>
                            <a:off x="553304" y="453995"/>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9L</w:t>
                              </w:r>
                            </w:p>
                          </w:txbxContent>
                        </wps:txbx>
                        <wps:bodyPr wrap="square" rtlCol="0">
                          <a:spAutoFit/>
                        </wps:bodyPr>
                      </wps:wsp>
                      <wps:wsp>
                        <wps:cNvPr id="2168" name="Straight Arrow Connector 2168"/>
                        <wps:cNvCnPr/>
                        <wps:spPr>
                          <a:xfrm flipH="1" flipV="1">
                            <a:off x="629382" y="43259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69" name="TextBox 676"/>
                        <wps:cNvSpPr txBox="1"/>
                        <wps:spPr>
                          <a:xfrm>
                            <a:off x="1936750" y="451306"/>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6L</w:t>
                              </w:r>
                            </w:p>
                          </w:txbxContent>
                        </wps:txbx>
                        <wps:bodyPr wrap="square" rtlCol="0">
                          <a:spAutoFit/>
                        </wps:bodyPr>
                      </wps:wsp>
                      <wps:wsp>
                        <wps:cNvPr id="2170" name="Straight Arrow Connector 2170"/>
                        <wps:cNvCnPr/>
                        <wps:spPr>
                          <a:xfrm flipH="1" flipV="1">
                            <a:off x="1987428" y="42624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71" name="TextBox 678"/>
                        <wps:cNvSpPr txBox="1"/>
                        <wps:spPr>
                          <a:xfrm>
                            <a:off x="32965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3L</w:t>
                              </w:r>
                            </w:p>
                          </w:txbxContent>
                        </wps:txbx>
                        <wps:bodyPr wrap="square" rtlCol="0">
                          <a:spAutoFit/>
                        </wps:bodyPr>
                      </wps:wsp>
                      <wps:wsp>
                        <wps:cNvPr id="2172" name="Straight Arrow Connector 2172"/>
                        <wps:cNvCnPr/>
                        <wps:spPr>
                          <a:xfrm flipH="1" flipV="1">
                            <a:off x="335988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73" name="TextBox 680"/>
                        <wps:cNvSpPr txBox="1"/>
                        <wps:spPr>
                          <a:xfrm>
                            <a:off x="3944204" y="4632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2L</w:t>
                              </w:r>
                            </w:p>
                          </w:txbxContent>
                        </wps:txbx>
                        <wps:bodyPr wrap="square" rtlCol="0">
                          <a:spAutoFit/>
                        </wps:bodyPr>
                      </wps:wsp>
                      <wps:wsp>
                        <wps:cNvPr id="2174" name="Straight Arrow Connector 2174"/>
                        <wps:cNvCnPr/>
                        <wps:spPr>
                          <a:xfrm flipH="1" flipV="1">
                            <a:off x="4013932" y="4318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75" name="TextBox 682"/>
                        <wps:cNvSpPr txBox="1"/>
                        <wps:spPr>
                          <a:xfrm>
                            <a:off x="60016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5R</w:t>
                              </w:r>
                            </w:p>
                          </w:txbxContent>
                        </wps:txbx>
                        <wps:bodyPr wrap="square" rtlCol="0">
                          <a:spAutoFit/>
                        </wps:bodyPr>
                      </wps:wsp>
                      <wps:wsp>
                        <wps:cNvPr id="2176" name="Straight Arrow Connector 2176"/>
                        <wps:cNvCnPr/>
                        <wps:spPr>
                          <a:xfrm flipH="1" flipV="1">
                            <a:off x="6071332" y="4127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77" name="TextBox 684"/>
                        <wps:cNvSpPr txBox="1"/>
                        <wps:spPr>
                          <a:xfrm>
                            <a:off x="7366854" y="4378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8R</w:t>
                              </w:r>
                            </w:p>
                          </w:txbxContent>
                        </wps:txbx>
                        <wps:bodyPr wrap="square" rtlCol="0">
                          <a:spAutoFit/>
                        </wps:bodyPr>
                      </wps:wsp>
                      <wps:wsp>
                        <wps:cNvPr id="2178" name="Straight Arrow Connector 2178"/>
                        <wps:cNvCnPr/>
                        <wps:spPr>
                          <a:xfrm flipH="1" flipV="1">
                            <a:off x="7436582" y="4064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 o:spid="_x0000_s1841" style="position:absolute;margin-left:108.2pt;margin-top:39.35pt;width:705.5pt;height:74.5pt;rotation:-90;z-index:251729920" coordsize="89598,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">
                <v:rect id="Rectangle 1902" o:spid="_x0000_s1842" style="position:absolute;top:3365;width:8686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dLcUA&#10;AADdAAAADwAAAGRycy9kb3ducmV2LnhtbERP30sCQRB+D/oflgl6y91ExC5XSSEUTFCv6HW4ne4O&#10;b2ev20mv/vpWCHqbj+/nTOe9b9SJulgHtnA/MKCIi+BqLi285s93E1BRkB02gcnCN0WYz66vppi5&#10;cOY9nQ5SqhTCMUMLlUibaR2LijzGQWiJE/cROo+SYFdq1+E5hftGD40Za481p4YKW1pWVBwPX96C&#10;7PLP0TGY8dtmsVvlL+/uZy9ba29v+qdHUEK9/Iv/3GuX5j+YIVy+SS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R0txQAAAN0AAAAPAAAAAAAAAAAAAAAAAJgCAABkcnMv&#10;ZG93bnJldi54bWxQSwUGAAAAAAQABAD1AAAAigMAAAAA&#10;" fillcolor="white [3212]" strokecolor="black [3213]" strokeweight=".5pt">
                  <v:textbox>
                    <w:txbxContent>
                      <w:p w:rsidR="0061479A" w:rsidRDefault="0061479A" w:rsidP="0061479A"/>
                    </w:txbxContent>
                  </v:textbox>
                </v:rect>
                <v:rect id="Rectangle 1903" o:spid="_x0000_s1843" style="position:absolute;left:152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4tsUA&#10;AADdAAAADwAAAGRycy9kb3ducmV2LnhtbERP30sCQRB+D/oflgl6y91KxC5XqSAKVFCv6HW4ne4O&#10;b2ev20lP//pWEHqbj+/nTGa9b9SOulgHtnA7MKCIi+BqLi185K83Y1BRkB02gcnCgSLMppcXE8xc&#10;2POadhspVQrhmKGFSqTNtI5FRR7jILTEifsOnUdJsCu163Cfwn2j74wZaY81p4YKW3qpqNhufr0F&#10;WeU/w20wo8/58+otX3y541qW1l5f9U+PoIR6+Ref3e8uzX8w93D6Jp2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bi2xQAAAN0AAAAPAAAAAAAAAAAAAAAAAJgCAABkcnMv&#10;ZG93bnJldi54bWxQSwUGAAAAAAQABAD1AAAAigMAAAAA&#10;" fillcolor="white [3212]" strokecolor="black [3213]" strokeweight=".5pt">
                  <v:textbox>
                    <w:txbxContent>
                      <w:p w:rsidR="0061479A" w:rsidRDefault="0061479A" w:rsidP="0061479A"/>
                    </w:txbxContent>
                  </v:textbox>
                </v:rect>
                <v:rect id="Rectangle 1904" o:spid="_x0000_s1844" style="position:absolute;left:42672;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gwsUA&#10;AADdAAAADwAAAGRycy9kb3ducmV2LnhtbERP30sCQRB+D/oflgl8y91EpC5XSUEMKlCv6HW4ne4O&#10;b2fP21Gv/vpWCHqbj+/nTOe9b9SJulgHtnA3NKCIi+BqLi2856vbe1BRkB02gcnCN0WYz66vppi5&#10;cOYtnXZSqhTCMUMLlUibaR2LijzGYWiJE/cVOo+SYFdq1+E5hftGj4yZaI81p4YKW1pWVOx3R29B&#10;NvlhvA9m8vGy2Kzz10/3s5U3awc3/dMjKKFe/sV/7meX5j+YMVy+SS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CDCxQAAAN0AAAAPAAAAAAAAAAAAAAAAAJgCAABkcnMv&#10;ZG93bnJldi54bWxQSwUGAAAAAAQABAD1AAAAigMAAAAA&#10;" fillcolor="white [3212]" strokecolor="black [3213]" strokeweight=".5pt">
                  <v:textbox>
                    <w:txbxContent>
                      <w:p w:rsidR="0061479A" w:rsidRDefault="0061479A" w:rsidP="0061479A"/>
                    </w:txbxContent>
                  </v:textbox>
                </v:rect>
                <v:rect id="Rectangle 1905" o:spid="_x0000_s1845" style="position:absolute;left:28956;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FWcUA&#10;AADdAAAADwAAAGRycy9kb3ducmV2LnhtbERP30sCQRB+D/oflgl6y90ixS5XqSAKVFCv6HW4ne4O&#10;b2ev20lP//pWEHqbj+/nTGa9b9SOulgHtnA7MKCIi+BqLi185K83Y1BRkB02gcnCgSLMppcXE8xc&#10;2POadhspVQrhmKGFSqTNtI5FRR7jILTEifsOnUdJsCu163Cfwn2j74wZaY81p4YKW3qpqNhufr0F&#10;WeU/99tgRp/z59Vbvvhyx7Usrb2+6p8eQQn18i8+u99dmv9ghnD6Jp2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IVZxQAAAN0AAAAPAAAAAAAAAAAAAAAAAJgCAABkcnMv&#10;ZG93bnJldi54bWxQSwUGAAAAAAQABAD1AAAAigMAAAAA&#10;" fillcolor="white [3212]" strokecolor="black [3213]" strokeweight=".5pt">
                  <v:textbox>
                    <w:txbxContent>
                      <w:p w:rsidR="0061479A" w:rsidRDefault="0061479A" w:rsidP="0061479A"/>
                    </w:txbxContent>
                  </v:textbox>
                </v:rect>
                <v:rect id="Rectangle 1906" o:spid="_x0000_s1846" style="position:absolute;left:1524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bLsQA&#10;AADdAAAADwAAAGRycy9kb3ducmV2LnhtbERPTUvDQBC9C/0Pywje7K5SQo3dFitIC7XQNorXITsm&#10;odnZmB3b6K93BcHbPN7nzBaDb9WJ+tgEtnAzNqCIy+Aariy8FE/XU1BRkB22gcnCF0VYzEcXM8xd&#10;OPOeTgepVArhmKOFWqTLtY5lTR7jOHTEiXsPvUdJsK+06/Gcwn2rb43JtMeGU0ONHT3WVB4Pn96C&#10;7IqPyTGY7HWz3K2K5zf3vZettVeXw8M9KKFB/sV/7rVL8+9MBr/fpBP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Gy7EAAAA3QAAAA8AAAAAAAAAAAAAAAAAmAIAAGRycy9k&#10;b3ducmV2LnhtbFBLBQYAAAAABAAEAPUAAACJAwAAAAA=&#10;" fillcolor="white [3212]" strokecolor="black [3213]" strokeweight=".5pt">
                  <v:textbox>
                    <w:txbxContent>
                      <w:p w:rsidR="0061479A" w:rsidRDefault="0061479A" w:rsidP="0061479A"/>
                    </w:txbxContent>
                  </v:textbox>
                </v:rect>
                <v:rect id="Rectangle 1907" o:spid="_x0000_s1847" style="position:absolute;left:56388;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tcUA&#10;AADdAAAADwAAAGRycy9kb3ducmV2LnhtbERP30sCQRB+F/oflgl8091ErC5XKSEMSlCv6HW4ne4O&#10;b2ev21Gv/vo2CHqbj+/nzJe9b9SJulgHtnA1NqCIi+BqLi285o+jG1BRkB02gcnCF0VYLi4Gc8xc&#10;OPOOTnspVQrhmKGFSqTNtI5FRR7jOLTEifsInUdJsCu16/Ccwn2jJ8bMtMeaU0OFLa0qKg77o7cg&#10;2/xzeghm9vb8sF3nL+/ueycba4eX/f0dKKFe/sV/7ieX5t+aa/j9Jp2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r61xQAAAN0AAAAPAAAAAAAAAAAAAAAAAJgCAABkcnMv&#10;ZG93bnJldi54bWxQSwUGAAAAAAQABAD1AAAAigMAAAAA&#10;" fillcolor="white [3212]" strokecolor="black [3213]" strokeweight=".5pt">
                  <v:textbox>
                    <w:txbxContent>
                      <w:p w:rsidR="0061479A" w:rsidRDefault="0061479A" w:rsidP="0061479A"/>
                    </w:txbxContent>
                  </v:textbox>
                </v:rect>
                <v:rect id="Rectangle 1908" o:spid="_x0000_s1848" style="position:absolute;left:8382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qx8cA&#10;AADdAAAADwAAAGRycy9kb3ducmV2LnhtbESPQUsDQQyF74L/YYjgzc4oUnTbaVFBFFRou0qvYSfu&#10;Lt3JrDuxXf315lDwlvBe3vsyX46xM3sacpvYw+XEgSGuUmi59vBePl7cgMmCHLBLTB5+KMNycXoy&#10;xyKkA69pv5HaaAjnAj00In1hba4aipgnqSdW7TMNEUXXobZhwIOGx85eOTe1EVvWhgZ7emio2m2+&#10;owdZlV/Xu+SmHy/3q6fydRt+1/Lm/fnZeDcDIzTKv/l4/RwU/9Yprn6jI9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KsfHAAAA3QAAAA8AAAAAAAAAAAAAAAAAmAIAAGRy&#10;cy9kb3ducmV2LnhtbFBLBQYAAAAABAAEAPUAAACMAwAAAAA=&#10;" fillcolor="white [3212]" strokecolor="black [3213]" strokeweight=".5pt">
                  <v:textbox>
                    <w:txbxContent>
                      <w:p w:rsidR="0061479A" w:rsidRDefault="0061479A" w:rsidP="0061479A"/>
                    </w:txbxContent>
                  </v:textbox>
                </v:rect>
                <v:rect id="Rectangle 1909" o:spid="_x0000_s1849" style="position:absolute;left:7010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XMUA&#10;AADdAAAADwAAAGRycy9kb3ducmV2LnhtbERP30sCQRB+D/wflhF6y10jJC9X0SAKKlCv6HW4He8O&#10;b2ev20mv/vpWEHybj+/nzBa9b9SBulgHtjAeGVDERXA1lxY+8qebe1BRkB02gcnCL0VYzAdXM8xc&#10;OPKGDlspVQrhmKGFSqTNtI5FRR7jKLTEiduFzqMk2JXadXhM4b7Rt8ZMtMeaU0OFLT1WVOy3P96C&#10;rPPvu30wk8/X1fo5f/tyfxt5t/Z62C8fQAn1chGf3S8uzZ+aKZy+SSf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Y9cxQAAAN0AAAAPAAAAAAAAAAAAAAAAAJgCAABkcnMv&#10;ZG93bnJldi54bWxQSwUGAAAAAAQABAD1AAAAigMAAAAA&#10;" fillcolor="white [3212]" strokecolor="black [3213]" strokeweight=".5pt">
                  <v:textbox>
                    <w:txbxContent>
                      <w:p w:rsidR="0061479A" w:rsidRDefault="0061479A" w:rsidP="0061479A"/>
                    </w:txbxContent>
                  </v:textbox>
                </v:rect>
                <v:line id="Straight Connector 1910" o:spid="_x0000_s1850" style="position:absolute;visibility:visible;mso-wrap-style:square" from="43340,3770" to="4368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elscAAADdAAAADwAAAGRycy9kb3ducmV2LnhtbESPT0vDQBDF70K/wzIFb3aTgk2N3ZZQ&#10;KPjnZFW8Dtkxic3Oht01jX565yD0NsN7895vNrvJ9WqkEDvPBvJFBoq49rbjxsDb6+FmDSomZIu9&#10;ZzLwQxF229nVBkvrz/xC4zE1SkI4lmigTWkotY51Sw7jwg/Eon364DDJGhptA54l3PV6mWUr7bBj&#10;aWhxoH1L9en47Qys66evUBXVY377PhS/4/J5dfgojLmeT9U9qERTupj/rx+s4N/lwi/fyAh6+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F6WxwAAAN0AAAAPAAAAAAAA&#10;AAAAAAAAAKECAABkcnMvZG93bnJldi54bWxQSwUGAAAAAAQABAD5AAAAlQMAAAAA&#10;" strokecolor="black [3213]"/>
                <v:group id="Group 1911" o:spid="_x0000_s1851" style="position:absolute;left:1738;top:3341;width:170;height:810" coordorigin="173829,334169"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group id="Group 1912" o:spid="_x0000_s1852" style="position:absolute;left:173829;top:334169;width:17035;height:19050" coordorigin="173829,33416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line id="Straight Connector 1913" o:spid="_x0000_s1853" style="position:absolute;visibility:visible;mso-wrap-style:square" from="173829,343694" to="190864,3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xPsEAAADdAAAADwAAAGRycy9kb3ducmV2LnhtbERPS4vCMBC+C/sfwizsTVNXkbUaZRFE&#10;rz5wr0MztsFmUptYu/31RhC8zcf3nPmytaVoqPbGsYLhIAFBnDltOFdwPKz7PyB8QNZYOiYF/+Rh&#10;ufjozTHV7s47avYhFzGEfYoKihCqVEqfFWTRD1xFHLmzqy2GCOtc6hrvMdyW8jtJJtKi4dhQYEWr&#10;grLL/mYVXE+0WXdNV11NF8Yr/jP5dmOU+vpsf2cgArXhLX65tzrOnw5H8Pwmn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zbE+wQAAAN0AAAAPAAAAAAAAAAAAAAAA&#10;AKECAABkcnMvZG93bnJldi54bWxQSwUGAAAAAAQABAD5AAAAjwMAAAAA&#10;" strokecolor="black [3213]" strokeweight=".25pt"/>
                    <v:line id="Straight Connector 1914" o:spid="_x0000_s1854" style="position:absolute;flip:y;visibility:visible;mso-wrap-style:square" from="180972,334169" to="180972,3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EjMAAAADdAAAADwAAAGRycy9kb3ducmV2LnhtbERP32vCMBB+F/Y/hBv4pqlS3KxG2QaC&#10;b2Xt9n40t7TYXEqSaf3vjSD4dh/fz9vuR9uLM/nQOVawmGcgiBunOzYKfurD7B1EiMgae8ek4EoB&#10;9ruXyRYL7S78TecqGpFCOBSooI1xKKQMTUsWw9wNxIn7c95iTNAbqT1eUrjt5TLLVtJix6mhxYG+&#10;WmpO1b9V8GvKHP1nWK90WVG9dHlp3pxS09fxYwMi0hif4of7qNP89SKH+zfpBL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phIzAAAAA3QAAAA8AAAAAAAAAAAAAAAAA&#10;oQIAAGRycy9kb3ducmV2LnhtbFBLBQYAAAAABAAEAPkAAACOAwAAAAA=&#10;" strokecolor="black [3213]" strokeweight=".25pt"/>
                  </v:group>
                  <v:group id="Group 1915" o:spid="_x0000_s1855" style="position:absolute;left:173829;top:350839;width:17035;height:19050" coordorigin="173829,35083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line id="Straight Connector 1916" o:spid="_x0000_s1856" style="position:absolute;visibility:visible;mso-wrap-style:square" from="173829,360364" to="190864,36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SpsIAAADdAAAADwAAAGRycy9kb3ducmV2LnhtbERPTWvCQBC9F/wPyxS81Y1SpEZXKUJI&#10;rtXSXofsmCxmZ2N2m8T8+m6h4G0e73N2h9E2oqfOG8cKlosEBHHptOFKwec5e3kD4QOyxsYxKbiT&#10;h8N+9rTDVLuBP6g/hUrEEPYpKqhDaFMpfVmTRb9wLXHkLq6zGCLsKqk7HGK4beQqSdbSouHYUGNL&#10;x5rK6+nHKrh9UZ5N/dTezBRej/xtqiI3Ss2fx/ctiEBjeIj/3YWO8zfLNfx9E0+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oSpsIAAADdAAAADwAAAAAAAAAAAAAA&#10;AAChAgAAZHJzL2Rvd25yZXYueG1sUEsFBgAAAAAEAAQA+QAAAJADAAAAAA==&#10;" strokecolor="black [3213]" strokeweight=".25pt"/>
                    <v:line id="Straight Connector 1917" o:spid="_x0000_s1857" style="position:absolute;flip:y;visibility:visible;mso-wrap-style:square" from="180972,350839" to="180972,36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a+78AAADdAAAADwAAAGRycy9kb3ducmV2LnhtbERPS4vCMBC+L/gfwgje1lQRH9UoriB4&#10;K1v1PjRjWmwmJclq/fdmYWFv8/E9Z7PrbSse5EPjWMFknIEgrpxu2Ci4nI+fSxAhImtsHZOCFwXY&#10;bQcfG8y1e/I3PcpoRArhkKOCOsYulzJUNVkMY9cRJ+7mvMWYoDdSe3ymcNvKaZbNpcWGU0ONHR1q&#10;qu7lj1VwNcUM/VdYzXVR0nnqZoVZOKVGw36/BhGpj//iP/dJp/mryQJ+v0knyO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Xsa+78AAADdAAAADwAAAAAAAAAAAAAAAACh&#10;AgAAZHJzL2Rvd25yZXYueG1sUEsFBgAAAAAEAAQA+QAAAI0DAAAAAA==&#10;" strokecolor="black [3213]" strokeweight=".25pt"/>
                  </v:group>
                  <v:group id="Group 1918" o:spid="_x0000_s1858" style="position:absolute;left:173829;top:377034;width:17035;height:19050" coordorigin="173829,377034"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line id="Straight Connector 1919" o:spid="_x0000_s1859" style="position:absolute;visibility:visible;mso-wrap-style:square" from="173829,386559" to="190864,3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G1MEAAADdAAAADwAAAGRycy9kb3ducmV2LnhtbERPS4vCMBC+C/sfwizszaYui2g1igii&#10;Vx/sXodmbIPNpDbZWvvrjSB4m4/vOfNlZyvRUuONYwWjJAVBnDttuFBwOm6GExA+IGusHJOCO3lY&#10;Lj4Gc8y0u/Ge2kMoRAxhn6GCMoQ6k9LnJVn0iauJI3d2jcUQYVNI3eAthttKfqfpWFo0HBtKrGld&#10;Un45/FsF11/abvq2r6+mDz9r/jPFbmuU+vrsVjMQgbrwFr/cOx3nT0dTeH4TT5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YbUwQAAAN0AAAAPAAAAAAAAAAAAAAAA&#10;AKECAABkcnMvZG93bnJldi54bWxQSwUGAAAAAAQABAD5AAAAjwMAAAAA&#10;" strokecolor="black [3213]" strokeweight=".25pt"/>
                    <v:line id="Straight Connector 1920" o:spid="_x0000_s1860" style="position:absolute;flip:y;visibility:visible;mso-wrap-style:square" from="180972,377034" to="180972,3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IMsMAAADdAAAADwAAAGRycy9kb3ducmV2LnhtbESPQWvDMAyF74X9B6PBbq2zULo1rVvW&#10;wWC3sHS9i1h1QmM52G6b/fvpMNhN4j2992m7n/ygbhRTH9jA86IARdwG27Mz8H38mL+CShnZ4hCY&#10;DPxQgv3uYbbFyoY7f9GtyU5JCKcKDXQ5j5XWqe3IY1qEkVi0c4ges6zRaRvxLuF+0GVRrLTHnqWh&#10;w5HeO2ovzdUbOLl6ifGQ1itbN3Qsw7J2L8GYp8fpbQMq05T/zX/Xn1bw16Xwyzcygt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SDLDAAAA3QAAAA8AAAAAAAAAAAAA&#10;AAAAoQIAAGRycy9kb3ducmV2LnhtbFBLBQYAAAAABAAEAPkAAACRAwAAAAA=&#10;" strokecolor="black [3213]" strokeweight=".25pt"/>
                  </v:group>
                  <v:group id="Group 1921" o:spid="_x0000_s1861" style="position:absolute;left:173829;top:396085;width:17035;height:19050" coordorigin="173829,39608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line id="Straight Connector 1922" o:spid="_x0000_s1862" style="position:absolute;visibility:visible;mso-wrap-style:square" from="173829,405610" to="190864,40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3eGMAAAADdAAAADwAAAGRycy9kb3ducmV2LnhtbERPTYvCMBC9C/sfwix403SLiFuNIoLo&#10;dVXc69CMbbCZ1CZbu/31RhC8zeN9zmLV2Uq01HjjWMHXOAFBnDttuFBwOm5HMxA+IGusHJOCf/Kw&#10;Wn4MFphpd+cfag+hEDGEfYYKyhDqTEqfl2TRj11NHLmLayyGCJtC6gbvMdxWMk2SqbRoODaUWNOm&#10;pPx6+LMKbmfabfu2r2+mD5MN/5pivzNKDT+79RxEoC68xS/3Xsf532kKz2/iC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t3hjAAAAA3QAAAA8AAAAAAAAAAAAAAAAA&#10;oQIAAGRycy9kb3ducmV2LnhtbFBLBQYAAAAABAAEAPkAAACOAwAAAAA=&#10;" strokecolor="black [3213]" strokeweight=".25pt"/>
                    <v:line id="Straight Connector 1923" o:spid="_x0000_s1863" style="position:absolute;flip:y;visibility:visible;mso-wrap-style:square" from="180972,396085" to="180972,4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WRcAAAADdAAAADwAAAGRycy9kb3ducmV2LnhtbERP32vCMBB+F/Y/hBv4pumq6KxGcYOB&#10;b8Xq3o/mTMuaS0midv+9GQx8u4/v5212g+3EjXxoHSt4m2YgiGunWzYKzqevyTuIEJE1do5JwS8F&#10;2G1fRhsstLvzkW5VNCKFcChQQRNjX0gZ6oYshqnriRN3cd5iTNAbqT3eU7jtZJ5lC2mx5dTQYE+f&#10;DdU/1dUq+DblHP1HWC10WdEpd/PSLJ1S49dhvwYRaYhP8b/7oNP8VT6Dv2/SCX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s1kXAAAAA3QAAAA8AAAAAAAAAAAAAAAAA&#10;oQIAAGRycy9kb3ducmV2LnhtbFBLBQYAAAAABAAEAPkAAACOAwAAAAA=&#10;" strokecolor="black [3213]" strokeweight=".25pt"/>
                  </v:group>
                </v:group>
                <v:group id="Group 1924" o:spid="_x0000_s1864" style="position:absolute;left:2690;top:3365;width:171;height:810" coordorigin="269077,336550"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group id="Group 1925" o:spid="_x0000_s1865" style="position:absolute;left:269077;top:336550;width:17035;height:19050" coordorigin="269077,33655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line id="Straight Connector 1926" o:spid="_x0000_s1866" style="position:absolute;visibility:visible;mso-wrap-style:square" from="269077,346075" to="286112,3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bYG8IAAADdAAAADwAAAGRycy9kb3ducmV2LnhtbERPTWvCQBC9F/wPywje6qZBQo2uUgSJ&#10;16alvQ7ZMVnMzsbsGmN+fbdQ6G0e73O2+9G2YqDeG8cKXpYJCOLKacO1gs+P4/MrCB+QNbaOScGD&#10;POx3s6ct5trd+Z2GMtQihrDPUUETQpdL6auGLPql64gjd3a9xRBhX0vd4z2G21amSZJJi4ZjQ4Md&#10;HRqqLuXNKrh+UXGchqm7mimsDvxt6lNhlFrMx7cNiEBj+Bf/uU86zl+nGfx+E0+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bYG8IAAADdAAAADwAAAAAAAAAAAAAA&#10;AAChAgAAZHJzL2Rvd25yZXYueG1sUEsFBgAAAAAEAAQA+QAAAJADAAAAAA==&#10;" strokecolor="black [3213]" strokeweight=".25pt"/>
                    <v:line id="Straight Connector 1927" o:spid="_x0000_s1867" style="position:absolute;flip:y;visibility:visible;mso-wrap-style:square" from="276220,336550" to="276220,35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QRsAAAADdAAAADwAAAGRycy9kb3ducmV2LnhtbERPS2vCQBC+F/oflil4q5sG8RFdpRWE&#10;3oKJvQ/Z6SaYnQ27W43/visI3ubje85mN9peXMiHzrGCj2kGgrhxumOj4FQf3pcgQkTW2DsmBTcK&#10;sNu+vmyw0O7KR7pU0YgUwqFABW2MQyFlaFqyGKZuIE7cr/MWY4LeSO3xmsJtL/Msm0uLHaeGFgfa&#10;t9Scqz+r4MeUM/RfYTXXZUV17malWTilJm/j5xpEpDE+xQ/3t07zV/kC7t+kE+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X0EbAAAAA3QAAAA8AAAAAAAAAAAAAAAAA&#10;oQIAAGRycy9kb3ducmV2LnhtbFBLBQYAAAAABAAEAPkAAACOAwAAAAA=&#10;" strokecolor="black [3213]" strokeweight=".25pt"/>
                  </v:group>
                  <v:group id="Group 1928" o:spid="_x0000_s1868" style="position:absolute;left:269077;top:353220;width:17035;height:19050" coordorigin="269077,35322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line id="Straight Connector 1929" o:spid="_x0000_s1869" style="position:absolute;visibility:visible;mso-wrap-style:square" from="269077,362745" to="286112,36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MacIAAADdAAAADwAAAGRycy9kb3ducmV2LnhtbERPTWvCQBC9F/wPywi91Y1SShOziggS&#10;r7VFr0N2TBazszG7Jml+fbdQ6G0e73Py7Wgb0VPnjWMFy0UCgrh02nCl4Ovz8PIOwgdkjY1jUvBN&#10;Hrab2VOOmXYDf1B/CpWIIewzVFCH0GZS+rImi37hWuLIXV1nMUTYVVJ3OMRw28hVkrxJi4ZjQ40t&#10;7Wsqb6eHVXA/U3GY+qm9mym87vliqmNhlHqej7s1iEBj+Bf/uY86zk9XKfx+E0+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lMacIAAADdAAAADwAAAAAAAAAAAAAA&#10;AAChAgAAZHJzL2Rvd25yZXYueG1sUEsFBgAAAAAEAAQA+QAAAJADAAAAAA==&#10;" strokecolor="black [3213]" strokeweight=".25pt"/>
                    <v:line id="Straight Connector 1930" o:spid="_x0000_s1870" style="position:absolute;flip:y;visibility:visible;mso-wrap-style:square" from="276220,353220" to="276220,3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e78MAAADdAAAADwAAAGRycy9kb3ducmV2LnhtbESPQW/CMAyF70j7D5EncYN0DMHoCGhM&#10;QtqtWtnuVuOl1RqnSgKUf48Pk3az9Z7f+7zdj75XF4qpC2zgaV6AIm6C7dgZ+DodZy+gUka22Acm&#10;AzdKsN89TLZY2nDlT7rU2SkJ4VSigTbnodQ6NS15TPMwEIv2E6LHLGt02ka8Srjv9aIoVtpjx9LQ&#10;4kDvLTW/9dkb+HbVEuMhbVa2qum0CMvKrYMx08fx7RVUpjH/m/+uP6zgb56FX76REf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n3u/DAAAA3QAAAA8AAAAAAAAAAAAA&#10;AAAAoQIAAGRycy9kb3ducmV2LnhtbFBLBQYAAAAABAAEAPkAAACRAwAAAAA=&#10;" strokecolor="black [3213]" strokeweight=".25pt"/>
                  </v:group>
                  <v:group id="Group 1931" o:spid="_x0000_s1871" style="position:absolute;left:269077;top:379415;width:17035;height:19050" coordorigin="269077,37941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line id="Straight Connector 1932" o:spid="_x0000_s1872" style="position:absolute;visibility:visible;mso-wrap-style:square" from="269077,388940" to="286112,38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IxcEAAADdAAAADwAAAGRycy9kb3ducmV2LnhtbERPS4vCMBC+C/sfwizsTdNVkbUaZRFE&#10;rz5wr0MztsFmUptYu/31RhC8zcf3nPmytaVoqPbGsYLvQQKCOHPacK7geFj3f0D4gKyxdEwK/snD&#10;cvHRm2Oq3Z131OxDLmII+xQVFCFUqZQ+K8iiH7iKOHJnV1sMEda51DXeY7gt5TBJJtKi4dhQYEWr&#10;grLL/mYVXE+0WXdNV11NF8Yr/jP5dmOU+vpsf2cgArXhLX65tzrOn46G8Pwmn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EjFwQAAAN0AAAAPAAAAAAAAAAAAAAAA&#10;AKECAABkcnMvZG93bnJldi54bWxQSwUGAAAAAAQABAD5AAAAjwMAAAAA&#10;" strokecolor="black [3213]" strokeweight=".25pt"/>
                    <v:line id="Straight Connector 1933" o:spid="_x0000_s1873" style="position:absolute;flip:y;visibility:visible;mso-wrap-style:square" from="276220,379415" to="276220,39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AmMAAAADdAAAADwAAAGRycy9kb3ducmV2LnhtbERPS4vCMBC+L/gfwgje1tQHPqpRXEHY&#10;W9mq96EZ02IzKUlW67/fLCzsbT6+52z3vW3Fg3xoHCuYjDMQxJXTDRsFl/PpfQUiRGSNrWNS8KIA&#10;+93gbYu5dk/+okcZjUghHHJUUMfY5VKGqiaLYew64sTdnLcYE/RGao/PFG5bOc2yhbTYcGqosaNj&#10;TdW9/LYKrqaYo/8I64UuSjpP3bwwS6fUaNgfNiAi9fFf/Of+1Gn+ejaD32/SCXL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1QJjAAAAA3QAAAA8AAAAAAAAAAAAAAAAA&#10;oQIAAGRycy9kb3ducmV2LnhtbFBLBQYAAAAABAAEAPkAAACOAwAAAAA=&#10;" strokecolor="black [3213]" strokeweight=".25pt"/>
                  </v:group>
                  <v:group id="Group 1934" o:spid="_x0000_s1874" style="position:absolute;left:269077;top:398466;width:17035;height:19050" coordorigin="269077,398466"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line id="Straight Connector 1935" o:spid="_x0000_s1875" style="position:absolute;visibility:visible;mso-wrap-style:square" from="269077,407991" to="286112,40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3QscIAAADdAAAADwAAAGRycy9kb3ducmV2LnhtbERPTWvCQBC9F/wPyxS81U2rLRqzERFE&#10;r1Wp1yE7JovZ2Zjdxphf3y0UepvH+5xs1dtadNR641jB6yQBQVw4bbhUcDpuX+YgfEDWWDsmBQ/y&#10;sMpHTxmm2t35k7pDKEUMYZ+igiqEJpXSFxVZ9BPXEEfu4lqLIcK2lLrFewy3tXxLkg9p0XBsqLCh&#10;TUXF9fBtFdy+aLcduqG5mSHMNnw25X5nlBo/9+sliEB9+Bf/ufc6zl9M3+H3m3iC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3QscIAAADdAAAADwAAAAAAAAAAAAAA&#10;AAChAgAAZHJzL2Rvd25yZXYueG1sUEsFBgAAAAAEAAQA+QAAAJADAAAAAA==&#10;" strokecolor="black [3213]" strokeweight=".25pt"/>
                    <v:line id="Straight Connector 1936" o:spid="_x0000_s1876" style="position:absolute;flip:y;visibility:visible;mso-wrap-style:square" from="276220,398466" to="276220,41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jAMAAAADdAAAADwAAAGRycy9kb3ducmV2LnhtbERP32vCMBB+F/Y/hBv4pulUulmN4gYD&#10;34p1ez+aMy1rLiWJ2v33RhB8u4/v5623g+3EhXxoHSt4m2YgiGunWzYKfo7fkw8QISJr7ByTgn8K&#10;sN28jNZYaHflA12qaEQK4VCggibGvpAy1A1ZDFPXEyfu5LzFmKA3Unu8pnDbyVmW5dJiy6mhwZ6+&#10;Gqr/qrNV8GvKBfrPsMx1WdFx5haleXdKjV+H3QpEpCE+xQ/3Xqf5y3kO92/SCX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C4wDAAAAA3QAAAA8AAAAAAAAAAAAAAAAA&#10;oQIAAGRycy9kb3ducmV2LnhtbFBLBQYAAAAABAAEAPkAAACOAwAAAAA=&#10;" strokecolor="black [3213]" strokeweight=".25pt"/>
                  </v:group>
                </v:group>
                <v:group id="Group 1937" o:spid="_x0000_s1877" style="position:absolute;left:15498;top:3317;width:170;height:191" coordorigin="1549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line id="Straight Connector 1938" o:spid="_x0000_s1878" style="position:absolute;visibility:visible;mso-wrap-style:square" from="15498,3413" to="1566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L8QAAADdAAAADwAAAGRycy9kb3ducmV2LnhtbESPQW/CMAyF75P4D5EncRvpYEJbR0AI&#10;CcF1MG1Xq/HaaI1TmlBKfz0+IHGz9Z7f+7xY9b5WHbXRBTbwOslAERfBOi4NfB+3L++gYkK2WAcm&#10;A1eKsFqOnhaY23DhL+oOqVQSwjFHA1VKTa51LCryGCehIRbtL7Qek6xtqW2LFwn3tZ5m2Vx7dCwN&#10;FTa0qaj4P5y9gdMP7bZDNzQnN6S3Df+6cr9zxoyf+/UnqER9epjv13sr+B8zwZVvZAS9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H8vxAAAAN0AAAAPAAAAAAAAAAAA&#10;AAAAAKECAABkcnMvZG93bnJldi54bWxQSwUGAAAAAAQABAD5AAAAkgMAAAAA&#10;" strokecolor="black [3213]" strokeweight=".25pt"/>
                  <v:line id="Straight Connector 1939" o:spid="_x0000_s1879" style="position:absolute;flip:y;visibility:visible;mso-wrap-style:square" from="15569,3317" to="1556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3csEAAADdAAAADwAAAGRycy9kb3ducmV2LnhtbERP32vCMBB+H+x/CDfwbaZTcWttKioM&#10;9lZWt/ejOdOy5lKSqN1/vwjC3u7j+3nldrKDuJAPvWMFL/MMBHHrdM9Gwdfx/fkNRIjIGgfHpOCX&#10;Amyrx4cSC+2u/EmXJhqRQjgUqKCLcSykDG1HFsPcjcSJOzlvMSbojdQeryncDnKRZWtpsefU0OFI&#10;h47an+ZsFXybeoV+H/K1rhs6LtyqNq9OqdnTtNuAiDTFf/Hd/aHT/HyZw+2bdIK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XdywQAAAN0AAAAPAAAAAAAAAAAAAAAA&#10;AKECAABkcnMvZG93bnJldi54bWxQSwUGAAAAAAQABAD5AAAAjwMAAAAA&#10;" strokecolor="black [3213]" strokeweight=".25pt"/>
                </v:group>
                <v:group id="Group 1940" o:spid="_x0000_s1880" style="position:absolute;left:15498;top:3484;width:170;height:191" coordorigin="1549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line id="Straight Connector 1941" o:spid="_x0000_s1881" style="position:absolute;visibility:visible;mso-wrap-style:square" from="15498,3579" to="1566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lz8IAAADdAAAADwAAAGRycy9kb3ducmV2LnhtbERPTWvCQBC9F/wPywi91Y0SSo2uIoKY&#10;q2lpr0N2TBazszG7TWJ+fbdQ6G0e73O2+9E2oqfOG8cKlosEBHHptOFKwcf76eUNhA/IGhvHpOBB&#10;Hva72dMWM+0GvlBfhErEEPYZKqhDaDMpfVmTRb9wLXHkrq6zGCLsKqk7HGK4beQqSV6lRcOxocaW&#10;jjWVt+LbKrh/0vk09VN7N1NIj/xlqvxslHqej4cNiEBj+Bf/uXMd56/TJfx+E0+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Clz8IAAADdAAAADwAAAAAAAAAAAAAA&#10;AAChAgAAZHJzL2Rvd25yZXYueG1sUEsFBgAAAAAEAAQA+QAAAJADAAAAAA==&#10;" strokecolor="black [3213]" strokeweight=".25pt"/>
                  <v:line id="Straight Connector 1942" o:spid="_x0000_s1882" style="position:absolute;flip:y;visibility:visible;mso-wrap-style:square" from="15569,3484" to="1556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fsAAAADdAAAADwAAAGRycy9kb3ducmV2LnhtbERP32vCMBB+F/wfwgm+abpSnHZG0YHg&#10;W1nV96O5pWXNpSSZdv/9Igz2dh/fz9vuR9uLO/nQOVbwssxAEDdOd2wUXC+nxRpEiMgae8ek4IcC&#10;7HfTyRZL7R78Qfc6GpFCOJSooI1xKKUMTUsWw9INxIn7dN5iTNAbqT0+UrjtZZ5lK2mx49TQ4kDv&#10;LTVf9bdVcDNVgf4YNitd1XTJXVGZV6fUfDYe3kBEGuO/+M991mn+psjh+U06Qe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ln7AAAAA3QAAAA8AAAAAAAAAAAAAAAAA&#10;oQIAAGRycy9kb3ducmV2LnhtbFBLBQYAAAAABAAEAPkAAACOAwAAAAA=&#10;" strokecolor="black [3213]" strokeweight=".25pt"/>
                </v:group>
                <v:group id="Group 1943" o:spid="_x0000_s1883" style="position:absolute;left:15498;top:3746;width:170;height:191" coordorigin="1549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line id="Straight Connector 1944" o:spid="_x0000_s1884" style="position:absolute;visibility:visible;mso-wrap-style:square" from="15498,3841" to="1566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cGV8IAAADdAAAADwAAAGRycy9kb3ducmV2LnhtbERP32vCMBB+H/g/hBP2tqZKGbNrlCGI&#10;vuqGvh7NLQ1rLrXJau1fvwwGe7uP7+dVm9G1YqA+WM8KFlkOgrj22rJR8PG+e3oBESKyxtYzKbhT&#10;gM169lBhqf2NjzScohEphEOJCpoYu1LKUDfkMGS+I07cp+8dxgR7I3WPtxTuWrnM82fp0HJqaLCj&#10;bUP11+nbKbieab+bhqm72ikWW75Yc9hbpR7n49sriEhj/Bf/uQ86zV8VB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cGV8IAAADdAAAADwAAAAAAAAAAAAAA&#10;AAChAgAAZHJzL2Rvd25yZXYueG1sUEsFBgAAAAAEAAQA+QAAAJADAAAAAA==&#10;" strokecolor="black [3213]" strokeweight=".25pt"/>
                  <v:line id="Straight Connector 1945" o:spid="_x0000_s1885" style="position:absolute;flip:y;visibility:visible;mso-wrap-style:square" from="15569,3746" to="1556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OCsAAAADdAAAADwAAAGRycy9kb3ducmV2LnhtbERP32vCMBB+F/Y/hBv4pumkulmN4gYD&#10;34p1ez+aMy1rLiWJWv/7RRB8u4/v5623g+3EhXxoHSt4m2YgiGunWzYKfo7fkw8QISJr7ByTghsF&#10;2G5eRmsstLvygS5VNCKFcChQQRNjX0gZ6oYshqnriRN3ct5iTNAbqT1eU7jt5CzLFtJiy6mhwZ6+&#10;Gqr/qrNV8GvKHP1nWC50WdFx5vLSvDulxq/DbgUi0hCf4od7r9P8ZT6H+zfpB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WDgrAAAAA3QAAAA8AAAAAAAAAAAAAAAAA&#10;oQIAAGRycy9kb3ducmV2LnhtbFBLBQYAAAAABAAEAPkAAACOAwAAAAA=&#10;" strokecolor="black [3213]" strokeweight=".25pt"/>
                </v:group>
                <v:group id="Group 1946" o:spid="_x0000_s1886" style="position:absolute;left:15498;top:3937;width:170;height:190" coordorigin="1549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line id="Straight Connector 1947" o:spid="_x0000_s1887" style="position:absolute;visibility:visible;mso-wrap-style:square" from="15498,4032" to="1566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YIMEAAADdAAAADwAAAGRycy9kb3ducmV2LnhtbERPS4vCMBC+C/sfwizsTdMV8VGNsgii&#10;11XR69CMbbCZ1CbWbn/9RhC8zcf3nMWqtaVoqPbGsYLvQQKCOHPacK7geNj0pyB8QNZYOiYFf+Rh&#10;tfzoLTDV7sG/1OxDLmII+xQVFCFUqZQ+K8iiH7iKOHIXV1sMEda51DU+Yrgt5TBJxtKi4dhQYEXr&#10;grLr/m4V3E603XRNV91MF0ZrPpt8tzVKfX22P3MQgdrwFr/cOx3nz0YTeH4TT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ZggwQAAAN0AAAAPAAAAAAAAAAAAAAAA&#10;AKECAABkcnMvZG93bnJldi54bWxQSwUGAAAAAAQABAD5AAAAjwMAAAAA&#10;" strokecolor="black [3213]" strokeweight=".25pt"/>
                  <v:line id="Straight Connector 1948" o:spid="_x0000_s1888" style="position:absolute;flip:y;visibility:visible;mso-wrap-style:square" from="15569,3937" to="1556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hlMMAAADdAAAADwAAAGRycy9kb3ducmV2LnhtbESPQWvDMAyF74X+B6PCbq3TEro1q1va&#10;wWC3sHS7i1hzwmI52G6b/fvpMNhN4j2992l/nPygbhRTH9jAelWAIm6D7dkZ+Li8Lp9ApYxscQhM&#10;Bn4owfEwn+2xsuHO73RrslMSwqlCA13OY6V1ajvymFZhJBbtK0SPWdbotI14l3A/6E1RbLXHnqWh&#10;w5FeOmq/m6s38OnqEuM57ba2buiyCWXtHoMxD4vp9Awq05T/zX/Xb1bwd6Xgyjcygj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XoZTDAAAA3QAAAA8AAAAAAAAAAAAA&#10;AAAAoQIAAGRycy9kb3ducmV2LnhtbFBLBQYAAAAABAAEAPkAAACRAwAAAAA=&#10;" strokecolor="black [3213]" strokeweight=".25pt"/>
                </v:group>
                <v:group id="Group 1949" o:spid="_x0000_s1889" style="position:absolute;left:16450;top:3341;width:171;height:191" coordorigin="1645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line id="Straight Connector 1950" o:spid="_x0000_s1890" style="position:absolute;visibility:visible;mso-wrap-style:square" from="16450,3436" to="166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WicQAAADdAAAADwAAAGRycy9kb3ducmV2LnhtbESPQW/CMAyF75P4D5EncRvpEENbR0AI&#10;CcF1MG1Xq/HaaI1TmlBKfz0+IHGz9Z7f+7xY9b5WHbXRBTbwOslAERfBOi4NfB+3L++gYkK2WAcm&#10;A1eKsFqOnhaY23DhL+oOqVQSwjFHA1VKTa51LCryGCehIRbtL7Qek6xtqW2LFwn3tZ5m2Vx7dCwN&#10;FTa0qaj4P5y9gdMP7bZDNzQnN6TZhn9dud85Y8bP/foTVKI+Pcz3670V/I834ZdvZAS9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ZaJxAAAAN0AAAAPAAAAAAAAAAAA&#10;AAAAAKECAABkcnMvZG93bnJldi54bWxQSwUGAAAAAAQABAD5AAAAkgMAAAAA&#10;" strokecolor="black [3213]" strokeweight=".25pt"/>
                  <v:line id="Straight Connector 1951" o:spid="_x0000_s1891" style="position:absolute;flip:y;visibility:visible;mso-wrap-style:square" from="16522,3341" to="1652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Se1MEAAADdAAAADwAAAGRycy9kb3ducmV2LnhtbERPS2sCMRC+C/6HMII3zSo+6moUWyh4&#10;W7rb3ofNNLu4mSxJ1PXfN4VCb/PxPedwGmwn7uRD61jBYp6BIK6dbtko+KzeZy8gQkTW2DkmBU8K&#10;cDqORwfMtXvwB93LaEQK4ZCjgibGPpcy1A1ZDHPXEyfu23mLMUFvpPb4SOG2k8ss20iLLaeGBnt6&#10;a6i+ljer4MsUK/SvYbfRRUnV0q0Ks3VKTSfDeQ8i0hD/xX/ui07zd+sF/H6TTpD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tJ7UwQAAAN0AAAAPAAAAAAAAAAAAAAAA&#10;AKECAABkcnMvZG93bnJldi54bWxQSwUGAAAAAAQABAD5AAAAjwMAAAAA&#10;" strokecolor="black [3213]" strokeweight=".25pt"/>
                </v:group>
                <v:group id="Group 1952" o:spid="_x0000_s1892" style="position:absolute;left:16450;top:3508;width:171;height:190" coordorigin="1645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line id="Straight Connector 1953" o:spid="_x0000_s1893" style="position:absolute;visibility:visible;mso-wrap-style:square" from="16450,3603" to="1662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cI/sIAAADdAAAADwAAAGRycy9kb3ducmV2LnhtbERPTWvCQBC9F/wPyxS81U2rLRqzERFE&#10;r1Wp1yE7JovZ2Zjdxphf3y0UepvH+5xs1dtadNR641jB6yQBQVw4bbhUcDpuX+YgfEDWWDsmBQ/y&#10;sMpHTxmm2t35k7pDKEUMYZ+igiqEJpXSFxVZ9BPXEEfu4lqLIcK2lLrFewy3tXxLkg9p0XBsqLCh&#10;TUXF9fBtFdy+aLcduqG5mSHMNnw25X5nlBo/9+sliEB9+Bf/ufc6zl+8T+H3m3iC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cI/sIAAADdAAAADwAAAAAAAAAAAAAA&#10;AAChAgAAZHJzL2Rvd25yZXYueG1sUEsFBgAAAAAEAAQA+QAAAJADAAAAAA==&#10;" strokecolor="black [3213]" strokeweight=".25pt"/>
                  <v:line id="Straight Connector 1954" o:spid="_x0000_s1894" style="position:absolute;flip:y;visibility:visible;mso-wrap-style:square" from="16522,3508" to="1652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9TMAAAADdAAAADwAAAGRycy9kb3ducmV2LnhtbERP32vCMBB+F/Y/hBv4pumkulmN4gYD&#10;34p1ez+aMy1rLiWJWv/7RRB8u4/v5623g+3EhXxoHSt4m2YgiGunWzYKfo7fkw8QISJr7ByTghsF&#10;2G5eRmsstLvygS5VNCKFcChQQRNjX0gZ6oYshqnriRN3ct5iTNAbqT1eU7jt5CzLFtJiy6mhwZ6+&#10;Gqr/qrNV8GvKHP1nWC50WdFx5vLSvDulxq/DbgUi0hCf4od7r9P85TyH+zfpB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PUzAAAAA3QAAAA8AAAAAAAAAAAAAAAAA&#10;oQIAAGRycy9kb3ducmV2LnhtbFBLBQYAAAAABAAEAPkAAACOAwAAAAA=&#10;" strokecolor="black [3213]" strokeweight=".25pt"/>
                </v:group>
                <v:group id="Group 1955" o:spid="_x0000_s1895" style="position:absolute;left:16450;top:3770;width:171;height:190" coordorigin="1645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line id="Straight Connector 1956" o:spid="_x0000_s1896" style="position:absolute;visibility:visible;mso-wrap-style:square" from="16450,3865" to="1662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rZsAAAADdAAAADwAAAGRycy9kb3ducmV2LnhtbERPTYvCMBC9C/6HMII3TV1c0WoUEUSv&#10;q6LXoRnbYDOpTbZ2++s3Cwve5vE+Z7VpbSkaqr1xrGAyTkAQZ04bzhVczvvRHIQPyBpLx6Tghzxs&#10;1v3eClPtXvxFzSnkIoawT1FBEUKVSumzgiz6sauII3d3tcUQYZ1LXeMrhttSfiTJTFo0HBsKrGhX&#10;UPY4fVsFzysd9l3TVU/ThemObyY/HoxSw0G7XYII1Ia3+N991HH+4nMGf9/EE+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q2bAAAAA3QAAAA8AAAAAAAAAAAAAAAAA&#10;oQIAAGRycy9kb3ducmV2LnhtbFBLBQYAAAAABAAEAPkAAACOAwAAAAA=&#10;" strokecolor="black [3213]" strokeweight=".25pt"/>
                  <v:line id="Straight Connector 1957" o:spid="_x0000_s1897" style="position:absolute;flip:y;visibility:visible;mso-wrap-style:square" from="16522,3770" to="1652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jO8EAAADdAAAADwAAAGRycy9kb3ducmV2LnhtbERPS2sCMRC+C/0PYQreNFvxUVejqFDw&#10;tnTX3ofNmF26mSxJ1PXfN4VCb/PxPWe7H2wn7uRD61jB2zQDQVw73bJRcKk+Ju8gQkTW2DkmBU8K&#10;sN+9jLaYa/fgT7qX0YgUwiFHBU2MfS5lqBuyGKauJ07c1XmLMUFvpPb4SOG2k7MsW0qLLaeGBns6&#10;NVR/lzer4MsUc/THsF7qoqRq5uaFWTmlxq/DYQMi0hD/xX/us07z14sV/H6TTp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aM7wQAAAN0AAAAPAAAAAAAAAAAAAAAA&#10;AKECAABkcnMvZG93bnJldi54bWxQSwUGAAAAAAQABAD5AAAAjwMAAAAA&#10;" strokecolor="black [3213]" strokeweight=".25pt"/>
                </v:group>
                <v:group id="Group 1958" o:spid="_x0000_s1898" style="position:absolute;left:16450;top:3960;width:171;height:191" coordorigin="1645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line id="Straight Connector 1959" o:spid="_x0000_s1899" style="position:absolute;visibility:visible;mso-wrap-style:square" from="16450,4056" to="1662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FMEAAADdAAAADwAAAGRycy9kb3ducmV2LnhtbERPS4vCMBC+C/sfwizsTVMXlbUaZRFE&#10;rz5wr0MztsFmUptYu/31RhC8zcf3nPmytaVoqPbGsYLhIAFBnDltOFdwPKz7PyB8QNZYOiYF/+Rh&#10;ufjozTHV7s47avYhFzGEfYoKihCqVEqfFWTRD1xFHLmzqy2GCOtc6hrvMdyW8jtJJtKi4dhQYEWr&#10;grLL/mYVXE+0WXdNV11NF0Yr/jP5dmOU+vpsf2cgArXhLX65tzrOn46n8Pwmn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z8UwQAAAN0AAAAPAAAAAAAAAAAAAAAA&#10;AKECAABkcnMvZG93bnJldi54bWxQSwUGAAAAAAQABAD5AAAAjwMAAAAA&#10;" strokecolor="black [3213]" strokeweight=".25pt"/>
                  <v:line id="Straight Connector 1960" o:spid="_x0000_s1900" style="position:absolute;flip:y;visibility:visible;mso-wrap-style:square" from="16522,3960" to="1652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x8sMAAADdAAAADwAAAGRycy9kb3ducmV2LnhtbESPQWvDMAyF74P9B6NBb6uzUrI1rVvW&#10;wWC3sHS9i1h1QmM52G6b/vvpMNhN4j2992mzm/ygrhRTH9jAy7wARdwG27Mz8HP4fH4DlTKyxSEw&#10;GbhTgt328WGDlQ03/qZrk52SEE4VGuhyHiutU9uRxzQPI7FopxA9Zlmj0zbiTcL9oBdFUWqPPUtD&#10;hyN9dNSem4s3cHT1EuM+rUpbN3RYhGXtXoMxs6fpfQ0q05T/zX/XX1bwV6Xwyzcygt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U8fLDAAAA3QAAAA8AAAAAAAAAAAAA&#10;AAAAoQIAAGRycy9kb3ducmV2LnhtbFBLBQYAAAAABAAEAPkAAACRAwAAAAA=&#10;" strokecolor="black [3213]" strokeweight=".25pt"/>
                </v:group>
                <v:group id="Group 1961" o:spid="_x0000_s1901" style="position:absolute;left:29214;top:3341;width:170;height:191" coordorigin="29214,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line id="Straight Connector 1962" o:spid="_x0000_s1902" style="position:absolute;visibility:visible;mso-wrap-style:square" from="29214,3436" to="2938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n2MIAAADdAAAADwAAAGRycy9kb3ducmV2LnhtbERPTWvCQBC9F/wPywje6qZBQo2uUgSJ&#10;16alvQ7ZMVnMzsbsGmN+fbdQ6G0e73O2+9G2YqDeG8cKXpYJCOLKacO1gs+P4/MrCB+QNbaOScGD&#10;POx3s6ct5trd+Z2GMtQihrDPUUETQpdL6auGLPql64gjd3a9xRBhX0vd4z2G21amSZJJi4ZjQ4Md&#10;HRqqLuXNKrh+UXGchqm7mimsDvxt6lNhlFrMx7cNiEBj+Bf/uU86zl9nKfx+E0+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dn2MIAAADdAAAADwAAAAAAAAAAAAAA&#10;AAChAgAAZHJzL2Rvd25yZXYueG1sUEsFBgAAAAAEAAQA+QAAAJADAAAAAA==&#10;" strokecolor="black [3213]" strokeweight=".25pt"/>
                  <v:line id="Straight Connector 1963" o:spid="_x0000_s1903" style="position:absolute;flip:y;visibility:visible;mso-wrap-style:square" from="29285,3341" to="2928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vhcAAAADdAAAADwAAAGRycy9kb3ducmV2LnhtbERP32vCMBB+F/Y/hBv4pulUulmN4gYD&#10;34p1ez+aMy1rLiWJ2v33RhB8u4/v5623g+3EhXxoHSt4m2YgiGunWzYKfo7fkw8QISJr7ByTgn8K&#10;sN28jNZYaHflA12qaEQK4VCggibGvpAy1A1ZDFPXEyfu5LzFmKA3Unu8pnDbyVmW5dJiy6mhwZ6+&#10;Gqr/qrNV8GvKBfrPsMx1WdFx5haleXdKjV+H3QpEpCE+xQ/3Xqf5y3wO92/SCX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Gb4XAAAAA3QAAAA8AAAAAAAAAAAAAAAAA&#10;oQIAAGRycy9kb3ducmV2LnhtbFBLBQYAAAAABAAEAPkAAACOAwAAAAA=&#10;" strokecolor="black [3213]" strokeweight=".25pt"/>
                </v:group>
                <v:group id="Group 1964" o:spid="_x0000_s1904" style="position:absolute;left:29214;top:3508;width:170;height:190" coordorigin="29214,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line id="Straight Connector 1965" o:spid="_x0000_s1905" style="position:absolute;visibility:visible;mso-wrap-style:square" from="29214,3603" to="29384,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7/rMAAAADdAAAADwAAAGRycy9kb3ducmV2LnhtbERPTYvCMBC9C/6HMII3TV1c0WoUEUSv&#10;q6LXoRnbYDOpTbZ2++s3Cwve5vE+Z7VpbSkaqr1xrGAyTkAQZ04bzhVczvvRHIQPyBpLx6Tghzxs&#10;1v3eClPtXvxFzSnkIoawT1FBEUKVSumzgiz6sauII3d3tcUQYZ1LXeMrhttSfiTJTFo0HBsKrGhX&#10;UPY4fVsFzysd9l3TVU/ThemObyY/HoxSw0G7XYII1Ia3+N991HH+YvYJf9/EE+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u/6zAAAAA3QAAAA8AAAAAAAAAAAAAAAAA&#10;oQIAAGRycy9kb3ducmV2LnhtbFBLBQYAAAAABAAEAPkAAACOAwAAAAA=&#10;" strokecolor="black [3213]" strokeweight=".25pt"/>
                  <v:line id="Straight Connector 1966" o:spid="_x0000_s1906" style="position:absolute;flip:y;visibility:visible;mso-wrap-style:square" from="29285,3508" to="29285,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MHcEAAADdAAAADwAAAGRycy9kb3ducmV2LnhtbERPTWvDMAy9D/YfjAa7rU5LydosTmkH&#10;g97CkvYuYs0JjeVge2327+fCYDc93qfK3WxHcSUfBscKlosMBHHn9MBGwan9eNmACBFZ4+iYFPxQ&#10;gF31+FBiod2NP+naRCNSCIcCFfQxToWUoevJYli4iThxX85bjAl6I7XHWwq3o1xlWS4tDpwaepzo&#10;vafu0nxbBWdTr9EfwjbXdUPtyq1r8+qUen6a928gIs3xX/znPuo0f5vncP8mnS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cwdwQAAAN0AAAAPAAAAAAAAAAAAAAAA&#10;AKECAABkcnMvZG93bnJldi54bWxQSwUGAAAAAAQABAD5AAAAjwMAAAAA&#10;" strokecolor="black [3213]" strokeweight=".25pt"/>
                </v:group>
                <v:group id="Group 1967" o:spid="_x0000_s1907" style="position:absolute;left:29214;top:3770;width:170;height:190" coordorigin="29214,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line id="Straight Connector 1968" o:spid="_x0000_s1908" style="position:absolute;visibility:visible;mso-wrap-style:square" from="29214,3865" to="2938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9QMsQAAADdAAAADwAAAGRycy9kb3ducmV2LnhtbESPT2vCQBDF7wW/wzKCt7qpiNToKkUQ&#10;vfqH9jpkp8nS7GzMrjHm03cOhd5meG/e+8162/taddRGF9jA2zQDRVwE67g0cL3sX99BxYRssQ5M&#10;Bp4UYbsZvawxt+HBJ+rOqVQSwjFHA1VKTa51LCryGKehIRbtO7Qek6xtqW2LDwn3tZ5l2UJ7dCwN&#10;FTa0q6j4Od+9gdsnHfZDNzQ3N6T5jr9ceTw4Yybj/mMFKlGf/s1/10cr+MuF4Mo3MoL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1AyxAAAAN0AAAAPAAAAAAAAAAAA&#10;AAAAAKECAABkcnMvZG93bnJldi54bWxQSwUGAAAAAAQABAD5AAAAkgMAAAAA&#10;" strokecolor="black [3213]" strokeweight=".25pt"/>
                  <v:line id="Straight Connector 1969" o:spid="_x0000_s1909" style="position:absolute;flip:y;visibility:visible;mso-wrap-style:square" from="29285,3770" to="2928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5Yb8AAAADdAAAADwAAAGRycy9kb3ducmV2LnhtbERP32vCMBB+F/wfwgl703Qi3doZRYWB&#10;b2XVvR/NLS1rLiWJWv97Iwz2dh/fz1tvR9uLK/nQOVbwushAEDdOd2wUnE+f83cQISJr7B2TgjsF&#10;2G6mkzWW2t34i651NCKFcChRQRvjUEoZmpYshoUbiBP347zFmKA3Unu8pXDby2WW5dJix6mhxYEO&#10;LTW/9cUq+DbVCv0+FLmuajot3aoyb06pl9m4+wARaYz/4j/3Uaf5RV7A85t0gt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uWG/AAAAA3QAAAA8AAAAAAAAAAAAAAAAA&#10;oQIAAGRycy9kb3ducmV2LnhtbFBLBQYAAAAABAAEAPkAAACOAwAAAAA=&#10;" strokecolor="black [3213]" strokeweight=".25pt"/>
                </v:group>
                <v:group id="Group 1970" o:spid="_x0000_s1910" style="position:absolute;left:29214;top:3960;width:170;height:191" coordorigin="29214,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line id="Straight Connector 1971" o:spid="_x0000_s1911" style="position:absolute;visibility:visible;mso-wrap-style:square" from="29214,4056" to="29384,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xvcsEAAADdAAAADwAAAGRycy9kb3ducmV2LnhtbERPS4vCMBC+C/sfwizsTVMX0bUaZRFE&#10;rz5wr0MztsFmUptYu/31RhC8zcf3nPmytaVoqPbGsYLhIAFBnDltOFdwPKz7PyB8QNZYOiYF/+Rh&#10;ufjozTHV7s47avYhFzGEfYoKihCqVEqfFWTRD1xFHLmzqy2GCOtc6hrvMdyW8jtJxtKi4dhQYEWr&#10;grLL/mYVXE+0WXdNV11NF0Yr/jP5dmOU+vpsf2cgArXhLX65tzrOn06G8Pwmn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jG9ywQAAAN0AAAAPAAAAAAAAAAAAAAAA&#10;AKECAABkcnMvZG93bnJldi54bWxQSwUGAAAAAAQABAD5AAAAjwMAAAAA&#10;" strokecolor="black [3213]" strokeweight=".25pt"/>
                  <v:line id="Straight Connector 1972" o:spid="_x0000_s1912" style="position:absolute;flip:y;visibility:visible;mso-wrap-style:square" from="29285,3960" to="2928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cw8AAAADdAAAADwAAAGRycy9kb3ducmV2LnhtbERPS2vCQBC+F/oflil4q5sG8RFdpRWE&#10;3oKJvQ/Z6SaYnQ27W43/visI3ubje85mN9peXMiHzrGCj2kGgrhxumOj4FQf3pcgQkTW2DsmBTcK&#10;sNu+vmyw0O7KR7pU0YgUwqFABW2MQyFlaFqyGKZuIE7cr/MWY4LeSO3xmsJtL/Msm0uLHaeGFgfa&#10;t9Scqz+r4MeUM/RfYTXXZUV17malWTilJm/j5xpEpDE+xQ/3t07zV4sc7t+kE+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TXMPAAAAA3QAAAA8AAAAAAAAAAAAAAAAA&#10;oQIAAGRycy9kb3ducmV2LnhtbFBLBQYAAAAABAAEAPkAAACOAwAAAAA=&#10;" strokecolor="black [3213]" strokeweight=".25pt"/>
                </v:group>
                <v:group id="Group 1973" o:spid="_x0000_s1913" style="position:absolute;left:30166;top:3365;width:171;height:191" coordorigin="30166,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line id="Straight Connector 1974" o:spid="_x0000_s1914" style="position:absolute;visibility:visible;mso-wrap-style:square" from="30166,3460" to="3033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6sEAAADdAAAADwAAAGRycy9kb3ducmV2LnhtbERPS4vCMBC+C/sfwizsTdMV8VGNsgii&#10;11XR69CMbbCZ1CbWbn/9RhC8zcf3nMWqtaVoqPbGsYLvQQKCOHPacK7geNj0pyB8QNZYOiYFf+Rh&#10;tfzoLTDV7sG/1OxDLmII+xQVFCFUqZQ+K8iiH7iKOHIXV1sMEda51DU+Yrgt5TBJxtKi4dhQYEXr&#10;grLr/m4V3E603XRNV91MF0ZrPpt8tzVKfX22P3MQgdrwFr/cOx3nzyYjeH4TT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8zqwQAAAN0AAAAPAAAAAAAAAAAAAAAA&#10;AKECAABkcnMvZG93bnJldi54bWxQSwUGAAAAAAQABAD5AAAAjwMAAAAA&#10;" strokecolor="black [3213]" strokeweight=".25pt"/>
                  <v:line id="Straight Connector 1975" o:spid="_x0000_s1915" style="position:absolute;flip:y;visibility:visible;mso-wrap-style:square" from="30238,3365" to="3023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rEt8EAAADdAAAADwAAAGRycy9kb3ducmV2LnhtbERPS2sCMRC+C/0PYQreNFvxUVejqFDw&#10;tnTX3ofNmF26mSxJ1PXfN4VCb/PxPWe7H2wn7uRD61jB2zQDQVw73bJRcKk+Ju8gQkTW2DkmBU8K&#10;sN+9jLaYa/fgT7qX0YgUwiFHBU2MfS5lqBuyGKauJ07c1XmLMUFvpPb4SOG2k7MsW0qLLaeGBns6&#10;NVR/lzer4MsUc/THsF7qoqRq5uaFWTmlxq/DYQMi0hD/xX/us07z16sF/H6TTp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sS3wQAAAN0AAAAPAAAAAAAAAAAAAAAA&#10;AKECAABkcnMvZG93bnJldi54bWxQSwUGAAAAAAQABAD5AAAAjwMAAAAA&#10;" strokecolor="black [3213]" strokeweight=".25pt"/>
                </v:group>
                <v:group id="Group 1976" o:spid="_x0000_s1916" style="position:absolute;left:30166;top:3532;width:171;height:190" coordorigin="30166,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line id="Straight Connector 1977" o:spid="_x0000_s1917" style="position:absolute;visibility:visible;mso-wrap-style:square" from="30166,3627" to="3033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lSncAAAADdAAAADwAAAGRycy9kb3ducmV2LnhtbERPTYvCMBC9C/6HMII3TV1k1WoUEUSv&#10;q6LXoRnbYDOpTbZ2++s3Cwve5vE+Z7VpbSkaqr1xrGAyTkAQZ04bzhVczvvRHIQPyBpLx6Tghzxs&#10;1v3eClPtXvxFzSnkIoawT1FBEUKVSumzgiz6sauII3d3tcUQYZ1LXeMrhttSfiTJp7RoODYUWNGu&#10;oOxx+rYKnlc67Lumq56mC9Md30x+PBilhoN2uwQRqA1v8b/7qOP8xWwGf9/EE+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pUp3AAAAA3QAAAA8AAAAAAAAAAAAAAAAA&#10;oQIAAGRycy9kb3ducmV2LnhtbFBLBQYAAAAABAAEAPkAAACOAwAAAAA=&#10;" strokecolor="black [3213]" strokeweight=".25pt"/>
                  <v:line id="Straight Connector 1978" o:spid="_x0000_s1918" style="position:absolute;flip:y;visibility:visible;mso-wrap-style:square" from="30238,3532" to="3023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rKcMAAADdAAAADwAAAGRycy9kb3ducmV2LnhtbESPQWvDMAyF74X9B6PBbq2zUto1q1u2&#10;waC3sKS7i1hzwmI52F6b/vvqUNhN4j2992l3mPygzhRTH9jA86IARdwG27MzcGo+5y+gUka2OAQm&#10;A1dKcNg/zHZY2nDhLzrX2SkJ4VSigS7nsdQ6tR15TIswEov2E6LHLGt02ka8SLgf9LIo1tpjz9LQ&#10;4UgfHbW/9Z838O2qFcb3tF3bqqZmGVaV2wRjnh6nt1dQmab8b75fH63gbzeCK9/ICH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aynDAAAA3QAAAA8AAAAAAAAAAAAA&#10;AAAAoQIAAGRycy9kb3ducmV2LnhtbFBLBQYAAAAABAAEAPkAAACRAwAAAAA=&#10;" strokecolor="black [3213]" strokeweight=".25pt"/>
                </v:group>
                <v:group id="Group 1979" o:spid="_x0000_s1919" style="position:absolute;left:30166;top:3794;width:171;height:190" coordorigin="30166,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line id="Straight Connector 1980" o:spid="_x0000_s1920" style="position:absolute;visibility:visible;mso-wrap-style:square" from="30166,3889" to="3033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6zsQAAADdAAAADwAAAGRycy9kb3ducmV2LnhtbESPQWvCQBCF7wX/wzKCt7qpSNHoKkUQ&#10;vWpLex2y02RpdjZm1xjz6zsHwdsM781736y3va9VR210gQ28TTNQxEWwjksDX5/71wWomJAt1oHJ&#10;wJ0ibDejlzXmNtz4RN05lUpCOOZooEqpybWORUUe4zQ0xKL9htZjkrUttW3xJuG+1rMse9ceHUtD&#10;hQ3tKir+zldv4PJNh/3QDc3FDWm+4x9XHg/OmMm4/1iBStSnp/lxfbSCv1wIv3wjI+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brOxAAAAN0AAAAPAAAAAAAAAAAA&#10;AAAAAKECAABkcnMvZG93bnJldi54bWxQSwUGAAAAAAQABAD5AAAAkgMAAAAA&#10;" strokecolor="black [3213]" strokeweight=".25pt"/>
                  <v:line id="Straight Connector 1981" o:spid="_x0000_s1921" style="position:absolute;flip:y;visibility:visible;mso-wrap-style:square" from="30238,3794" to="3023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yk78AAADdAAAADwAAAGRycy9kb3ducmV2LnhtbERPS4vCMBC+L/gfwgje1lQRH9UouiDs&#10;rVj1PjRjWmwmJclq/fdmYWFv8/E9Z7PrbSse5EPjWMFknIEgrpxu2Ci4nI+fSxAhImtsHZOCFwXY&#10;bQcfG8y1e/KJHmU0IoVwyFFBHWOXSxmqmiyGseuIE3dz3mJM0BupPT5TuG3lNMvm0mLDqaHGjr5q&#10;qu7lj1VwNcUM/SGs5roo6Tx1s8IsnFKjYb9fg4jUx3/xn/tbp/mr5QR+v0knyO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dSyk78AAADdAAAADwAAAAAAAAAAAAAAAACh&#10;AgAAZHJzL2Rvd25yZXYueG1sUEsFBgAAAAAEAAQA+QAAAI0DAAAAAA==&#10;" strokecolor="black [3213]" strokeweight=".25pt"/>
                </v:group>
                <v:group id="Group 1982" o:spid="_x0000_s1922" style="position:absolute;left:30166;top:3984;width:171;height:191" coordorigin="30166,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line id="Straight Connector 1983" o:spid="_x0000_s1923" style="position:absolute;visibility:visible;mso-wrap-style:square" from="30166,4079" to="30337,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kucEAAADdAAAADwAAAGRycy9kb3ducmV2LnhtbERPS4vCMBC+C/sfwizsTdNdRbQaZRFE&#10;rz7Q69CMbdhmUptYu/31RhC8zcf3nPmytaVoqPbGsYLvQQKCOHPacK7geFj3JyB8QNZYOiYF/+Rh&#10;ufjozTHV7s47avYhFzGEfYoKihCqVEqfFWTRD1xFHLmLqy2GCOtc6hrvMdyW8idJxtKi4dhQYEWr&#10;grK//c0quJ5os+6arrqaLoxWfDb5dmOU+vpsf2cgArXhLX65tzrOn06G8Pwmn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yS5wQAAAN0AAAAPAAAAAAAAAAAAAAAA&#10;AKECAABkcnMvZG93bnJldi54bWxQSwUGAAAAAAQABAD5AAAAjwMAAAAA&#10;" strokecolor="black [3213]" strokeweight=".25pt"/>
                  <v:line id="Straight Connector 1984" o:spid="_x0000_s1924" style="position:absolute;flip:y;visibility:visible;mso-wrap-style:square" from="30238,3984" to="302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RC8AAAADdAAAADwAAAGRycy9kb3ducmV2LnhtbERPS4vCMBC+L/gfwgje1lQpPqpRdEHY&#10;W7Hu3odmTIvNpCRZrf/eLCzsbT6+52z3g+3EnXxoHSuYTTMQxLXTLRsFX5fT+wpEiMgaO8ek4EkB&#10;9rvR2xYL7R58pnsVjUghHApU0MTYF1KGuiGLYep64sRdnbcYE/RGao+PFG47Oc+yhbTYcmposKeP&#10;hupb9WMVfJsyR38M64UuK7rMXV6apVNqMh4OGxCRhvgv/nN/6jR/vcrh95t0gt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jEQvAAAAA3QAAAA8AAAAAAAAAAAAAAAAA&#10;oQIAAGRycy9kb3ducmV2LnhtbFBLBQYAAAAABAAEAPkAAACOAwAAAAA=&#10;" strokecolor="black [3213]" strokeweight=".25pt"/>
                </v:group>
                <v:group id="Group 1985" o:spid="_x0000_s1925" style="position:absolute;left:42851;top:3294;width:171;height:190" coordorigin="42851,32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line id="Straight Connector 1986" o:spid="_x0000_s1926" style="position:absolute;visibility:visible;mso-wrap-style:square" from="42851,3389" to="43022,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HIcIAAADdAAAADwAAAGRycy9kb3ducmV2LnhtbERPTWvDMAy9F/YfjAa7Nc7GKF1Wt4xC&#10;Sa7LynYVsZqYxnIae0mWX18XBr3p8T612U22FQP13jhW8JykIIgrpw3XCo5fh+UahA/IGlvHpOCP&#10;POy2D4sNZtqN/ElDGWoRQ9hnqKAJocuk9FVDFn3iOuLInVxvMUTY11L3OMZw28qXNF1Ji4ZjQ4Md&#10;7RuqzuWvVXD5pvwwD3N3MXN43fOPqYvcKPX0OH28gwg0hbv4313oOP9tvYLbN/EEu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CHIcIAAADdAAAADwAAAAAAAAAAAAAA&#10;AAChAgAAZHJzL2Rvd25yZXYueG1sUEsFBgAAAAAEAAQA+QAAAJADAAAAAA==&#10;" strokecolor="black [3213]" strokeweight=".25pt"/>
                  <v:line id="Straight Connector 1987" o:spid="_x0000_s1927" style="position:absolute;flip:y;visibility:visible;mso-wrap-style:square" from="42923,3294" to="4292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PfL8AAADdAAAADwAAAGRycy9kb3ducmV2LnhtbERPS4vCMBC+L/gfwgje1lQRH9UoriB4&#10;K1v1PjRjWmwmJclq/fdmYWFv8/E9Z7PrbSse5EPjWMFknIEgrpxu2Ci4nI+fSxAhImtsHZOCFwXY&#10;bQcfG8y1e/I3PcpoRArhkKOCOsYulzJUNVkMY9cRJ+7mvMWYoDdSe3ymcNvKaZbNpcWGU0ONHR1q&#10;qu7lj1VwNcUM/VdYzXVR0nnqZoVZOKVGw36/BhGpj//iP/dJp/mr5QJ+v0knyO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XGPfL8AAADdAAAADwAAAAAAAAAAAAAAAACh&#10;AgAAZHJzL2Rvd25yZXYueG1sUEsFBgAAAAAEAAQA+QAAAI0DAAAAAA==&#10;" strokecolor="black [3213]" strokeweight=".25pt"/>
                </v:group>
                <v:group id="Group 1988" o:spid="_x0000_s1928" style="position:absolute;left:42851;top:3460;width:171;height:191" coordorigin="42851,34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line id="Straight Connector 1989" o:spid="_x0000_s1929" style="position:absolute;visibility:visible;mso-wrap-style:square" from="42851,3556" to="4302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TU8AAAADdAAAADwAAAGRycy9kb3ducmV2LnhtbERPTYvCMBC9L/gfwgje1lQR0WoUEUSv&#10;6rJ7HZqxDTaT2sRa++uNIOxtHu9zluvWlqKh2hvHCkbDBARx5rThXMHPefc9A+EDssbSMSl4kof1&#10;qve1xFS7Bx+pOYVcxBD2KSooQqhSKX1WkEU/dBVx5C6uthgirHOpa3zEcFvKcZJMpUXDsaHAirYF&#10;ZdfT3Sq4/dJ+1zVddTNdmGz5z+SHvVFq0G83CxCB2vAv/rgPOs6fz+bw/iae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vE1PAAAAA3QAAAA8AAAAAAAAAAAAAAAAA&#10;oQIAAGRycy9kb3ducmV2LnhtbFBLBQYAAAAABAAEAPkAAACOAwAAAAA=&#10;" strokecolor="black [3213]" strokeweight=".25pt"/>
                  <v:line id="Straight Connector 1990" o:spid="_x0000_s1930" style="position:absolute;flip:y;visibility:visible;mso-wrap-style:square" from="42923,3460" to="4292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GB1cMAAADdAAAADwAAAGRycy9kb3ducmV2LnhtbESPQWvDMAyF74P9B6PBbquzUtolq1u2&#10;QqG30HS7i1hzwmI52F6b/fvqUOhN4j2992m9nfygzhRTH9jA66wARdwG27Mz8HXav7yBShnZ4hCY&#10;DPxTgu3m8WGNlQ0XPtK5yU5JCKcKDXQ5j5XWqe3IY5qFkVi0nxA9Zlmj0zbiRcL9oOdFsdQee5aG&#10;DkfaddT+Nn/ewLerFxg/U7m0dUOneVjUbhWMeX6aPt5BZZry3Xy7PljBL0vhl29kBL2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BgdXDAAAA3QAAAA8AAAAAAAAAAAAA&#10;AAAAoQIAAGRycy9kb3ducmV2LnhtbFBLBQYAAAAABAAEAPkAAACRAwAAAAA=&#10;" strokecolor="black [3213]" strokeweight=".25pt"/>
                </v:group>
                <v:group id="Group 1991" o:spid="_x0000_s1931" style="position:absolute;left:42851;top:3722;width:171;height:191" coordorigin="42851,372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line id="Straight Connector 1992" o:spid="_x0000_s1932" style="position:absolute;visibility:visible;mso-wrap-style:square" from="42851,3817" to="4302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X/8IAAADdAAAADwAAAGRycy9kb3ducmV2LnhtbERPTWvCQBC9F/wPywi91Y1SShOziggS&#10;r7VFr0N2TBazszG7Jml+fbdQ6G0e73Py7Wgb0VPnjWMFy0UCgrh02nCl4Ovz8PIOwgdkjY1jUvBN&#10;Hrab2VOOmXYDf1B/CpWIIewzVFCH0GZS+rImi37hWuLIXV1nMUTYVVJ3OMRw28hVkrxJi4ZjQ40t&#10;7Wsqb6eHVXA/U3GY+qm9mym87vliqmNhlHqej7s1iEBj+Bf/uY86zk/TFfx+E0+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IX/8IAAADdAAAADwAAAAAAAAAAAAAA&#10;AAChAgAAZHJzL2Rvd25yZXYueG1sUEsFBgAAAAAEAAQA+QAAAJADAAAAAA==&#10;" strokecolor="black [3213]" strokeweight=".25pt"/>
                  <v:line id="Straight Connector 1993" o:spid="_x0000_s1933" style="position:absolute;flip:y;visibility:visible;mso-wrap-style:square" from="42923,3722" to="429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fosEAAADdAAAADwAAAGRycy9kb3ducmV2LnhtbERP32vCMBB+H+x/CDfwbaZTcWttKioM&#10;9lZWt/ejOdOy5lKSqN1/vwjC3u7j+3nldrKDuJAPvWMFL/MMBHHrdM9Gwdfx/fkNRIjIGgfHpOCX&#10;Amyrx4cSC+2u/EmXJhqRQjgUqKCLcSykDG1HFsPcjcSJOzlvMSbojdQeryncDnKRZWtpsefU0OFI&#10;h47an+ZsFXybeoV+H/K1rhs6LtyqNq9OqdnTtNuAiDTFf/Hd/aHT/Dxfwu2bdIK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x+iwQAAAN0AAAAPAAAAAAAAAAAAAAAA&#10;AKECAABkcnMvZG93bnJldi54bWxQSwUGAAAAAAQABAD5AAAAjwMAAAAA&#10;" strokecolor="black [3213]" strokeweight=".25pt"/>
                </v:group>
                <v:group id="Group 1994" o:spid="_x0000_s1934" style="position:absolute;left:42851;top:3913;width:171;height:190" coordorigin="42851,3913"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line id="Straight Connector 1995" o:spid="_x0000_s1935" style="position:absolute;visibility:visible;mso-wrap-style:square" from="42851,4008" to="4302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Pi8EAAADdAAAADwAAAGRycy9kb3ducmV2LnhtbERPS4vCMBC+C/sfwizsTVMXlbUaZRFE&#10;rz5wr0MztsFmUptYu/31RhC8zcf3nPmytaVoqPbGsYLhIAFBnDltOFdwPKz7PyB8QNZYOiYF/+Rh&#10;ufjozTHV7s47avYhFzGEfYoKihCqVEqfFWTRD1xFHLmzqy2GCOtc6hrvMdyW8jtJJtKi4dhQYEWr&#10;grLL/mYVXE+0WXdNV11NF0Yr/jP5dmOU+vpsf2cgArXhLX65tzrOn07H8Pwmn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u4+LwQAAAN0AAAAPAAAAAAAAAAAAAAAA&#10;AKECAABkcnMvZG93bnJldi54bWxQSwUGAAAAAAQABAD5AAAAjwMAAAAA&#10;" strokecolor="black [3213]" strokeweight=".25pt"/>
                  <v:line id="Straight Connector 1996" o:spid="_x0000_s1936" style="position:absolute;flip:y;visibility:visible;mso-wrap-style:square" from="42923,3913" to="42923,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8OsAAAADdAAAADwAAAGRycy9kb3ducmV2LnhtbERP32vCMBB+F/wfwgl703Qi3doZRYWB&#10;b2XVvR/NLS1rLiWJWv97Iwz2dh/fz1tvR9uLK/nQOVbwushAEDdOd2wUnE+f83cQISJr7B2TgjsF&#10;2G6mkzWW2t34i651NCKFcChRQRvjUEoZmpYshoUbiBP347zFmKA3Unu8pXDby2WW5dJix6mhxYEO&#10;LTW/9cUq+DbVCv0+FLmuajot3aoyb06pl9m4+wARaYz/4j/3Uaf5RZHD85t0gt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vDrAAAAA3QAAAA8AAAAAAAAAAAAAAAAA&#10;oQIAAGRycy9kb3ducmV2LnhtbFBLBQYAAAAABAAEAPkAAACOAwAAAAA=&#10;" strokecolor="black [3213]" strokeweight=".25pt"/>
                </v:group>
                <v:group id="Group 1997" o:spid="_x0000_s1937" style="position:absolute;left:43804;top:3317;width:170;height:191" coordorigin="43804,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line id="Straight Connector 1998" o:spid="_x0000_s1938" style="position:absolute;visibility:visible;mso-wrap-style:square" from="43804,3413" to="43974,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gFcQAAADdAAAADwAAAGRycy9kb3ducmV2LnhtbESPQWvCQBCF74L/YRnBW90oRWp0lSKI&#10;XmtLex2yY7I0Oxuz2xjz6zsHwdsM781732x2va9VR210gQ3MZxko4iJYx6WBr8/DyxuomJAt1oHJ&#10;wJ0i7Lbj0QZzG278Qd05lUpCOOZooEqpybWORUUe4yw0xKJdQusxydqW2rZ4k3Bf60WWLbVHx9JQ&#10;YUP7iorf8583cP2m42HohubqhvS65x9Xno7OmOmkf1+DStSnp/lxfbKCv1oJrnwjI+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iAVxAAAAN0AAAAPAAAAAAAAAAAA&#10;AAAAAKECAABkcnMvZG93bnJldi54bWxQSwUGAAAAAAQABAD5AAAAkgMAAAAA&#10;" strokecolor="black [3213]" strokeweight=".25pt"/>
                  <v:line id="Straight Connector 1999" o:spid="_x0000_s1939" style="position:absolute;flip:y;visibility:visible;mso-wrap-style:square" from="43875,3317" to="43875,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oSMAAAADdAAAADwAAAGRycy9kb3ducmV2LnhtbERPTYvCMBC9L/gfwgje1lQR3Vaj7ArC&#10;3orVvQ/NmBabSUmi1n9vFhb2No/3OZvdYDtxJx9axwpm0wwEce10y0bB+XR4/wARIrLGzjEpeFKA&#10;3Xb0tsFCuwcf6V5FI1IIhwIVNDH2hZShbshimLqeOHEX5y3GBL2R2uMjhdtOzrNsKS22nBoa7Gnf&#10;UH2tblbBjykX6L9CvtRlRae5W5Rm5ZSajIfPNYhIQ/wX/7m/dZqf5zn8fpNO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7KEjAAAAA3QAAAA8AAAAAAAAAAAAAAAAA&#10;oQIAAGRycy9kb3ducmV2LnhtbFBLBQYAAAAABAAEAPkAAACOAwAAAAA=&#10;" strokecolor="black [3213]" strokeweight=".25pt"/>
                </v:group>
                <v:group id="Group 2000" o:spid="_x0000_s1940" style="position:absolute;left:43804;top:3484;width:170;height:191" coordorigin="43804,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line id="Straight Connector 2001" o:spid="_x0000_s1941" style="position:absolute;visibility:visible;mso-wrap-style:square" from="43804,3579" to="43974,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83sMEAAADdAAAADwAAAGRycy9kb3ducmV2LnhtbESPQYvCMBSE7wv+h/CEvWmqyCLVtIgg&#10;etWV9fponm2wealNrLW/frMg7HGYmW+Ydd7bWnTUeuNYwWyagCAunDZcKjh/7yZLED4ga6wdk4IX&#10;eciz0ccaU+2efKTuFEoRIexTVFCF0KRS+qIii37qGuLoXV1rMUTZllK3+IxwW8t5knxJi4bjQoUN&#10;bSsqbqeHVXD/of1u6Ibmboaw2PLFlIe9Uepz3G9WIAL14T/8bh+0gkicwd+b+AR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zewwQAAAN0AAAAPAAAAAAAAAAAAAAAA&#10;AKECAABkcnMvZG93bnJldi54bWxQSwUGAAAAAAQABAD5AAAAjwMAAAAA&#10;" strokecolor="black [3213]" strokeweight=".25pt"/>
                  <v:line id="Straight Connector 2002" o:spid="_x0000_s1942" style="position:absolute;flip:y;visibility:visible;mso-wrap-style:square" from="43875,3484" to="4387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EAcIAAADdAAAADwAAAGRycy9kb3ducmV2LnhtbESPQWvCQBSE7wX/w/KE3urGIFqjm9AW&#10;Cr0FY70/ss9NMPs27G41/nu3UOhxmJlvmH012UFcyYfesYLlIgNB3Drds1Hwffx8eQURIrLGwTEp&#10;uFOAqpw97bHQ7sYHujbRiAThUKCCLsaxkDK0HVkMCzcSJ+/svMWYpDdSe7wluB1knmVrabHntNDh&#10;SB8dtZfmxyo4mXqF/j1s17pu6Ji7VW02Tqnn+fS2AxFpiv/hv/aXVpCIOfy+SU9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AEAcIAAADdAAAADwAAAAAAAAAAAAAA&#10;AAChAgAAZHJzL2Rvd25yZXYueG1sUEsFBgAAAAAEAAQA+QAAAJADAAAAAA==&#10;" strokecolor="black [3213]" strokeweight=".25pt"/>
                </v:group>
                <v:group id="Group 2003" o:spid="_x0000_s1943" style="position:absolute;left:43804;top:3746;width:170;height:191" coordorigin="43804,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line id="Straight Connector 2004" o:spid="_x0000_s1944" style="position:absolute;visibility:visible;mso-wrap-style:square" from="43804,3841" to="43974,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UKMIAAADdAAAADwAAAGRycy9kb3ducmV2LnhtbESPQWvCQBSE7wX/w/KE3upGCVKiq0hA&#10;9NpY6vWRfSaL2bdJdo1pfn23UOhxmJlvmO1+tI0YqPfGsYLlIgFBXDptuFLweTm+vYPwAVlj45gU&#10;fJOH/W72ssVMuyd/0FCESkQI+wwV1CG0mZS+rMmiX7iWOHo311sMUfaV1D0+I9w2cpUka2nRcFyo&#10;saW8pvJePKyC7otOx2mY2s5MIc35aqrzySj1Oh8PGxCBxvAf/muftYJITOH3TXwC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iUKMIAAADdAAAADwAAAAAAAAAAAAAA&#10;AAChAgAAZHJzL2Rvd25yZXYueG1sUEsFBgAAAAAEAAQA+QAAAJADAAAAAA==&#10;" strokecolor="black [3213]" strokeweight=".25pt"/>
                  <v:line id="Straight Connector 2005" o:spid="_x0000_s1945" style="position:absolute;flip:y;visibility:visible;mso-wrap-style:square" from="43875,3746" to="43875,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cdcIAAADdAAAADwAAAGRycy9kb3ducmV2LnhtbESPzWrDMBCE74G+g9hCbonckJ/WjWza&#10;QiE3E7u9L9ZWNrVWRlIT5+2rQCDHYWa+YfblZAdxIh96xwqelhkI4tbpno2Cr+Zz8QwiRGSNg2NS&#10;cKEAZfEw22Ou3ZmPdKqjEQnCIUcFXYxjLmVoO7IYlm4kTt6P8xZjkt5I7fGc4HaQqyzbSos9p4UO&#10;R/roqP2t/6yCb1Ot0b+Hl62uampWbl2ZnVNq/ji9vYKINMV7+NY+aAWJuIHrm/Q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mcdcIAAADdAAAADwAAAAAAAAAAAAAA&#10;AAChAgAAZHJzL2Rvd25yZXYueG1sUEsFBgAAAAAEAAQA+QAAAJADAAAAAA==&#10;" strokecolor="black [3213]" strokeweight=".25pt"/>
                </v:group>
                <v:group id="Group 2006" o:spid="_x0000_s1946" style="position:absolute;left:43804;top:3937;width:170;height:190" coordorigin="43804,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line id="Straight Connector 2007" o:spid="_x0000_s1947" style="position:absolute;visibility:visible;mso-wrap-style:square" from="43804,4032" to="439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KX8MAAADdAAAADwAAAGRycy9kb3ducmV2LnhtbESPwWrDMBBE74H8g9hAb7HcUpLgRAkl&#10;EOxr3dBeF2tri1orx1Jt118fFQo9DjPzhjmcJtuKgXpvHCt4TFIQxJXThmsF17fLegfCB2SNrWNS&#10;8EMeTsfl4oCZdiO/0lCGWkQI+wwVNCF0mZS+asiiT1xHHL1P11sMUfa11D2OEW5b+ZSmG2nRcFxo&#10;sKNzQ9VX+W0V3N4pv8zD3N3MHJ7P/GHqIjdKPaymlz2IQFP4D/+1C60gErfw+yY+AX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6Cl/DAAAA3QAAAA8AAAAAAAAAAAAA&#10;AAAAoQIAAGRycy9kb3ducmV2LnhtbFBLBQYAAAAABAAEAPkAAACRAwAAAAA=&#10;" strokecolor="black [3213]" strokeweight=".25pt"/>
                  <v:line id="Straight Connector 2008" o:spid="_x0000_s1948" style="position:absolute;flip:y;visibility:visible;mso-wrap-style:square" from="43875,3937" to="4387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z68IAAADdAAAADwAAAGRycy9kb3ducmV2LnhtbESPwW7CMAyG70h7h8iTdoN0CDFWCGhD&#10;QtqtWoG71XhpReNUSQbd288HJI7W7/+zv81u9L26UkxdYAOvswIUcRNsx87A6XiYrkCljGyxD0wG&#10;/ijBbvs02WBpw42/6VpnpwTCqUQDbc5DqXVqWvKYZmEgluwnRI9Zxui0jXgTuO/1vCiW2mPHcqHF&#10;gfYtNZf61xs4u2qB8TO9L21V03EeFpV7C8a8PI8fa1CZxvxYvre/rAEhyrtiIya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gz68IAAADdAAAADwAAAAAAAAAAAAAA&#10;AAChAgAAZHJzL2Rvd25yZXYueG1sUEsFBgAAAAAEAAQA+QAAAJADAAAAAA==&#10;" strokecolor="black [3213]" strokeweight=".25pt"/>
                </v:group>
                <v:group id="Group 2009" o:spid="_x0000_s1949" style="position:absolute;left:56578;top:3341;width:170;height:191" coordorigin="56578,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line id="Straight Connector 2010" o:spid="_x0000_s1950" style="position:absolute;visibility:visible;mso-wrap-style:square" from="56578,3436" to="5674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E9sEAAADdAAAADwAAAGRycy9kb3ducmV2LnhtbERPW2vCMBR+H+w/hDPY25pahkg1yhBE&#10;X72gr4fmLA1rTmqTtbW/3jwM9vjx3Veb0TWipy5YzwpmWQ6CuPLaslFwOe8+FiBCRNbYeCYFDwqw&#10;Wb++rLDUfuAj9adoRArhUKKCOsa2lDJUNTkMmW+JE/ftO4cxwc5I3eGQwl0jizyfS4eWU0ONLW1r&#10;qn5Ov07B/Ur73dRP7d1O8XPLN2sOe6vU+9v4tQQRaYz/4j/3QSso8lnan96k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gT2wQAAAN0AAAAPAAAAAAAAAAAAAAAA&#10;AKECAABkcnMvZG93bnJldi54bWxQSwUGAAAAAAQABAD5AAAAjwMAAAAA&#10;" strokecolor="black [3213]" strokeweight=".25pt"/>
                  <v:line id="Straight Connector 2011" o:spid="_x0000_s1951" style="position:absolute;flip:y;visibility:visible;mso-wrap-style:square" from="56649,3341" to="56649,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Mq8IAAADdAAAADwAAAGRycy9kb3ducmV2LnhtbESPQWvCQBSE7wX/w/IEb3WTIFZTV9GC&#10;0Fto1Psj+9yEZt+G3a3Gf+8WCj0OM/MNs9mNthc38qFzrCCfZyCIG6c7NgrOp+PrCkSIyBp7x6Tg&#10;QQF228nLBkvt7vxFtzoakSAcSlTQxjiUUoamJYth7gbi5F2dtxiT9EZqj/cEt70ssmwpLXacFloc&#10;6KOl5rv+sQouplqgP4T1Ulc1nQq3qMybU2o2HffvICKN8T/81/7UCoosz+H3TXo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sMq8IAAADdAAAADwAAAAAAAAAAAAAA&#10;AAChAgAAZHJzL2Rvd25yZXYueG1sUEsFBgAAAAAEAAQA+QAAAJADAAAAAA==&#10;" strokecolor="black [3213]" strokeweight=".25pt"/>
                </v:group>
                <v:group id="Group 2012" o:spid="_x0000_s1952" style="position:absolute;left:56578;top:3508;width:170;height:190" coordorigin="56578,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line id="Straight Connector 2013" o:spid="_x0000_s1953" style="position:absolute;visibility:visible;mso-wrap-style:square" from="56578,3603" to="56748,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agcQAAADdAAAADwAAAGRycy9kb3ducmV2LnhtbESPQWvCQBSE7wX/w/KE3upGW4pEVxFB&#10;kmvTotdH9pksZt/G7Jqk+fXdQqHHYWa+Ybb70Taip84bxwqWiwQEcem04UrB1+fpZQ3CB2SNjWNS&#10;8E0e9rvZ0xZT7Qb+oL4IlYgQ9ikqqENoUyl9WZNFv3AtcfSurrMYouwqqTscItw2cpUk79Ki4bhQ&#10;Y0vHmspb8bAK7mfKTlM/tXczhbcjX0yVZ0ap5/l42IAINIb/8F871wpWyfIVft/EJ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JqBxAAAAN0AAAAPAAAAAAAAAAAA&#10;AAAAAKECAABkcnMvZG93bnJldi54bWxQSwUGAAAAAAQABAD5AAAAkgMAAAAA&#10;" strokecolor="black [3213]" strokeweight=".25pt"/>
                  <v:line id="Straight Connector 2014" o:spid="_x0000_s1954" style="position:absolute;flip:y;visibility:visible;mso-wrap-style:square" from="56649,3508" to="56649,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vM8IAAADdAAAADwAAAGRycy9kb3ducmV2LnhtbESPQWvCQBSE70L/w/IK3nRjCNamrqIF&#10;wVto1Psj+7oJzb4Nu1uN/94VCj0OM/MNs96OthdX8qFzrGAxz0AQN053bBScT4fZCkSIyBp7x6Tg&#10;TgG2m5fJGkvtbvxF1zoakSAcSlTQxjiUUoamJYth7gbi5H07bzEm6Y3UHm8JbnuZZ9lSWuw4LbQ4&#10;0GdLzU/9axVcTFWg34f3pa5qOuWuqMybU2r6Ou4+QEQa43/4r33UCvJsUcDzTXo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yvM8IAAADdAAAADwAAAAAAAAAAAAAA&#10;AAChAgAAZHJzL2Rvd25yZXYueG1sUEsFBgAAAAAEAAQA+QAAAJADAAAAAA==&#10;" strokecolor="black [3213]" strokeweight=".25pt"/>
                </v:group>
                <v:group id="Group 2015" o:spid="_x0000_s1955" style="position:absolute;left:56578;top:3770;width:170;height:190" coordorigin="56578,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line id="Straight Connector 2016" o:spid="_x0000_s1956" style="position:absolute;visibility:visible;mso-wrap-style:square" from="56578,3865" to="5674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5GcMAAADdAAAADwAAAGRycy9kb3ducmV2LnhtbESPQWvCQBSE7wX/w/IEb3UTESmpq4gg&#10;5lor9vrIPpPF7NskuyZpfn23UOhxmJlvmO1+tLXoqfPGsYJ0mYAgLpw2XCq4fp5e30D4gKyxdkwK&#10;vsnDfjd72WKm3cAf1F9CKSKEfYYKqhCaTEpfVGTRL11DHL276yyGKLtS6g6HCLe1XCXJRlo0HBcq&#10;bOhYUfG4PK2C9kbn09RPTWumsD7ylynzs1FqMR8P7yACjeE//NfOtYJVkm7g901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vORnDAAAA3QAAAA8AAAAAAAAAAAAA&#10;AAAAoQIAAGRycy9kb3ducmV2LnhtbFBLBQYAAAAABAAEAPkAAACRAwAAAAA=&#10;" strokecolor="black [3213]" strokeweight=".25pt"/>
                  <v:line id="Straight Connector 2017" o:spid="_x0000_s1957" style="position:absolute;flip:y;visibility:visible;mso-wrap-style:square" from="56649,3770" to="5664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xRMIAAADdAAAADwAAAGRycy9kb3ducmV2LnhtbESPQWvCQBSE74X+h+UVvNWNQdRGV2kF&#10;obdgYu+P7HMTmn0bdrca/31XEDwOM/MNs9mNthcX8qFzrGA2zUAQN053bBSc6sP7CkSIyBp7x6Tg&#10;RgF229eXDRbaXflIlyoakSAcClTQxjgUUoamJYth6gbi5J2dtxiT9EZqj9cEt73Ms2whLXacFloc&#10;aN9S81v9WQU/ppyj/wofC11WVOduXpqlU2ryNn6uQUQa4zP8aH9rBXk2W8L9TXo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4xRMIAAADdAAAADwAAAAAAAAAAAAAA&#10;AAChAgAAZHJzL2Rvd25yZXYueG1sUEsFBgAAAAAEAAQA+QAAAJADAAAAAA==&#10;" strokecolor="black [3213]" strokeweight=".25pt"/>
                </v:group>
                <v:group id="Group 2018" o:spid="_x0000_s1958" style="position:absolute;left:56578;top:3960;width:170;height:191" coordorigin="56578,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line id="Straight Connector 2019" o:spid="_x0000_s1959" style="position:absolute;visibility:visible;mso-wrap-style:square" from="56578,4056" to="5674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ta8QAAADdAAAADwAAAGRycy9kb3ducmV2LnhtbESPQWvCQBSE7wX/w/KE3upGKaVGVxFB&#10;kmvTotdH9pksZt/G7Jqk+fXdQqHHYWa+Ybb70Taip84bxwqWiwQEcem04UrB1+fp5R2ED8gaG8ek&#10;4Js87Hezpy2m2g38QX0RKhEh7FNUUIfQplL6siaLfuFa4uhdXWcxRNlVUnc4RLht5CpJ3qRFw3Gh&#10;xpaONZW34mEV3M+UnaZ+au9mCq9Hvpgqz4xSz/PxsAERaAz/4b92rhWskuUaft/EJ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K1rxAAAAN0AAAAPAAAAAAAAAAAA&#10;AAAAAKECAABkcnMvZG93bnJldi54bWxQSwUGAAAAAAQABAD5AAAAkgMAAAAA&#10;" strokecolor="black [3213]" strokeweight=".25pt"/>
                  <v:line id="Straight Connector 2020" o:spid="_x0000_s1960" style="position:absolute;flip:y;visibility:visible;mso-wrap-style:square" from="56649,3960" to="56649,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jjcAAAADdAAAADwAAAGRycy9kb3ducmV2LnhtbERPz0vDMBS+D/wfwhO8ramlTNctG04Q&#10;vBXbeX80b2lZ81KSbK3/vTkIHj++3/vjYkdxJx8GxwqesxwEcef0wEbBuf1Yv4IIEVnj6JgU/FCA&#10;4+FhtcdKu5m/6N5EI1IIhwoV9DFOlZSh68liyNxEnLiL8xZjgt5I7XFO4XaURZ5vpMWBU0OPE733&#10;1F2bm1XwbeoS/SlsN7puqC1cWZsXp9TT4/K2AxFpif/iP/enVlDkRdqf3qQnI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rY43AAAAA3QAAAA8AAAAAAAAAAAAAAAAA&#10;oQIAAGRycy9kb3ducmV2LnhtbFBLBQYAAAAABAAEAPkAAACOAwAAAAA=&#10;" strokecolor="black [3213]" strokeweight=".25pt"/>
                </v:group>
                <v:group id="Group 2021" o:spid="_x0000_s1961" style="position:absolute;left:57530;top:3365;width:171;height:191" coordorigin="57530,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line id="Straight Connector 2022" o:spid="_x0000_s1962" style="position:absolute;visibility:visible;mso-wrap-style:square" from="57530,3460" to="5770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1p8MAAADdAAAADwAAAGRycy9kb3ducmV2LnhtbESPwWrDMBBE74X8g9hAbo0cU0pxo4Rg&#10;MPG1bmmvi7WxRayVYymO46+PCoUeh5l5w2z3k+3ESIM3jhVs1gkI4tppw42Cr8/i+Q2ED8gaO8ek&#10;4E4e9rvF0xYz7W78QWMVGhEh7DNU0IbQZ1L6uiWLfu164uid3GAxRDk0Ug94i3DbyTRJXqVFw3Gh&#10;xZ7ylupzdbUKLt90LOZx7i9mDi85/5imPBqlVsvp8A4i0BT+w3/tUitIkzSF3zfxCc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49afDAAAA3QAAAA8AAAAAAAAAAAAA&#10;AAAAoQIAAGRycy9kb3ducmV2LnhtbFBLBQYAAAAABAAEAPkAAACRAwAAAAA=&#10;" strokecolor="black [3213]" strokeweight=".25pt"/>
                  <v:line id="Straight Connector 2023" o:spid="_x0000_s1963" style="position:absolute;flip:y;visibility:visible;mso-wrap-style:square" from="57602,3365" to="5760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9+sMAAADdAAAADwAAAGRycy9kb3ducmV2LnhtbESPwWrDMBBE74H+g9hCb4lcNyStYzmk&#10;hUJupk5yX6yNbGqtjKQk7t9HhUKPw8y8YcrtZAdxJR96xwqeFxkI4tbpno2C4+Fz/goiRGSNg2NS&#10;8EMBttXDrMRCuxt/0bWJRiQIhwIVdDGOhZSh7chiWLiROHln5y3GJL2R2uMtwe0g8yxbSYs9p4UO&#10;R/roqP1uLlbBydRL9O/hbaXrhg65W9Zm7ZR6epx2GxCRpvgf/mvvtYI8y1/g9016ArK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5/frDAAAA3QAAAA8AAAAAAAAAAAAA&#10;AAAAoQIAAGRycy9kb3ducmV2LnhtbFBLBQYAAAAABAAEAPkAAACRAwAAAAA=&#10;" strokecolor="black [3213]" strokeweight=".25pt"/>
                </v:group>
                <v:group id="Group 2024" o:spid="_x0000_s1964" style="position:absolute;left:57530;top:3532;width:171;height:190" coordorigin="57530,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line id="Straight Connector 2025" o:spid="_x0000_s1965" style="position:absolute;visibility:visible;mso-wrap-style:square" from="57530,3627" to="5770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t08QAAADdAAAADwAAAGRycy9kb3ducmV2LnhtbESPwWrDMBBE74X8g9hAb40c05bgRgkl&#10;YOxr0pJcF2tri1orx1Jsx19fFQo9DjPzhtnuJ9uKgXpvHCtYrxIQxJXThmsFnx/50waED8gaW8ek&#10;4E4e9rvFwxYz7UY+0nAKtYgQ9hkqaELoMil91ZBFv3IdcfS+XG8xRNnXUvc4RrhtZZokr9Ki4bjQ&#10;YEeHhqrv080quJ6pyOdh7q5mDs8Hvpi6LIxSj8vp/Q1EoCn8h//apVaQJukL/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W3TxAAAAN0AAAAPAAAAAAAAAAAA&#10;AAAAAKECAABkcnMvZG93bnJldi54bWxQSwUGAAAAAAQABAD5AAAAkgMAAAAA&#10;" strokecolor="black [3213]" strokeweight=".25pt"/>
                  <v:line id="Straight Connector 2026" o:spid="_x0000_s1966" style="position:absolute;flip:y;visibility:visible;mso-wrap-style:square" from="57602,3532" to="5760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eYsMAAADdAAAADwAAAGRycy9kb3ducmV2LnhtbESPwWrDMBBE74H8g9hAb4lcE9zWsRyS&#10;QiE3U6e9L9ZGNrVWRlIT9++rQKHHYWbeMNV+tqO4kg+DYwWPmwwEcef0wEbBx/lt/QwiRGSNo2NS&#10;8EMB9vVyUWGp3Y3f6dpGIxKEQ4kK+hinUsrQ9WQxbNxEnLyL8xZjkt5I7fGW4HaUeZYV0uLAaaHH&#10;iV576r7ab6vg0zRb9MfwUuimpXPuto15cko9rObDDkSkOf6H/9onrSDP8gLub9ITk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OXmLDAAAA3QAAAA8AAAAAAAAAAAAA&#10;AAAAoQIAAGRycy9kb3ducmV2LnhtbFBLBQYAAAAABAAEAPkAAACRAwAAAAA=&#10;" strokecolor="black [3213]" strokeweight=".25pt"/>
                </v:group>
                <v:group id="Group 2027" o:spid="_x0000_s1967" style="position:absolute;left:57530;top:3794;width:171;height:190" coordorigin="57530,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line id="Straight Connector 2028" o:spid="_x0000_s1968" style="position:absolute;visibility:visible;mso-wrap-style:square" from="57530,3889" to="577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CTcAAAADdAAAADwAAAGRycy9kb3ducmV2LnhtbERPTYvCMBC9C/6HMAt703TLItI1LSKI&#10;XnVFr0Mz2wabSW1irf31m4Pg8fG+V8VgG9FT541jBV/zBARx6bThSsHpdztbgvABWWPjmBQ8yUOR&#10;TycrzLR78IH6Y6hEDGGfoYI6hDaT0pc1WfRz1xJH7s91FkOEXSV1h48YbhuZJslCWjQcG2psaVNT&#10;eT3erYLbmXbbsR/bmxnD94YvptrvjFKfH8P6B0SgIbzFL/deK0iTNM6Nb+ITk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Qwk3AAAAA3QAAAA8AAAAAAAAAAAAAAAAA&#10;oQIAAGRycy9kb3ducmV2LnhtbFBLBQYAAAAABAAEAPkAAACOAwAAAAA=&#10;" strokecolor="black [3213]" strokeweight=".25pt"/>
                  <v:line id="Straight Connector 2029" o:spid="_x0000_s1969" style="position:absolute;flip:y;visibility:visible;mso-wrap-style:square" from="57602,3794" to="5760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KEMIAAADdAAAADwAAAGRycy9kb3ducmV2LnhtbESPQYvCMBSE7wv+h/AEb2tqEV2rUXYF&#10;YW/F6t4fzTMtNi8liVr/vVlY2OMwM98wm91gO3EnH1rHCmbTDARx7XTLRsH5dHj/ABEissbOMSl4&#10;UoDddvS2wUK7Bx/pXkUjEoRDgQqaGPtCylA3ZDFMXU+cvIvzFmOS3kjt8ZHgtpN5li2kxZbTQoM9&#10;7Ruqr9XNKvgx5Rz9V1gtdFnRKXfz0iydUpPx8LkGEWmI/+G/9rdWkGf5Cn7fpCc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KEMIAAADdAAAADwAAAAAAAAAAAAAA&#10;AAChAgAAZHJzL2Rvd25yZXYueG1sUEsFBgAAAAAEAAQA+QAAAJADAAAAAA==&#10;" strokecolor="black [3213]" strokeweight=".25pt"/>
                </v:group>
                <v:group id="Group 2030" o:spid="_x0000_s1970" style="position:absolute;left:57530;top:3984;width:171;height:191" coordorigin="57530,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line id="Straight Connector 2031" o:spid="_x0000_s1971" style="position:absolute;visibility:visible;mso-wrap-style:square" from="57530,4079" to="5770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9DcQAAADdAAAADwAAAGRycy9kb3ducmV2LnhtbESPQWvCQBSE7wX/w/KE3upGW4pEVxFB&#10;kmvTotdH9pksZt/G7Jqk+fXdQqHHYWa+Ybb70Taip84bxwqWiwQEcem04UrB1+fpZQ3CB2SNjWNS&#10;8E0e9rvZ0xZT7Qb+oL4IlYgQ9ikqqENoUyl9WZNFv3AtcfSurrMYouwqqTscItw2cpUk79Ki4bhQ&#10;Y0vHmspb8bAK7mfKTlM/tXczhbcjX0yVZ0ap5/l42IAINIb/8F871wpWyesSft/EJ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0NxAAAAN0AAAAPAAAAAAAAAAAA&#10;AAAAAKECAABkcnMvZG93bnJldi54bWxQSwUGAAAAAAQABAD5AAAAkgMAAAAA&#10;" strokecolor="black [3213]" strokeweight=".25pt"/>
                  <v:line id="Straight Connector 2032" o:spid="_x0000_s1972" style="position:absolute;flip:y;visibility:visible;mso-wrap-style:square" from="57602,3984" to="57602,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vMMAAADdAAAADwAAAGRycy9kb3ducmV2LnhtbESPwWrDMBBE74H+g9hCb4lcNyStYzmk&#10;hUJupk5yX6yNbGqtjKQk7t9HhUKPw8y8YcrtZAdxJR96xwqeFxkI4tbpno2C4+Fz/goiRGSNg2NS&#10;8EMBttXDrMRCuxt/0bWJRiQIhwIVdDGOhZSh7chiWLiROHln5y3GJL2R2uMtwe0g8yxbSYs9p4UO&#10;R/roqP1uLlbBydRL9O/hbaXrhg65W9Zm7ZR6epx2GxCRpvgf/mvvtYI8e8nh9016ArK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szrzDAAAA3QAAAA8AAAAAAAAAAAAA&#10;AAAAoQIAAGRycy9kb3ducmV2LnhtbFBLBQYAAAAABAAEAPkAAACRAwAAAAA=&#10;" strokecolor="black [3213]" strokeweight=".25pt"/>
                </v:group>
                <v:group id="Group 2033" o:spid="_x0000_s1973" style="position:absolute;left:70386;top:3341;width:170;height:191" coordorigin="70386,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line id="Straight Connector 2034" o:spid="_x0000_s1974" style="position:absolute;visibility:visible;mso-wrap-style:square" from="70386,3436" to="7055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elcMAAADdAAAADwAAAGRycy9kb3ducmV2LnhtbESPT4vCMBTE78J+h/AW9mZTXZGlaxQR&#10;RK/+Qa+P5tkGm5faZGu3n94IgsdhZn7DzBadrURLjTeOFYySFARx7rThQsHxsB7+gPABWWPlmBT8&#10;k4fF/GMww0y7O++o3YdCRAj7DBWUIdSZlD4vyaJPXE0cvYtrLIYom0LqBu8Rbis5TtOptGg4LpRY&#10;06qk/Lr/swpuJ9qs+7avb6YPkxWfTbHdGKW+PrvlL4hAXXiHX+2tVjBOvyfw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EXpXDAAAA3QAAAA8AAAAAAAAAAAAA&#10;AAAAoQIAAGRycy9kb3ducmV2LnhtbFBLBQYAAAAABAAEAPkAAACRAwAAAAA=&#10;" strokecolor="black [3213]" strokeweight=".25pt"/>
                  <v:line id="Straight Connector 2035" o:spid="_x0000_s1975" style="position:absolute;flip:y;visibility:visible;mso-wrap-style:square" from="70457,3341" to="7045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WyMMAAADdAAAADwAAAGRycy9kb3ducmV2LnhtbESPT2sCMRTE7wW/Q3iCt5p1a/2zGsUK&#10;hd6WrvX+2Dyzi5uXJYm6/fZNodDjMDO/Ybb7wXbiTj60jhXMphkI4trplo2Cr9P78wpEiMgaO8ek&#10;4JsC7Hejpy0W2j34k+5VNCJBOBSooImxL6QMdUMWw9T1xMm7OG8xJumN1B4fCW47mWfZQlpsOS00&#10;2NOxofpa3ayCsynn6N/CeqHLik65m5dm6ZSajIfDBkSkIf6H/9ofWkGevbzC75v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FVsjDAAAA3QAAAA8AAAAAAAAAAAAA&#10;AAAAoQIAAGRycy9kb3ducmV2LnhtbFBLBQYAAAAABAAEAPkAAACRAwAAAAA=&#10;" strokecolor="black [3213]" strokeweight=".25pt"/>
                </v:group>
                <v:group id="Group 2036" o:spid="_x0000_s1976" style="position:absolute;left:70386;top:3508;width:170;height:190" coordorigin="70386,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line id="Straight Connector 2037" o:spid="_x0000_s1977" style="position:absolute;visibility:visible;mso-wrap-style:square" from="70386,3603" to="70556,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A4sQAAADdAAAADwAAAGRycy9kb3ducmV2LnhtbESPQWvCQBSE7wX/w/IEb3WjLbWkriJC&#10;iFdtqddH9jVZmn2bZLdJzK93C4Ueh5n5htnuR1uLnjpvHCtYLRMQxIXThksFH+/Z4ysIH5A11o5J&#10;wY087Hezhy2m2g18pv4SShEh7FNUUIXQpFL6oiKLfuka4uh9uc5iiLIrpe5wiHBby3WSvEiLhuNC&#10;hQ0dKyq+Lz9WQftJeTb1U9OaKTwf+WrKU26UWszHwxuIQGP4D/+1T1rBOnnawO+b+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sDixAAAAN0AAAAPAAAAAAAAAAAA&#10;AAAAAKECAABkcnMvZG93bnJldi54bWxQSwUGAAAAAAQABAD5AAAAkgMAAAAA&#10;" strokecolor="black [3213]" strokeweight=".25pt"/>
                  <v:line id="Straight Connector 2038" o:spid="_x0000_s1978" style="position:absolute;flip:y;visibility:visible;mso-wrap-style:square" from="70457,3508" to="70457,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5VsAAAADdAAAADwAAAGRycy9kb3ducmV2LnhtbERPz2vCMBS+C/sfwht403Sd6NaZljkQ&#10;ditr3f3RvKVlzUtJotb/3hwGO358v/fVbEdxIR8Gxwqe1hkI4s7pgY2CU3tcvYAIEVnj6JgU3ChA&#10;VT4s9lhod+UvujTRiBTCoUAFfYxTIWXoerIY1m4iTtyP8xZjgt5I7fGawu0o8yzbSosDp4YeJ/ro&#10;qfttzlbBt6k36A/hdavrhtrcbWqzc0otH+f3NxCR5vgv/nN/agV59pzmpjfpCcj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E+VbAAAAA3QAAAA8AAAAAAAAAAAAAAAAA&#10;oQIAAGRycy9kb3ducmV2LnhtbFBLBQYAAAAABAAEAPkAAACOAwAAAAA=&#10;" strokecolor="black [3213]" strokeweight=".25pt"/>
                </v:group>
                <v:group id="Group 2039" o:spid="_x0000_s1979" style="position:absolute;left:70386;top:3770;width:170;height:190" coordorigin="70386,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line id="Straight Connector 2040" o:spid="_x0000_s1980" style="position:absolute;visibility:visible;mso-wrap-style:square" from="70386,3865" to="70556,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r68EAAADdAAAADwAAAGRycy9kb3ducmV2LnhtbERPz2vCMBS+C/4P4Qm72XQiMrqmMgSx&#10;1znZro/mrQ1rXmoT29q/fjkIHj++3/l+sq0YqPfGsYLXJAVBXDltuFZw+Tqu30D4gKyxdUwK7uRh&#10;XywXOWbajfxJwznUIoawz1BBE0KXSemrhiz6xHXEkft1vcUQYV9L3eMYw20rN2m6kxYNx4YGOzo0&#10;VP2db1bB9ZtOx3mYu6uZw/bAP6YuT0apl9X08Q4i0BSe4oe71Ao26Tbuj2/iE5D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SvrwQAAAN0AAAAPAAAAAAAAAAAAAAAA&#10;AKECAABkcnMvZG93bnJldi54bWxQSwUGAAAAAAQABAD5AAAAjwMAAAAA&#10;" strokecolor="black [3213]" strokeweight=".25pt"/>
                  <v:line id="Straight Connector 2041" o:spid="_x0000_s1981" style="position:absolute;flip:y;visibility:visible;mso-wrap-style:square" from="70457,3770" to="70457,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jtsIAAADdAAAADwAAAGRycy9kb3ducmV2LnhtbESPQWvCQBSE70L/w/IK3nRjCNamrqIF&#10;wVto1Psj+7oJzb4Nu1uN/94VCj0OM/MNs96OthdX8qFzrGAxz0AQN053bBScT4fZCkSIyBp7x6Tg&#10;TgG2m5fJGkvtbvxF1zoakSAcSlTQxjiUUoamJYth7gbi5H07bzEm6Y3UHm8JbnuZZ9lSWuw4LbQ4&#10;0GdLzU/9axVcTFWg34f3pa5qOuWuqMybU2r6Ou4+QEQa43/4r33UCvKsWMDzTXo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jtsIAAADdAAAADwAAAAAAAAAAAAAA&#10;AAChAgAAZHJzL2Rvd25yZXYueG1sUEsFBgAAAAAEAAQA+QAAAJADAAAAAA==&#10;" strokecolor="black [3213]" strokeweight=".25pt"/>
                </v:group>
                <v:group id="Group 2042" o:spid="_x0000_s1982" style="position:absolute;left:70386;top:3960;width:170;height:191" coordorigin="70386,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line id="Straight Connector 2043" o:spid="_x0000_s1983" style="position:absolute;visibility:visible;mso-wrap-style:square" from="70386,4056" to="70556,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1nMMAAADdAAAADwAAAGRycy9kb3ducmV2LnhtbESPT4vCMBTE78J+h/AW9mZTXZGlaxQR&#10;RK/+Qa+P5tkGm5faZGu3n94IgsdhZn7DzBadrURLjTeOFYySFARx7rThQsHxsB7+gPABWWPlmBT8&#10;k4fF/GMww0y7O++o3YdCRAj7DBWUIdSZlD4vyaJPXE0cvYtrLIYom0LqBu8Rbis5TtOptGg4LpRY&#10;06qk/Lr/swpuJ9qs+7avb6YPkxWfTbHdGKW+PrvlL4hAXXiHX+2tVjBOJ9/w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rtZzDAAAA3QAAAA8AAAAAAAAAAAAA&#10;AAAAoQIAAGRycy9kb3ducmV2LnhtbFBLBQYAAAAABAAEAPkAAACRAwAAAAA=&#10;" strokecolor="black [3213]" strokeweight=".25pt"/>
                  <v:line id="Straight Connector 2044" o:spid="_x0000_s1984" style="position:absolute;flip:y;visibility:visible;mso-wrap-style:square" from="70457,3960" to="70457,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ALsIAAADdAAAADwAAAGRycy9kb3ducmV2LnhtbESPQWvCQBSE7wX/w/IEb3XTEKyNrqKC&#10;0FtotPdH9rkJzb4Nu6um/75bEDwOM/MNs96Othc38qFzrOBtnoEgbpzu2Cg4n46vSxAhImvsHZOC&#10;Xwqw3Uxe1lhqd+cvutXRiAThUKKCNsahlDI0LVkMczcQJ+/ivMWYpDdSe7wnuO1lnmULabHjtNDi&#10;QIeWmp/6ahV8m6pAvw8fC13VdMpdUZl3p9RsOu5WICKN8Rl+tD+1gjwrCvh/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ALsIAAADdAAAADwAAAAAAAAAAAAAA&#10;AAChAgAAZHJzL2Rvd25yZXYueG1sUEsFBgAAAAAEAAQA+QAAAJADAAAAAA==&#10;" strokecolor="black [3213]" strokeweight=".25pt"/>
                </v:group>
                <v:group id="Group 2045" o:spid="_x0000_s1985" style="position:absolute;left:71338;top:3365;width:170;height:191" coordorigin="71338,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line id="Straight Connector 2046" o:spid="_x0000_s1986" style="position:absolute;visibility:visible;mso-wrap-style:square" from="71338,3460" to="7150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WBMIAAADdAAAADwAAAGRycy9kb3ducmV2LnhtbESPQYvCMBSE78L+h/AW9qapIiLVKFIQ&#10;va6KXh/N2zZs89I22drtrzeC4HGYmW+Y9ba3leio9caxgukkAUGcO224UHA578dLED4ga6wck4J/&#10;8rDdfIzWmGp352/qTqEQEcI+RQVlCHUqpc9LsugnriaO3o9rLYYo20LqFu8Rbis5S5KFtGg4LpRY&#10;U1ZS/nv6swqaKx32QzfUjRnCPOObKY4Ho9TXZ79bgQjUh3f41T5qBbNkvoDnm/g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wWBMIAAADdAAAADwAAAAAAAAAAAAAA&#10;AAChAgAAZHJzL2Rvd25yZXYueG1sUEsFBgAAAAAEAAQA+QAAAJADAAAAAA==&#10;" strokecolor="black [3213]" strokeweight=".25pt"/>
                  <v:line id="Straight Connector 2047" o:spid="_x0000_s1987" style="position:absolute;flip:y;visibility:visible;mso-wrap-style:square" from="71410,3365" to="714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0eWcIAAADdAAAADwAAAGRycy9kb3ducmV2LnhtbESPQWvCQBSE74X+h+UVvNVNQ1Cbukor&#10;CN6CUe+P7OsmNPs27G41/ntXEDwOM/MNs1yPthdn8qFzrOBjmoEgbpzu2Cg4HrbvCxAhImvsHZOC&#10;KwVYr15fllhqd+E9netoRIJwKFFBG+NQShmaliyGqRuIk/frvMWYpDdSe7wkuO1lnmUzabHjtNDi&#10;QJuWmr/63yo4mapA/xM+Z7qq6ZC7ojJzp9Tkbfz+AhFpjM/wo73TCvKsmMP9TXo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0eWcIAAADdAAAADwAAAAAAAAAAAAAA&#10;AAChAgAAZHJzL2Rvd25yZXYueG1sUEsFBgAAAAAEAAQA+QAAAJADAAAAAA==&#10;" strokecolor="black [3213]" strokeweight=".25pt"/>
                </v:group>
                <v:group id="Group 2048" o:spid="_x0000_s1988" style="position:absolute;left:71338;top:3532;width:170;height:190" coordorigin="71338,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line id="Straight Connector 2049" o:spid="_x0000_s1989" style="position:absolute;visibility:visible;mso-wrap-style:square" from="71338,3627" to="71508,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CdsQAAADdAAAADwAAAGRycy9kb3ducmV2LnhtbESPQWvCQBSE7wX/w/IEb3VTCaVNXaUI&#10;Yq6mRa+P7DNZzL6N2TWJ+fXdQqHHYWa+Ydbb0Taip84bxwpelgkI4tJpw5WC76/98xsIH5A1No5J&#10;wYM8bDezpzVm2g18pL4IlYgQ9hkqqENoMyl9WZNFv3QtcfQurrMYouwqqTscItw2cpUkr9Ki4bhQ&#10;Y0u7msprcbcKbic67Kd+am9mCumOz6bKD0apxXz8/AARaAz/4b92rhWskvQdft/E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4J2xAAAAN0AAAAPAAAAAAAAAAAA&#10;AAAAAKECAABkcnMvZG93bnJldi54bWxQSwUGAAAAAAQABAD5AAAAkgMAAAAA&#10;" strokecolor="black [3213]" strokeweight=".25pt"/>
                  <v:line id="Straight Connector 2050" o:spid="_x0000_s1990" style="position:absolute;flip:y;visibility:visible;mso-wrap-style:square" from="71410,3532" to="7141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Q8L8AAADdAAAADwAAAGRycy9kb3ducmV2LnhtbERPz2vCMBS+D/wfwhO8zdSiTqtRnDDY&#10;rVjn/dE802LzUpJMu/9+OQgeP77f2/1gO3EnH1rHCmbTDARx7XTLRsHP+et9BSJEZI2dY1LwRwH2&#10;u9HbFgvtHnyiexWNSCEcClTQxNgXUoa6IYth6nrixF2dtxgT9EZqj48UbjuZZ9lSWmw5NTTY07Gh&#10;+lb9WgUXU87Rf4b1UpcVnXM3L82HU2oyHg4bEJGG+BI/3d9aQZ4t0v70Jj0Buf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W0Q8L8AAADdAAAADwAAAAAAAAAAAAAAAACh&#10;AgAAZHJzL2Rvd25yZXYueG1sUEsFBgAAAAAEAAQA+QAAAI0DAAAAAA==&#10;" strokecolor="black [3213]" strokeweight=".25pt"/>
                </v:group>
                <v:group id="Group 2051" o:spid="_x0000_s1991" style="position:absolute;left:71338;top:3794;width:170;height:190" coordorigin="71338,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line id="Straight Connector 2052" o:spid="_x0000_s1992" style="position:absolute;visibility:visible;mso-wrap-style:square" from="71338,3889" to="71508,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6G2sQAAADdAAAADwAAAGRycy9kb3ducmV2LnhtbESPwWrDMBBE74X8g9hAb40c05bgRgkl&#10;YOxr0pJcF2tri1orx1Jsx19fFQo9DjPzhtnuJ9uKgXpvHCtYrxIQxJXThmsFnx/50waED8gaW8ek&#10;4E4e9rvFwxYz7UY+0nAKtYgQ9hkqaELoMil91ZBFv3IdcfS+XG8xRNnXUvc4RrhtZZokr9Ki4bjQ&#10;YEeHhqrv080quJ6pyOdh7q5mDs8Hvpi6LIxSj8vp/Q1EoCn8h//apVaQJi8p/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obaxAAAAN0AAAAPAAAAAAAAAAAA&#10;AAAAAKECAABkcnMvZG93bnJldi54bWxQSwUGAAAAAAQABAD5AAAAkgMAAAAA&#10;" strokecolor="black [3213]" strokeweight=".25pt"/>
                  <v:line id="Straight Connector 2053" o:spid="_x0000_s1993" style="position:absolute;flip:y;visibility:visible;mso-wrap-style:square" from="71410,3794" to="71410,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h8MAAADdAAAADwAAAGRycy9kb3ducmV2LnhtbESPT2sCMRTE7wW/Q3iCt5p1a/2zGsUK&#10;hd6WrvX+2Dyzi5uXJYm6/fZNodDjMDO/Ybb7wXbiTj60jhXMphkI4trplo2Cr9P78wpEiMgaO8ek&#10;4JsC7Hejpy0W2j34k+5VNCJBOBSooImxL6QMdUMWw9T1xMm7OG8xJumN1B4fCW47mWfZQlpsOS00&#10;2NOxofpa3ayCsynn6N/CeqHLik65m5dm6ZSajIfDBkSkIf6H/9ofWkGevb7A75v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jofDAAAA3QAAAA8AAAAAAAAAAAAA&#10;AAAAoQIAAGRycy9kb3ducmV2LnhtbFBLBQYAAAAABAAEAPkAAACRAwAAAAA=&#10;" strokecolor="black [3213]" strokeweight=".25pt"/>
                </v:group>
                <v:group id="Group 2054" o:spid="_x0000_s1994" style="position:absolute;left:71338;top:3984;width:170;height:191" coordorigin="71338,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line id="Straight Connector 2055" o:spid="_x0000_s1995" style="position:absolute;visibility:visible;mso-wrap-style:square" from="71338,4079" to="71508,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ersMAAADdAAAADwAAAGRycy9kb3ducmV2LnhtbESPT4vCMBTE78J+h/AW9mZTZZWlaxQR&#10;RK/+Qa+P5tkGm5faZGu3n94IgsdhZn7DzBadrURLjTeOFYySFARx7rThQsHxsB7+gPABWWPlmBT8&#10;k4fF/GMww0y7O++o3YdCRAj7DBWUIdSZlD4vyaJPXE0cvYtrLIYom0LqBu8Rbis5TtOptGg4LpRY&#10;06qk/Lr/swpuJ9qs+7avb6YP3ys+m2K7MUp9fXbLXxCBuvAOv9pbrWCcTibw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XHq7DAAAA3QAAAA8AAAAAAAAAAAAA&#10;AAAAoQIAAGRycy9kb3ducmV2LnhtbFBLBQYAAAAABAAEAPkAAACRAwAAAAA=&#10;" strokecolor="black [3213]" strokeweight=".25pt"/>
                  <v:line id="Straight Connector 2056" o:spid="_x0000_s1996" style="position:absolute;flip:y;visibility:visible;mso-wrap-style:square" from="71410,3984" to="71410,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tH8MAAADdAAAADwAAAGRycy9kb3ducmV2LnhtbESPQWvCQBSE74X+h+UVeqsbg0aNrtIW&#10;BG/B2N4f2ecmmH0bdrea/nu3UPA4zMw3zGY32l5cyYfOsYLpJANB3DjdsVHwddq/LUGEiKyxd0wK&#10;finAbvv8tMFSuxsf6VpHIxKEQ4kK2hiHUsrQtGQxTNxAnLyz8xZjkt5I7fGW4LaXeZYV0mLHaaHF&#10;gT5bai71j1XwbaoZ+o+wKnRV0yl3s8osnFKvL+P7GkSkMT7C/+2DVpBn8wL+3qQn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ILR/DAAAA3QAAAA8AAAAAAAAAAAAA&#10;AAAAoQIAAGRycy9kb3ducmV2LnhtbFBLBQYAAAAABAAEAPkAAACRAwAAAAA=&#10;" strokecolor="black [3213]" strokeweight=".25pt"/>
                </v:group>
                <v:group id="Group 2057" o:spid="_x0000_s1997" style="position:absolute;left:84078;top:3317;width:170;height:191" coordorigin="8407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line id="Straight Connector 2058" o:spid="_x0000_s1998" style="position:absolute;visibility:visible;mso-wrap-style:square" from="84078,3413" to="8424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xMMEAAADdAAAADwAAAGRycy9kb3ducmV2LnhtbERPz2uDMBS+F/o/hFfYrY0rXRmuUYYg&#10;7XXd2K4P86Zh5kVNqs6/fjkMevz4fp/y2bZipMEbxwoedwkI4sppw7WCj/dy+wzCB2SNrWNS8Ese&#10;8my9OmGq3cRvNF5DLWII+xQVNCF0qZS+asii37mOOHLfbrAYIhxqqQecYrht5T5JjtKi4djQYEdF&#10;Q9XP9WYV9J90Lpdx6XqzhEPBX6a+nI1SD5v59QVEoDncxf/ui1awT57i3PgmPgG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lrEwwQAAAN0AAAAPAAAAAAAAAAAAAAAA&#10;AKECAABkcnMvZG93bnJldi54bWxQSwUGAAAAAAQABAD5AAAAjwMAAAAA&#10;" strokecolor="black [3213]" strokeweight=".25pt"/>
                  <v:line id="Straight Connector 2059" o:spid="_x0000_s1999" style="position:absolute;flip:y;visibility:visible;mso-wrap-style:square" from="84149,3317" to="8414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5bcIAAADdAAAADwAAAGRycy9kb3ducmV2LnhtbESPQWsCMRSE70L/Q3gFb5rtorauRlGh&#10;4G1xbe+PzTO7dPOyJFHXf98UCh6HmfmGWW8H24kb+dA6VvA2zUAQ1063bBR8nT8nHyBCRNbYOSYF&#10;Dwqw3byM1lhod+cT3apoRIJwKFBBE2NfSBnqhiyGqeuJk3dx3mJM0hupPd4T3HYyz7KFtNhyWmiw&#10;p0ND9U91tQq+TTlDvw/LhS4rOuduVpp3p9T4dditQEQa4jP83z5qBXk2X8Lfm/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e5bcIAAADdAAAADwAAAAAAAAAAAAAA&#10;AAChAgAAZHJzL2Rvd25yZXYueG1sUEsFBgAAAAAEAAQA+QAAAJADAAAAAA==&#10;" strokecolor="black [3213]" strokeweight=".25pt"/>
                </v:group>
                <v:group id="Group 2060" o:spid="_x0000_s2000" style="position:absolute;left:84078;top:3484;width:170;height:191" coordorigin="8407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line id="Straight Connector 2061" o:spid="_x0000_s2001" style="position:absolute;visibility:visible;mso-wrap-style:square" from="84078,3579" to="8424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SEMMAAADdAAAADwAAAGRycy9kb3ducmV2LnhtbESPQWvCQBSE7wX/w/IEb3UTESmpq4gg&#10;5lor9vrIPpPF7NskuyZpfn23UOhxmJlvmO1+tLXoqfPGsYJ0mYAgLpw2XCq4fp5e30D4gKyxdkwK&#10;vsnDfjd72WKm3cAf1F9CKSKEfYYKqhCaTEpfVGTRL11DHL276yyGKLtS6g6HCLe1XCXJRlo0HBcq&#10;bOhYUfG4PK2C9kbn09RPTWumsD7ylynzs1FqMR8P7yACjeE//NfOtYJVsknh901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A0hDDAAAA3QAAAA8AAAAAAAAAAAAA&#10;AAAAoQIAAGRycy9kb3ducmV2LnhtbFBLBQYAAAAABAAEAPkAAACRAwAAAAA=&#10;" strokecolor="black [3213]" strokeweight=".25pt"/>
                  <v:line id="Straight Connector 2062" o:spid="_x0000_s2002" style="position:absolute;flip:y;visibility:visible;mso-wrap-style:square" from="84149,3484" to="8414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ocMAAADdAAAADwAAAGRycy9kb3ducmV2LnhtbESPwWrDMBBE74H8g9hAb4lcE9zWsRyS&#10;QiE3U6e9L9ZGNrVWRlIT9++rQKHHYWbeMNV+tqO4kg+DYwWPmwwEcef0wEbBx/lt/QwiRGSNo2NS&#10;8EMB9vVyUWGp3Y3f6dpGIxKEQ4kK+hinUsrQ9WQxbNxEnLyL8xZjkt5I7fGW4HaUeZYV0uLAaaHH&#10;iV576r7ab6vg0zRb9MfwUuimpXPuto15cko9rObDDkSkOf6H/9onrSDPihzub9ITk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f4aHDAAAA3QAAAA8AAAAAAAAAAAAA&#10;AAAAoQIAAGRycy9kb3ducmV2LnhtbFBLBQYAAAAABAAEAPkAAACRAwAAAAA=&#10;" strokecolor="black [3213]" strokeweight=".25pt"/>
                </v:group>
                <v:group id="Group 2063" o:spid="_x0000_s2003" style="position:absolute;left:84078;top:3746;width:170;height:191" coordorigin="8407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line id="Straight Connector 2064" o:spid="_x0000_s2004" style="position:absolute;visibility:visible;mso-wrap-style:square" from="84078,3841" to="8424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xiMIAAADdAAAADwAAAGRycy9kb3ducmV2LnhtbESPQYvCMBSE78L+h/AW9qapIiLVKFIQ&#10;va6KXh/N2zZs89I22drtrzeC4HGYmW+Y9ba3leio9caxgukkAUGcO224UHA578dLED4ga6wck4J/&#10;8rDdfIzWmGp352/qTqEQEcI+RQVlCHUqpc9LsugnriaO3o9rLYYo20LqFu8Rbis5S5KFtGg4LpRY&#10;U1ZS/nv6swqaKx32QzfUjRnCPOObKY4Ho9TXZ79bgQjUh3f41T5qBbNkMYfnm/g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dxiMIAAADdAAAADwAAAAAAAAAAAAAA&#10;AAChAgAAZHJzL2Rvd25yZXYueG1sUEsFBgAAAAAEAAQA+QAAAJADAAAAAA==&#10;" strokecolor="black [3213]" strokeweight=".25pt"/>
                  <v:line id="Straight Connector 2065" o:spid="_x0000_s2005" style="position:absolute;flip:y;visibility:visible;mso-wrap-style:square" from="84149,3746" to="8414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Z51cMAAADdAAAADwAAAGRycy9kb3ducmV2LnhtbESPQWvCQBSE74X+h+UVeqsbg0aNrtIW&#10;BG/B2N4f2ecmmH0bdrea/nu3UPA4zMw3zGY32l5cyYfOsYLpJANB3DjdsVHwddq/LUGEiKyxd0wK&#10;finAbvv8tMFSuxsf6VpHIxKEQ4kK2hiHUsrQtGQxTNxAnLyz8xZjkt5I7fGW4LaXeZYV0mLHaaHF&#10;gT5bai71j1XwbaoZ+o+wKnRV0yl3s8osnFKvL+P7GkSkMT7C/+2DVpBnxRz+3qQn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2edXDAAAA3QAAAA8AAAAAAAAAAAAA&#10;AAAAoQIAAGRycy9kb3ducmV2LnhtbFBLBQYAAAAABAAEAPkAAACRAwAAAAA=&#10;" strokecolor="black [3213]" strokeweight=".25pt"/>
                </v:group>
                <v:group id="Group 2066" o:spid="_x0000_s2006" style="position:absolute;left:84078;top:3937;width:170;height:190" coordorigin="8407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line id="Straight Connector 2067" o:spid="_x0000_s2007" style="position:absolute;visibility:visible;mso-wrap-style:square" from="84078,4032" to="8424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Xv/8MAAADdAAAADwAAAGRycy9kb3ducmV2LnhtbESPT4vCMBTE78J+h/AW9mZTZdGlaxQR&#10;RK/+Qa+P5tkGm5faZGu3n94IgsdhZn7DzBadrURLjTeOFYySFARx7rThQsHxsB7+gPABWWPlmBT8&#10;k4fF/GMww0y7O++o3YdCRAj7DBWUIdSZlD4vyaJPXE0cvYtrLIYom0LqBu8Rbis5TtOJtGg4LpRY&#10;06qk/Lr/swpuJ9qs+7avb6YP3ys+m2K7MUp9fXbLXxCBuvAOv9pbrWCcTqbw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l7//DAAAA3QAAAA8AAAAAAAAAAAAA&#10;AAAAoQIAAGRycy9kb3ducmV2LnhtbFBLBQYAAAAABAAEAPkAAACRAwAAAAA=&#10;" strokecolor="black [3213]" strokeweight=".25pt"/>
                  <v:line id="Straight Connector 2068" o:spid="_x0000_s2008" style="position:absolute;flip:y;visibility:visible;mso-wrap-style:square" from="84149,3937" to="8414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WS78AAADdAAAADwAAAGRycy9kb3ducmV2LnhtbERPz2vCMBS+D/wfwhN2m6lFOq1GcYLg&#10;razq/dE802LzUpJMu//eHAY7fny/N7vR9uJBPnSOFcxnGQjixumOjYLL+fixBBEissbeMSn4pQC7&#10;7eRtg6V2T/6mRx2NSCEcSlTQxjiUUoamJYth5gbixN2ctxgT9EZqj88UbnuZZ1khLXacGloc6NBS&#10;c69/rIKrqRbov8Kq0FVN59wtKvPplHqfjvs1iEhj/Bf/uU9aQZ4VaW56k56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fWS78AAADdAAAADwAAAAAAAAAAAAAAAACh&#10;AgAAZHJzL2Rvd25yZXYueG1sUEsFBgAAAAAEAAQA+QAAAI0DAAAAAA==&#10;" strokecolor="black [3213]" strokeweight=".25pt"/>
                </v:group>
                <v:group id="Group 2069" o:spid="_x0000_s2009" style="position:absolute;left:85030;top:3341;width:171;height:191" coordorigin="8503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line id="Straight Connector 2070" o:spid="_x0000_s2010" style="position:absolute;visibility:visible;mso-wrap-style:square" from="85030,3436" to="8520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hVsEAAADdAAAADwAAAGRycy9kb3ducmV2LnhtbERPz2uDMBS+F/o/hFfYrY0rZR2uUYYg&#10;7XXd2K4P86Zh5kVNqs6/fjkMevz4fp/y2bZipMEbxwoedwkI4sppw7WCj/dy+wzCB2SNrWNS8Ese&#10;8my9OmGq3cRvNF5DLWII+xQVNCF0qZS+asii37mOOHLfbrAYIhxqqQecYrht5T5JnqRFw7GhwY6K&#10;hqqf680q6D/pXC7j0vVmCYeCv0x9ORulHjbz6wuIQHO4i//dF61gnxzj/vgmPgG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eFWwQAAAN0AAAAPAAAAAAAAAAAAAAAA&#10;AKECAABkcnMvZG93bnJldi54bWxQSwUGAAAAAAQABAD5AAAAjwMAAAAA&#10;" strokecolor="black [3213]" strokeweight=".25pt"/>
                  <v:line id="Straight Connector 2071" o:spid="_x0000_s2011" style="position:absolute;flip:y;visibility:visible;mso-wrap-style:square" from="85102,3341" to="8510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pC8IAAADdAAAADwAAAGRycy9kb3ducmV2LnhtbESPQWvCQBSE74X+h+UVvNWNQdRGV2kF&#10;obdgYu+P7HMTmn0bdrca/31XEDwOM/MNs9mNthcX8qFzrGA2zUAQN053bBSc6sP7CkSIyBp7x6Tg&#10;RgF229eXDRbaXflIlyoakSAcClTQxjgUUoamJYth6gbi5J2dtxiT9EZqj9cEt73Ms2whLXacFloc&#10;aN9S81v9WQU/ppyj/wofC11WVOduXpqlU2ryNn6uQUQa4zP8aH9rBXm2nMH9TXo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TpC8IAAADdAAAADwAAAAAAAAAAAAAA&#10;AAChAgAAZHJzL2Rvd25yZXYueG1sUEsFBgAAAAAEAAQA+QAAAJADAAAAAA==&#10;" strokecolor="black [3213]" strokeweight=".25pt"/>
                </v:group>
                <v:group id="Group 2072" o:spid="_x0000_s2012" style="position:absolute;left:85030;top:3508;width:171;height:190" coordorigin="8503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line id="Straight Connector 2073" o:spid="_x0000_s2013" style="position:absolute;visibility:visible;mso-wrap-style:square" from="85030,3603" to="8520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IcQAAADdAAAADwAAAGRycy9kb3ducmV2LnhtbESPQWvCQBSE7wX/w/IEb3WjLbWkriJC&#10;iFdtqddH9jVZmn2bZLdJzK93C4Ueh5n5htnuR1uLnjpvHCtYLRMQxIXThksFH+/Z4ysIH5A11o5J&#10;wY087Hezhy2m2g18pv4SShEh7FNUUIXQpFL6oiKLfuka4uh9uc5iiLIrpe5wiHBby3WSvEiLhuNC&#10;hQ0dKyq+Lz9WQftJeTb1U9OaKTwf+WrKU26UWszHwxuIQGP4D/+1T1rBOtk8we+b+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38hxAAAAN0AAAAPAAAAAAAAAAAA&#10;AAAAAKECAABkcnMvZG93bnJldi54bWxQSwUGAAAAAAQABAD5AAAAkgMAAAAA&#10;" strokecolor="black [3213]" strokeweight=".25pt"/>
                  <v:line id="Straight Connector 2074" o:spid="_x0000_s2014" style="position:absolute;flip:y;visibility:visible;mso-wrap-style:square" from="85102,3508" to="8510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Kk8IAAADdAAAADwAAAGRycy9kb3ducmV2LnhtbESPQWvCQBSE74X+h+UVvNVNQ1Cbukor&#10;CN6CUe+P7OsmNPs27G41/ntXEDwOM/MNs1yPthdn8qFzrOBjmoEgbpzu2Cg4HrbvCxAhImvsHZOC&#10;KwVYr15fllhqd+E9netoRIJwKFFBG+NQShmaliyGqRuIk/frvMWYpDdSe7wkuO1lnmUzabHjtNDi&#10;QJuWmr/63yo4mapA/xM+Z7qq6ZC7ojJzp9Tkbfz+AhFpjM/wo73TCvJsXsD9TXo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NKk8IAAADdAAAADwAAAAAAAAAAAAAA&#10;AAChAgAAZHJzL2Rvd25yZXYueG1sUEsFBgAAAAAEAAQA+QAAAJADAAAAAA==&#10;" strokecolor="black [3213]" strokeweight=".25pt"/>
                </v:group>
                <v:group id="Group 2075" o:spid="_x0000_s2015" style="position:absolute;left:85030;top:3770;width:171;height:190" coordorigin="8503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line id="Straight Connector 2076" o:spid="_x0000_s2016" style="position:absolute;visibility:visible;mso-wrap-style:square" from="85030,3865" to="852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cucMAAADdAAAADwAAAGRycy9kb3ducmV2LnhtbESPT4vCMBTE78J+h/AW9mZTZdGlaxQR&#10;RK/+Qa+P5tkGm5faZGu3n94IgsdhZn7DzBadrURLjTeOFYySFARx7rThQsHxsB7+gPABWWPlmBT8&#10;k4fF/GMww0y7O++o3YdCRAj7DBWUIdSZlD4vyaJPXE0cvYtrLIYom0LqBu8Rbis5TtOJtGg4LpRY&#10;06qk/Lr/swpuJ9qs+7avb6YP3ys+m2K7MUp9fXbLXxCBuvAOv9pbrWCcTifw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w3LnDAAAA3QAAAA8AAAAAAAAAAAAA&#10;AAAAoQIAAGRycy9kb3ducmV2LnhtbFBLBQYAAAAABAAEAPkAAACRAwAAAAA=&#10;" strokecolor="black [3213]" strokeweight=".25pt"/>
                  <v:line id="Straight Connector 2077" o:spid="_x0000_s2017" style="position:absolute;flip:y;visibility:visible;mso-wrap-style:square" from="85102,3770" to="8510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U5MMAAADdAAAADwAAAGRycy9kb3ducmV2LnhtbESPwWrDMBBE74X8g9hCb41cE+LUsRzS&#10;QiE3Uye5L9ZWNrFWRlIT9++jQqHHYWbeMNVutqO4kg+DYwUvywwEcef0wEbB6fjxvAERIrLG0TEp&#10;+KEAu3rxUGGp3Y0/6dpGIxKEQ4kK+hinUsrQ9WQxLN1EnLwv5y3GJL2R2uMtwe0o8yxbS4sDp4Ue&#10;J3rvqbu031bB2TQr9G/hda2blo65WzWmcEo9Pc77LYhIc/wP/7UPWkGeFQX8vklPQN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x1OTDAAAA3QAAAA8AAAAAAAAAAAAA&#10;AAAAoQIAAGRycy9kb3ducmV2LnhtbFBLBQYAAAAABAAEAPkAAACRAwAAAAA=&#10;" strokecolor="black [3213]" strokeweight=".25pt"/>
                </v:group>
                <v:group id="Group 2078" o:spid="_x0000_s2018" style="position:absolute;left:85030;top:3960;width:171;height:191" coordorigin="8503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Straight Connector 2079" o:spid="_x0000_s2019" style="position:absolute;visibility:visible;mso-wrap-style:square" from="85030,4056" to="852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Iy8QAAADdAAAADwAAAGRycy9kb3ducmV2LnhtbESPQWvCQBSE7wX/w/IEb3WjlNamriJC&#10;iFdtqddH9jVZmn2bZLdJzK93C4Ueh5n5htnuR1uLnjpvHCtYLRMQxIXThksFH+/Z4waED8gaa8ek&#10;4EYe9rvZwxZT7QY+U38JpYgQ9ikqqEJoUil9UZFFv3QNcfS+XGcxRNmVUnc4RLit5TpJnqVFw3Gh&#10;woaOFRXflx+roP2kPJv6qWnNFJ6OfDXlKTdKLebj4Q1EoDH8h//aJ61gnby8wu+b+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0jLxAAAAN0AAAAPAAAAAAAAAAAA&#10;AAAAAKECAABkcnMvZG93bnJldi54bWxQSwUGAAAAAAQABAD5AAAAkgMAAAAA&#10;" strokecolor="black [3213]" strokeweight=".25pt"/>
                  <v:line id="Straight Connector 2080" o:spid="_x0000_s2020" style="position:absolute;flip:y;visibility:visible;mso-wrap-style:square" from="85102,3960" to="8510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08t8AAAADdAAAADwAAAGRycy9kb3ducmV2LnhtbERPz0vDMBS+C/sfwhvs5tKVUmddNqYg&#10;eCt22/3RPNNi81KS2Hb/vTkIHj++34fTYgcxkQ+9YwW7bQaCuHW6Z6Pgenl/3IMIEVnj4JgU3CnA&#10;6bh6OGCl3cyfNDXRiBTCoUIFXYxjJWVoO7IYtm4kTtyX8xZjgt5I7XFO4XaQeZaV0mLPqaHDkd46&#10;ar+bH6vgZuoC/Wt4LnXd0CV3RW2enFKb9XJ+ARFpif/iP/eHVpBn+7Q/vUlPQB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NPLfAAAAA3QAAAA8AAAAAAAAAAAAAAAAA&#10;oQIAAGRycy9kb3ducmV2LnhtbFBLBQYAAAAABAAEAPkAAACOAwAAAAA=&#10;" strokecolor="black [3213]" strokeweight=".25pt"/>
                </v:group>
                <v:shape id="TextBox 405" o:spid="_x0000_s2021" type="#_x0000_t202" style="position:absolute;left:42556;width:1351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uRcMA&#10;AADdAAAADwAAAGRycy9kb3ducmV2LnhtbESPwWrDMBBE74X+g9hCbo3kQEpwo4SQtpBDLk2d+2Jt&#10;LRNrZaxt7Px9VCj0OMzMG2a9nUKnrjSkNrKFYm5AEdfRtdxYqL4+nlegkiA77CKThRsl2G4eH9ZY&#10;ujjyJ11P0qgM4VSiBS/Sl1qn2lPANI89cfa+4xBQshwa7QYcMzx0emHMiw7Ycl7w2NPeU305/QQL&#10;Im5X3Kr3kA7n6fg2elMvsbJ29jTtXkEJTfIf/msfnIWFWRXw+yY/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GuR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v:textbox>
                </v:shape>
                <v:shape id="Right Arrow 2082" o:spid="_x0000_s2022" type="#_x0000_t13" style="position:absolute;left:42902;top:1180;width:1270;height:106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3hccA&#10;AADdAAAADwAAAGRycy9kb3ducmV2LnhtbESPQWvCQBSE74L/YXmFXkrdbYoaUleRYKGIHtRAr4/s&#10;axKafZtmtxr/fVcoeBxm5htmsRpsK87U+8axhpeJAkFcOtNwpaE4vT+nIHxANtg6Jg1X8rBajkcL&#10;zIy78IHOx1CJCGGfoYY6hC6T0pc1WfQT1xFH78v1FkOUfSVNj5cIt61MlJpJiw3HhRo7ymsqv4+/&#10;VoPKf+Y7mb4W12mxtZvPTciHp73Wjw/D+g1EoCHcw//tD6MhUWkC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94XHAAAA3QAAAA8AAAAAAAAAAAAAAAAAmAIAAGRy&#10;cy9kb3ducmV2LnhtbFBLBQYAAAAABAAEAPUAAACMAwAAAAA=&#10;" adj="12553" fillcolor="white [3212]" strokecolor="black [3213]" strokeweight="2pt">
                  <v:textbox>
                    <w:txbxContent>
                      <w:p w:rsidR="0061479A" w:rsidRDefault="0061479A" w:rsidP="0061479A"/>
                    </w:txbxContent>
                  </v:textbox>
                </v:shape>
                <v:roundrect id="Rounded Rectangle 2083" o:spid="_x0000_s2023" style="position:absolute;left:762;top:2603;width:853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758UA&#10;AADdAAAADwAAAGRycy9kb3ducmV2LnhtbESPT4vCMBTE74LfITzBm6bWRaQaRURBPK1/VvH2aJ5t&#10;sXkpTazdb78RhD0OM/MbZr5sTSkaql1hWcFoGIEgTq0uOFNwPm0HUxDOI2ssLZOCX3KwXHQ7c0y0&#10;ffGBmqPPRICwS1BB7n2VSOnSnAy6oa2Ig3e3tUEfZJ1JXeMrwE0p4yiaSIMFh4UcK1rnlD6OT6Mg&#10;vf3s79fzZnu6xF9+shk3h/hbKtXvtasZCE+t/w9/2jutII6mY3i/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XvnxQAAAN0AAAAPAAAAAAAAAAAAAAAAAJgCAABkcnMv&#10;ZG93bnJldi54bWxQSwUGAAAAAAQABAD1AAAAigMAAAAA&#10;" filled="f" strokecolor="black [3213]" strokeweight=".5pt">
                  <v:stroke dashstyle="dash"/>
                  <v:textbox>
                    <w:txbxContent>
                      <w:p w:rsidR="0061479A" w:rsidRDefault="0061479A" w:rsidP="0061479A"/>
                    </w:txbxContent>
                  </v:textbox>
                </v:roundrect>
                <v:shape id="TextBox 408" o:spid="_x0000_s2024" type="#_x0000_t202" style="position:absolute;left:1968;width:2597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N3cMA&#10;AADdAAAADwAAAGRycy9kb3ducmV2LnhtbESPQWsCMRSE74X+h/AKvdVEaUW2RpHagode1PX+2Lxu&#10;lm5els3TXf99UxA8DjPzDbNcj6FVF+pTE9nCdGJAEVfRNVxbKI9fLwtQSZAdtpHJwpUSrFePD0ss&#10;XBx4T5eD1CpDOBVowYt0hdap8hQwTWJHnL2f2AeULPtaux6HDA+tnhkz1wEbzgseO/rwVP0ezsGC&#10;iNtMr+VnSLvT+L0dvKnesLT2+WncvIMSGuUevrV3zsLMLF7h/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YN3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v:textbox>
                </v:shape>
                <v:shape id="Arc 2085" o:spid="_x0000_s2025" style="position:absolute;left:1333;top:1270;width:2525;height:2667;flip:x;visibility:visible;mso-wrap-style:square;v-text-anchor:middle" coordsize="252473,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zcYA&#10;AADdAAAADwAAAGRycy9kb3ducmV2LnhtbESPT2sCMRTE74V+h/CEXkrNKlpkNYoIUqEn/7Tnx+a5&#10;Wd28LEm6rv30RhA8DjPzG2a26GwtWvKhcqxg0M9AEBdOV1wqOOzXHxMQISJrrB2TgisFWMxfX2aY&#10;a3fhLbW7WIoE4ZCjAhNjk0sZCkMWQ981xMk7Om8xJulLqT1eEtzWcphln9JixWnBYEMrQ8V592cV&#10;LH+/xubgRtj60/f//n21Hv2cBkq99brlFESkLj7Dj/ZGKxhmkzHc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AbzcYAAADdAAAADwAAAAAAAAAAAAAAAACYAgAAZHJz&#10;L2Rvd25yZXYueG1sUEsFBgAAAAAEAAQA9QAAAIsDAAAAAA==&#10;" adj="-11796480,,5400" path="m126236,nsc195955,,252473,59703,252473,133350r-126236,c126237,88900,126236,44450,126236,xem126236,nfc195955,,252473,59703,252473,133350e" filled="f" strokecolor="black [3213]" strokeweight=".5pt">
                  <v:stroke dashstyle="dash" startarrow="block" joinstyle="miter"/>
                  <v:formulas/>
                  <v:path arrowok="t" o:connecttype="custom" o:connectlocs="126236,0;252473,133350" o:connectangles="0,0" textboxrect="0,0,252473,266700"/>
                  <v:textbox>
                    <w:txbxContent>
                      <w:p w:rsidR="0061479A" w:rsidRDefault="0061479A" w:rsidP="0061479A"/>
                    </w:txbxContent>
                  </v:textbox>
                </v:shape>
                <v:shape id="TextBox 410" o:spid="_x0000_s2026" type="#_x0000_t202" style="position:absolute;left:42807;top:4632;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2McMA&#10;AADdAAAADwAAAGRycy9kb3ducmV2LnhtbESPQWsCMRSE74X+h/AEbzVRqMhqFLEteOhFu94fm9fN&#10;0s3Lsnl1139vCkKPw8x8w2x2Y2jVlfrURLYwnxlQxFV0DdcWyq+PlxWoJMgO28hk4UYJdtvnpw0W&#10;Lg58outZapUhnAq04EW6QutUeQqYZrEjzt537ANKln2tXY9DhodWL4xZ6oAN5wWPHR08VT/n32BB&#10;xO3nt/I9pONl/HwbvKlesbR2Ohn3a1BCo/yHH+2js7AwqyX8vclP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g2M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w:t>
                        </w:r>
                      </w:p>
                    </w:txbxContent>
                  </v:textbox>
                </v:shape>
                <v:shape id="Straight Arrow Connector 2087" o:spid="_x0000_s2027" type="#_x0000_t32" style="position:absolute;left:43314;top:4318;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05WcUAAADdAAAADwAAAGRycy9kb3ducmV2LnhtbESPzWrDMBCE74W+g9hCb43sHPLjRglp&#10;SWjpKXb7AIu1lkytlbGU2Hn7KlDIcZiZb5jNbnKduNAQWs8K8lkGgrj2umWj4Of7+LICESKyxs4z&#10;KbhSgN328WGDhfYjl3SpohEJwqFABTbGvpAy1JYchpnviZPX+MFhTHIwUg84Jrjr5DzLFtJhy2nB&#10;Yk/vlurf6uwUTHljvw4mX5uPa/52qhb7Q1OOSj0/TftXEJGmeA//tz+1gnm2WsLtTXo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05WcUAAADdAAAADwAAAAAAAAAA&#10;AAAAAAChAgAAZHJzL2Rvd25yZXYueG1sUEsFBgAAAAAEAAQA+QAAAJMDAAAAAA==&#10;" strokecolor="black [3213]" strokeweight="1.5pt">
                  <v:stroke startarrowwidth="narrow" startarrowlength="short" endarrow="block" endarrowwidth="narrow"/>
                </v:shape>
                <v:line id="Straight Connector 2088" o:spid="_x0000_s2028" style="position:absolute;visibility:visible;mso-wrap-style:square" from="56959,3810" to="5730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sqMMAAADdAAAADwAAAGRycy9kb3ducmV2LnhtbERPz2vCMBS+C/sfwht409SCtnRGKYKg&#10;7jR17Ppo3tpuzUtJYq3765fDYMeP7/d6O5pODOR8a1nBYp6AIK6sbrlWcL3sZzkIH5A1dpZJwYM8&#10;bDdPkzUW2t75jYZzqEUMYV+ggiaEvpDSVw0Z9HPbE0fu0zqDIUJXS+3wHsNNJ9MkWUmDLceGBnva&#10;NVR9n29GQV6dvlyZlcfF8r3Pfob0dbX/yJSaPo/lC4hAY/gX/7kPWkGa5HFufBOf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R7KjDAAAA3QAAAA8AAAAAAAAAAAAA&#10;AAAAoQIAAGRycy9kb3ducmV2LnhtbFBLBQYAAAAABAAEAPkAAACRAwAAAAA=&#10;" strokecolor="black [3213]"/>
                <v:line id="Straight Connector 2089" o:spid="_x0000_s2029" style="position:absolute;visibility:visible;mso-wrap-style:square" from="70811,3778" to="7115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1JM8YAAADdAAAADwAAAGRycy9kb3ducmV2LnhtbESPQUvDQBSE74L/YXlCb3bTgE0asylB&#10;KNh6siq9PrLPJJp9G3bXNPXXu4LgcZiZb5hyO5tBTOR8b1nBapmAIG6s7rlV8Pqyu81B+ICscbBM&#10;Ci7kYVtdX5VYaHvmZ5qOoRURwr5ABV0IYyGlbzoy6Jd2JI7eu3UGQ5SuldrhOcLNINMkWUuDPceF&#10;Dkd66Kj5PH4ZBXlz+HB1Vu9Xd29j9j2lT+vdKVNqcTPX9yACzeE//Nd+1ArSJN/A75v4BGT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dSTPGAAAA3QAAAA8AAAAAAAAA&#10;AAAAAAAAoQIAAGRycy9kb3ducmV2LnhtbFBLBQYAAAAABAAEAPkAAACUAwAAAAA=&#10;" strokecolor="black [3213]"/>
                <v:line id="Straight Connector 2090" o:spid="_x0000_s2030" style="position:absolute;visibility:visible;mso-wrap-style:square" from="84495,3778" to="84836,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2c8QAAADdAAAADwAAAGRycy9kb3ducmV2LnhtbERPy2rCQBTdF/yH4Qru6sSARlNHCYLQ&#10;1lV90O0lc5ukZu6EmWlM+/XOouDycN7r7WBa0ZPzjWUFs2kCgri0uuFKwfm0f16C8AFZY2uZFPyS&#10;h+1m9LTGXNsbf1B/DJWIIexzVFCH0OVS+rImg35qO+LIfVlnMEToKqkd3mK4aWWaJAtpsOHYUGNH&#10;u5rK6/HHKFiW79+uyIq32fzSZX99eljsPzOlJuOheAERaAgP8b/7VStIk1XcH9/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nZzxAAAAN0AAAAPAAAAAAAAAAAA&#10;AAAAAKECAABkcnMvZG93bnJldi54bWxQSwUGAAAAAAQABAD5AAAAkgMAAAAA&#10;" strokecolor="black [3213]"/>
                <v:line id="Straight Connector 2091" o:spid="_x0000_s2031" style="position:absolute;visibility:visible;mso-wrap-style:square" from="29591,3778" to="2993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T6McAAADdAAAADwAAAGRycy9kb3ducmV2LnhtbESPzWrDMBCE74G+g9hCb4lsQ2PHjRJM&#10;IdCfU5KWXBdra7u1VkZSHbdPXxUCOQ4z8w2z3k6mFyM531lWkC4SEMS11R03Ct6Ou3kBwgdkjb1l&#10;UvBDHrabm9kaS23PvKfxEBoRIexLVNCGMJRS+rolg35hB+LofVhnMETpGqkdniPc9DJLkqU02HFc&#10;aHGgx5bqr8O3UVDUL5+uyqvn9P59yH/H7HW5O+VK3d1O1QOIQFO4hi/tJ60gS1Yp/L+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8tPoxwAAAN0AAAAPAAAAAAAA&#10;AAAAAAAAAKECAABkcnMvZG93bnJldi54bWxQSwUGAAAAAAQABAD5AAAAlQMAAAAA&#10;" strokecolor="black [3213]"/>
                <v:line id="Straight Connector 2092" o:spid="_x0000_s2032" style="position:absolute;visibility:visible;mso-wrap-style:square" from="15875,3778" to="16215,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Nn8YAAADdAAAADwAAAGRycy9kb3ducmV2LnhtbESPQWvCQBSE7wX/w/KE3urGgMamrhIE&#10;wdpTtaXXR/Y1SZt9G3bXGP31bqHgcZiZb5jlejCt6Mn5xrKC6SQBQVxa3XCl4OO4fVqA8AFZY2uZ&#10;FFzIw3o1elhiru2Z36k/hEpECPscFdQhdLmUvqzJoJ/Yjjh639YZDFG6SmqH5wg3rUyTZC4NNhwX&#10;auxoU1P5ezgZBYty/+OKrHidzj677Nqnb/PtV6bU43goXkAEGsI9/N/eaQVp8pzC3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gTZ/GAAAA3QAAAA8AAAAAAAAA&#10;AAAAAAAAoQIAAGRycy9kb3ducmV2LnhtbFBLBQYAAAAABAAEAPkAAACUAwAAAAA=&#10;" strokecolor="black [3213]"/>
                <v:line id="Straight Connector 2093" o:spid="_x0000_s2033" style="position:absolute;visibility:visible;mso-wrap-style:square" from="2167,3778" to="2508,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oBMcAAADdAAAADwAAAGRycy9kb3ducmV2LnhtbESPT2vCQBTE7wW/w/KE3urGSI1GVwmC&#10;0D8nreL1kX0mabNvw+42pv303UKhx2FmfsOst4NpRU/ON5YVTCcJCOLS6oYrBae3/cMChA/IGlvL&#10;pOCLPGw3o7s15tre+ED9MVQiQtjnqKAOocul9GVNBv3EdsTRu1pnMETpKqkd3iLctDJNkrk02HBc&#10;qLGjXU3lx/HTKFiUL++uyIrn6eO5y7779HW+v2RK3Y+HYgUi0BD+w3/tJ60gTZYz+H0Tn4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OgExwAAAN0AAAAPAAAAAAAA&#10;AAAAAAAAAKECAABkcnMvZG93bnJldi54bWxQSwUGAAAAAAQABAD5AAAAlQMAAAAA&#10;" strokecolor="black [3213]"/>
                <v:rect id="Rectangle 2094" o:spid="_x0000_s2034" style="position:absolute;left:12496;top:3148;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scA&#10;AADdAAAADwAAAGRycy9kb3ducmV2LnhtbESPUUvDQBCE3wX/w7EF3+xdSyk29lqqIApWaBvF1yW3&#10;TUJzezG3tqm/3hOEPg4z8w0zX/a+UUfqYh3YwmhoQBEXwdVcWnjPn27vQEVBdtgEJgtnirBcXF/N&#10;MXPhxFs67qRUCcIxQwuVSJtpHYuKPMZhaImTtw+dR0myK7Xr8JTgvtFjY6baY81pocKWHisqDrtv&#10;b0E2+dfkEMz04/Vh85yvP93PVt6svRn0q3tQQr1cwv/tF2dhbGYT+HuTn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jnvrHAAAA3QAAAA8AAAAAAAAAAAAAAAAAmAIAAGRy&#10;cy9kb3ducmV2LnhtbFBLBQYAAAAABAAEAPUAAACMAwAAAAA=&#10;" fillcolor="white [3212]" strokecolor="black [3213]" strokeweight=".5pt">
                  <v:textbox>
                    <w:txbxContent>
                      <w:p w:rsidR="0061479A" w:rsidRDefault="0061479A" w:rsidP="0061479A"/>
                    </w:txbxContent>
                  </v:textbox>
                </v:rect>
                <v:group id="Group 2095" o:spid="_x0000_s2035" style="position:absolute;left:12537;top:3628;width:341;height:190" coordorigin="12537,3628"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line id="Straight Connector 2096" o:spid="_x0000_s2036" style="position:absolute;visibility:visible;mso-wrap-style:square" from="12537,3723" to="12878,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LnMcAAADdAAAADwAAAGRycy9kb3ducmV2LnhtbESPQWvCQBSE74X+h+UVeqsbA000ukoo&#10;CG091SpeH9lnkjb7NuxuY+qvd4VCj8PMfMMs16PpxEDOt5YVTCcJCOLK6pZrBfvPzdMMhA/IGjvL&#10;pOCXPKxX93dLLLQ98wcNu1CLCGFfoIImhL6Q0lcNGfQT2xNH72SdwRClq6V2eI5w08k0STJpsOW4&#10;0GBPLw1V37sfo2BWvX+5Mi/fps+HPr8M6TbbHHOlHh/GcgEi0Bj+w3/tV60gTeYZ3N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G0ucxwAAAN0AAAAPAAAAAAAA&#10;AAAAAAAAAKECAABkcnMvZG93bnJldi54bWxQSwUGAAAAAAQABAD5AAAAlQMAAAAA&#10;" strokecolor="black [3213]"/>
                  <v:line id="Straight Connector 2097" o:spid="_x0000_s2037" style="position:absolute;flip:y;visibility:visible;mso-wrap-style:square" from="12711,3628" to="1271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d8gAAADdAAAADwAAAGRycy9kb3ducmV2LnhtbESPQWvCQBSE74X+h+UVvOmmEdoaXYMV&#10;lIqHtrYQj4/sMwnJvg3ZVaO/3i0IPQ4z8w0zS3vTiBN1rrKs4HkUgSDOra64UPD7sxq+gXAeWWNj&#10;mRRcyEE6f3yYYaLtmb/ptPOFCBB2CSoovW8TKV1ekkE3si1x8A62M+iD7AqpOzwHuGlkHEUv0mDF&#10;YaHElpYl5fXuaBRc69h/ZZvPtXxfVNtrNhkf9m2m1OCpX0xBeOr9f/je/tAK4mjyCn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md8gAAADdAAAADwAAAAAA&#10;AAAAAAAAAAChAgAAZHJzL2Rvd25yZXYueG1sUEsFBgAAAAAEAAQA+QAAAJYDAAAAAA==&#10;" strokecolor="black [3213]" strokeweight=".5pt"/>
                </v:group>
                <v:rect id="Rectangle 2098" o:spid="_x0000_s2038" style="position:absolute;left:19354;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U/8QA&#10;AADdAAAADwAAAGRycy9kb3ducmV2LnhtbERPTWvCQBC9F/oflin0VneVIja6ii2UFlpBTcXrkB2T&#10;YHY2zU419de7h0KPj/c9W/S+USfqYh3YwnBgQBEXwdVcWvjKXx8moKIgO2wCk4VfirCY397MMHPh&#10;zBs6baVUKYRjhhYqkTbTOhYVeYyD0BIn7hA6j5JgV2rX4TmF+0aPjBlrjzWnhgpbeqmoOG5/vAVZ&#10;59+Px2DGu4/n9Vv+uXeXjaysvb/rl1NQQr38i//c787CyDyluelNegJ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lP/EAAAA3QAAAA8AAAAAAAAAAAAAAAAAmAIAAGRycy9k&#10;b3ducmV2LnhtbFBLBQYAAAAABAAEAPUAAACJAwAAAAA=&#10;" fillcolor="white [3212]" strokecolor="black [3213]" strokeweight=".5pt">
                  <v:textbox>
                    <w:txbxContent>
                      <w:p w:rsidR="0061479A" w:rsidRDefault="0061479A" w:rsidP="0061479A"/>
                    </w:txbxContent>
                  </v:textbox>
                </v:rect>
                <v:group id="Group 2099" o:spid="_x0000_s2039" style="position:absolute;left:19395;top:3622;width:341;height:190" coordorigin="19395,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line id="Straight Connector 2100" o:spid="_x0000_s2040" style="position:absolute;visibility:visible;mso-wrap-style:square" from="19395,3717" to="19736,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sacMAAADdAAAADwAAAGRycy9kb3ducmV2LnhtbERPz2vCMBS+D/wfwhN2m2kLs1KNUgRB&#10;t9PcxOujebbV5qUksXb765fDYMeP7/dqM5pODOR8a1lBOktAEFdWt1wr+PrcvSxA+ICssbNMCr7J&#10;w2Y9eVphoe2DP2g4hlrEEPYFKmhC6AspfdWQQT+zPXHkLtYZDBG6WmqHjxhuOpklyVwabDk2NNjT&#10;tqHqdrwbBYvq7erKvDykr6c+/xmy9/nunCv1PB3LJYhAY/gX/7n3WkGWJn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7GnDAAAA3QAAAA8AAAAAAAAAAAAA&#10;AAAAoQIAAGRycy9kb3ducmV2LnhtbFBLBQYAAAAABAAEAPkAAACRAwAAAAA=&#10;" strokecolor="black [3213]"/>
                  <v:line id="Straight Connector 2101" o:spid="_x0000_s2041" style="position:absolute;flip:y;visibility:visible;mso-wrap-style:square" from="19569,3622" to="19569,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BgscAAADdAAAADwAAAGRycy9kb3ducmV2LnhtbESPQWvCQBSE7wX/w/IEb7pJhFJTV1FB&#10;sXio2kJ6fGSfSTD7NmRXjf76bkHocZiZb5jpvDO1uFLrKssK4lEEgji3uuJCwffXevgGwnlkjbVl&#10;UnAnB/NZ72WKqbY3PtD16AsRIOxSVFB636RSurwkg25kG+LgnWxr0AfZFlK3eAtwU8skil6lwYrD&#10;QokNrUrKz8eLUfA4J36ffXxu5HJR7R7ZZHz6aTKlBv1u8Q7CU+f/w8/2VitI4iiGvzfh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0GCxwAAAN0AAAAPAAAAAAAA&#10;AAAAAAAAAKECAABkcnMvZG93bnJldi54bWxQSwUGAAAAAAQABAD5AAAAlQMAAAAA&#10;" strokecolor="black [3213]" strokeweight=".5pt"/>
                </v:group>
                <v:rect id="Rectangle 2102" o:spid="_x0000_s2042" style="position:absolute;left:26212;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5D8cA&#10;AADdAAAADwAAAGRycy9kb3ducmV2LnhtbESPUUvDQBCE34X+h2MLvtm7BikSey1aKAoqtI3S1yW3&#10;TUJzezG3ttFf7wkFH4eZ+YaZLwffqhP1sQlsYToxoIjL4BquLLwX65s7UFGQHbaBycI3RVguRldz&#10;zF0485ZOO6lUgnDM0UIt0uVax7Imj3ESOuLkHULvUZLsK+16PCe4b3VmzEx7bDgt1NjRqqbyuPvy&#10;FmRTfN4eg5l9vDxunorXvfvZypu11+Ph4R6U0CD/4Uv72VnIpiaDvzfp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OQ/HAAAA3QAAAA8AAAAAAAAAAAAAAAAAmAIAAGRy&#10;cy9kb3ducmV2LnhtbFBLBQYAAAAABAAEAPUAAACMAwAAAAA=&#10;" fillcolor="white [3212]" strokecolor="black [3213]" strokeweight=".5pt">
                  <v:textbox>
                    <w:txbxContent>
                      <w:p w:rsidR="0061479A" w:rsidRDefault="0061479A" w:rsidP="0061479A"/>
                    </w:txbxContent>
                  </v:textbox>
                </v:rect>
                <v:group id="Group 2103" o:spid="_x0000_s2043" style="position:absolute;left:26253;top:3622;width:341;height:190" coordorigin="26253,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line id="Straight Connector 2104" o:spid="_x0000_s2044" style="position:absolute;visibility:visible;mso-wrap-style:square" from="26253,3717" to="2659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7qascAAADdAAAADwAAAGRycy9kb3ducmV2LnhtbESPQWvCQBSE74X+h+UVequbhNZIdJVQ&#10;ENp60ipeH9lnEpt9G3a3Me2v7wpCj8PMfMMsVqPpxEDOt5YVpJMEBHFldcu1gv3n+mkGwgdkjZ1l&#10;UvBDHlbL+7sFFtpeeEvDLtQiQtgXqKAJoS+k9FVDBv3E9sTRO1lnMETpaqkdXiLcdDJLkqk02HJc&#10;aLCn14aqr923UTCrPs6uzMv39OXQ579Dtpmuj7lSjw9jOQcRaAz/4Vv7TSvI0uQZr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upqxwAAAN0AAAAPAAAAAAAA&#10;AAAAAAAAAKECAABkcnMvZG93bnJldi54bWxQSwUGAAAAAAQABAD5AAAAlQMAAAAA&#10;" strokecolor="black [3213]"/>
                  <v:line id="Straight Connector 2105" o:spid="_x0000_s2045" style="position:absolute;flip:y;visibility:visible;mso-wrap-style:square" from="26427,3622" to="2642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gccAAADdAAAADwAAAGRycy9kb3ducmV2LnhtbESPT2vCQBTE70K/w/IKvenGFIumrmIF&#10;Remh9Q/E4yP7TILZtyG7avTTdwuCx2FmfsOMp62pxIUaV1pW0O9FIIgzq0vOFex3i+4QhPPIGivL&#10;pOBGDqaTl84YE22vvKHL1uciQNglqKDwvk6kdFlBBl3P1sTBO9rGoA+yyaVu8BrgppJxFH1IgyWH&#10;hQJrmheUnbZno+B+iv1vuv5Zyq9Z+X1PR+/HQ50q9fbazj5BeGr9M/xor7SCuB8N4P9NeAJy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REeBxwAAAN0AAAAPAAAAAAAA&#10;AAAAAAAAAKECAABkcnMvZG93bnJldi54bWxQSwUGAAAAAAQABAD5AAAAlQMAAAAA&#10;" strokecolor="black [3213]" strokeweight=".5pt"/>
                </v:group>
                <v:rect id="Rectangle 2106" o:spid="_x0000_s2046" style="position:absolute;left:33070;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DMcA&#10;AADdAAAADwAAAGRycy9kb3ducmV2LnhtbESPUUvDQBCE34X+h2MLvtm7FgkSey1aKAoqtI3S1yW3&#10;TUJzezG3ttFf7wkFH4eZ+YaZLwffqhP1sQlsYToxoIjL4BquLLwX65s7UFGQHbaBycI3RVguRldz&#10;zF0485ZOO6lUgnDM0UIt0uVax7Imj3ESOuLkHULvUZLsK+16PCe4b/XMmEx7bDgt1NjRqqbyuPvy&#10;FmRTfN4eg8k+Xh43T8Xr3v1s5c3a6/HwcA9KaJD/8KX97CzMpiaDvzfp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PwzHAAAA3QAAAA8AAAAAAAAAAAAAAAAAmAIAAGRy&#10;cy9kb3ducmV2LnhtbFBLBQYAAAAABAAEAPUAAACMAwAAAAA=&#10;" fillcolor="white [3212]" strokecolor="black [3213]" strokeweight=".5pt">
                  <v:textbox>
                    <w:txbxContent>
                      <w:p w:rsidR="0061479A" w:rsidRDefault="0061479A" w:rsidP="0061479A"/>
                    </w:txbxContent>
                  </v:textbox>
                </v:rect>
                <v:group id="Group 2107" o:spid="_x0000_s2047" style="position:absolute;left:33111;top:3622;width:341;height:190" coordorigin="33111,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line id="Straight Connector 2108" o:spid="_x0000_s2048" style="position:absolute;visibility:visible;mso-wrap-style:square" from="33111,3717" to="3345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gb8MAAADdAAAADwAAAGRycy9kb3ducmV2LnhtbERPz2vCMBS+D/wfwhN2m2kLs1KNUgRB&#10;t9PcxOujebbV5qUksXb765fDYMeP7/dqM5pODOR8a1lBOktAEFdWt1wr+PrcvSxA+ICssbNMCr7J&#10;w2Y9eVphoe2DP2g4hlrEEPYFKmhC6AspfdWQQT+zPXHkLtYZDBG6WmqHjxhuOpklyVwabDk2NNjT&#10;tqHqdrwbBYvq7erKvDykr6c+/xmy9/nunCv1PB3LJYhAY/gX/7n3WkGWJn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j4G/DAAAA3QAAAA8AAAAAAAAAAAAA&#10;AAAAoQIAAGRycy9kb3ducmV2LnhtbFBLBQYAAAAABAAEAPkAAACRAwAAAAA=&#10;" strokecolor="black [3213]"/>
                  <v:line id="Straight Connector 2109" o:spid="_x0000_s2049" style="position:absolute;flip:y;visibility:visible;mso-wrap-style:square" from="33285,3622" to="33285,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NhMcAAADdAAAADwAAAGRycy9kb3ducmV2LnhtbESPT2vCQBTE70K/w/KE3nRjhKKpG7GF&#10;SosHqxbi8ZF9+YPZtyG71dRP7wpCj8PM/IZZLHvTiDN1rrasYDKOQBDnVtdcKvg5fIxmIJxH1thY&#10;JgV/5GCZPg0WmGh74R2d974UAcIuQQWV920ipcsrMujGtiUOXmE7gz7IrpS6w0uAm0bGUfQiDdYc&#10;Fips6b2i/LT/NQqup9h/Z1/btXxb1ZtrNp8WxzZT6nnYr15BeOr9f/jR/tQK4kk0h/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CU2ExwAAAN0AAAAPAAAAAAAA&#10;AAAAAAAAAKECAABkcnMvZG93bnJldi54bWxQSwUGAAAAAAQABAD5AAAAlQMAAAAA&#10;" strokecolor="black [3213]" strokeweight=".5pt"/>
                </v:group>
                <v:rect id="Rectangle 2110" o:spid="_x0000_s2050" style="position:absolute;left:39624;top:311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PsQA&#10;AADdAAAADwAAAGRycy9kb3ducmV2LnhtbERPTWvCQBC9F/wPywi91U2kSImuUoWiYAU1ll6H7DQJ&#10;ZmfT7Kipv757KPT4eN+zRe8adaUu1J4NpKMEFHHhbc2lgVP+9vQCKgiyxcYzGfihAIv54GGGmfU3&#10;PtD1KKWKIRwyNFCJtJnWoajIYRj5ljhyX75zKBF2pbYd3mK4a/Q4SSbaYc2xocKWVhUV5+PFGZB9&#10;/v189snkY7vcr/P3T3s/yM6Yx2H/OgUl1Mu/+M+9sQbGaRr3xzfxCe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qlD7EAAAA3QAAAA8AAAAAAAAAAAAAAAAAmAIAAGRycy9k&#10;b3ducmV2LnhtbFBLBQYAAAAABAAEAPUAAACJAwAAAAA=&#10;" fillcolor="white [3212]" strokecolor="black [3213]" strokeweight=".5pt">
                  <v:textbox>
                    <w:txbxContent>
                      <w:p w:rsidR="0061479A" w:rsidRDefault="0061479A" w:rsidP="0061479A"/>
                    </w:txbxContent>
                  </v:textbox>
                </v:rect>
                <v:group id="Group 2111" o:spid="_x0000_s2051" style="position:absolute;left:39665;top:3590;width:340;height:191" coordorigin="39665,3590"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line id="Straight Connector 2112" o:spid="_x0000_s2052" style="position:absolute;visibility:visible;mso-wrap-style:square" from="39665,3685" to="40005,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BWMYAAADdAAAADwAAAGRycy9kb3ducmV2LnhtbESPQWvCQBSE74X+h+UVvNVNAhpJXSUU&#10;hGpPakuvj+wzic2+DbvbGP31XaHQ4zAz3zDL9Wg6MZDzrWUF6TQBQVxZ3XKt4OO4eV6A8AFZY2eZ&#10;FFzJw3r1+LDEQtsL72k4hFpECPsCFTQh9IWUvmrIoJ/anjh6J+sMhihdLbXDS4SbTmZJMpcGW44L&#10;Dfb02lD1ffgxChbV7uzKvNyms88+vw3Z+3zzlSs1eRrLFxCBxvAf/mu/aQVZmmZwf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QVjGAAAA3QAAAA8AAAAAAAAA&#10;AAAAAAAAoQIAAGRycy9kb3ducmV2LnhtbFBLBQYAAAAABAAEAPkAAACUAwAAAAA=&#10;" strokecolor="black [3213]"/>
                  <v:line id="Straight Connector 2113" o:spid="_x0000_s2053" style="position:absolute;flip:y;visibility:visible;mso-wrap-style:square" from="39839,3590" to="39839,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ss8cAAADdAAAADwAAAGRycy9kb3ducmV2LnhtbESPQWvCQBSE70L/w/KE3uomEcRGN8EW&#10;Wio9VK0Qj4/sMwlm34bsVlN/fVcoeBxm5htmmQ+mFWfqXWNZQTyJQBCXVjdcKdh/vz3NQTiPrLG1&#10;TAp+yUGePYyWmGp74S2dd74SAcIuRQW1910qpStrMugmtiMO3tH2Bn2QfSV1j5cAN61MomgmDTYc&#10;Fmrs6LWm8rT7MQqup8RvivXXu3xZNZ/X4nl6PHSFUo/jYbUA4Wnw9/B/+0MrSOJ4Crc34QnI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OOyzxwAAAN0AAAAPAAAAAAAA&#10;AAAAAAAAAKECAABkcnMvZG93bnJldi54bWxQSwUGAAAAAAQABAD5AAAAlQMAAAAA&#10;" strokecolor="black [3213]" strokeweight=".5pt"/>
                </v:group>
                <v:rect id="Rectangle 2114" o:spid="_x0000_s2054" style="position:absolute;left:46482;top:311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SPccA&#10;AADdAAAADwAAAGRycy9kb3ducmV2LnhtbESPUWvCQBCE3wv9D8cW+lYvEZGSeootFAUV1FR8XXJr&#10;Esztpbmtpv31PaHQx2FmvmEms9416kJdqD0bSAcJKOLC25pLAx/5+9MzqCDIFhvPZOCbAsym93cT&#10;zKy/8o4ueylVhHDI0EAl0mZah6Iih2HgW+LonXznUKLsSm07vEa4a/QwScbaYc1xocKW3ioqzvsv&#10;Z0C2+efo7JPxYfW6XeTro/3ZycaYx4d+/gJKqJf/8F97aQ0M03QEtzfxC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kj3HAAAA3QAAAA8AAAAAAAAAAAAAAAAAmAIAAGRy&#10;cy9kb3ducmV2LnhtbFBLBQYAAAAABAAEAPUAAACMAwAAAAA=&#10;" fillcolor="white [3212]" strokecolor="black [3213]" strokeweight=".5pt">
                  <v:textbox>
                    <w:txbxContent>
                      <w:p w:rsidR="0061479A" w:rsidRDefault="0061479A" w:rsidP="0061479A"/>
                    </w:txbxContent>
                  </v:textbox>
                </v:rect>
                <v:group id="Group 2115" o:spid="_x0000_s2055" style="position:absolute;left:46523;top:3590;width:340;height:191" coordorigin="46523,3590"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line id="Straight Connector 2116" o:spid="_x0000_s2056" style="position:absolute;visibility:visible;mso-wrap-style:square" from="46523,3685" to="46863,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HW8YAAADdAAAADwAAAGRycy9kb3ducmV2LnhtbESPQUvDQBSE74L/YXlCb3aTgEmJ3ZYg&#10;FLQ9tVW8PrLPJJp9G3bXNO2v7xYEj8PMfMMs15PpxUjOd5YVpPMEBHFtdceNgvfj5nEBwgdkjb1l&#10;UnAmD+vV/d0SS21PvKfxEBoRIexLVNCGMJRS+rolg35uB+LofVlnMETpGqkdniLc9DJLklwa7Dgu&#10;tDjQS0v1z+HXKFjU229XFdVb+vQxFJcx2+Wbz0Kp2cNUPYMINIX/8F/7VSvI0jSH2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pR1vGAAAA3QAAAA8AAAAAAAAA&#10;AAAAAAAAoQIAAGRycy9kb3ducmV2LnhtbFBLBQYAAAAABAAEAPkAAACUAwAAAAA=&#10;" strokecolor="black [3213]"/>
                  <v:line id="Straight Connector 2117" o:spid="_x0000_s2057" style="position:absolute;flip:y;visibility:visible;mso-wrap-style:square" from="46697,3590" to="46697,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PqsMcAAADdAAAADwAAAGRycy9kb3ducmV2LnhtbESPQWvCQBSE7wX/w/IEb7pJhNZGV9FC&#10;peKh1RbS4yP7TILZtyG7avTXuwWhx2FmvmFmi87U4kytqywriEcRCOLc6ooLBT/f78MJCOeRNdaW&#10;ScGVHCzmvacZptpeeEfnvS9EgLBLUUHpfZNK6fKSDLqRbYiDd7CtQR9kW0jd4iXATS2TKHqWBisO&#10;CyU29FZSftyfjILbMfFf2eZzLVfLanvLXseH3yZTatDvllMQnjr/H360P7SCJI5f4O9Ne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qwxwAAAN0AAAAPAAAAAAAA&#10;AAAAAAAAAKECAABkcnMvZG93bnJldi54bWxQSwUGAAAAAAQABAD5AAAAlQMAAAAA&#10;" strokecolor="black [3213]" strokeweight=".5pt"/>
                </v:group>
                <v:rect id="Rectangle 2118" o:spid="_x0000_s2058" style="position:absolute;left:53454;top:314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YOMQA&#10;AADdAAAADwAAAGRycy9kb3ducmV2LnhtbERPTWvCQBC9F/wPywi91U2kSImuUoWiYAU1ll6H7DQJ&#10;ZmfT7Kipv757KPT4eN+zRe8adaUu1J4NpKMEFHHhbc2lgVP+9vQCKgiyxcYzGfihAIv54GGGmfU3&#10;PtD1KKWKIRwyNFCJtJnWoajIYRj5ljhyX75zKBF2pbYd3mK4a/Q4SSbaYc2xocKWVhUV5+PFGZB9&#10;/v189snkY7vcr/P3T3s/yM6Yx2H/OgUl1Mu/+M+9sQbGaRrnxjfxCe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mDjEAAAA3QAAAA8AAAAAAAAAAAAAAAAAmAIAAGRycy9k&#10;b3ducmV2LnhtbFBLBQYAAAAABAAEAPUAAACJAwAAAAA=&#10;" fillcolor="white [3212]" strokecolor="black [3213]" strokeweight=".5pt">
                  <v:textbox>
                    <w:txbxContent>
                      <w:p w:rsidR="0061479A" w:rsidRDefault="0061479A" w:rsidP="0061479A"/>
                    </w:txbxContent>
                  </v:textbox>
                </v:rect>
                <v:group id="Group 2119" o:spid="_x0000_s2059" style="position:absolute;left:53495;top:3622;width:341;height:190" coordorigin="53495,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line id="Straight Connector 2120" o:spid="_x0000_s2060" style="position:absolute;visibility:visible;mso-wrap-style:square" from="53495,3717" to="53836,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CcMAAADdAAAADwAAAGRycy9kb3ducmV2LnhtbERPz2vCMBS+D/wfwhN2m2kLs1KNUgRB&#10;t9PcxOujebbV5qUksXb765fDYMeP7/dqM5pODOR8a1lBOktAEFdWt1wr+PrcvSxA+ICssbNMCr7J&#10;w2Y9eVphoe2DP2g4hlrEEPYFKmhC6AspfdWQQT+zPXHkLtYZDBG6WmqHjxhuOpklyVwabDk2NNjT&#10;tqHqdrwbBYvq7erKvDykr6c+/xmy9/nunCv1PB3LJYhAY/gX/7n3WkGWZn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gsAnDAAAA3QAAAA8AAAAAAAAAAAAA&#10;AAAAoQIAAGRycy9kb3ducmV2LnhtbFBLBQYAAAAABAAEAPkAAACRAwAAAAA=&#10;" strokecolor="black [3213]"/>
                  <v:line id="Straight Connector 2121" o:spid="_x0000_s2061" style="position:absolute;flip:y;visibility:visible;mso-wrap-style:square" from="53669,3622" to="53669,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d4scAAADdAAAADwAAAGRycy9kb3ducmV2LnhtbESPQWvCQBSE74X+h+UVetNNUig2uoot&#10;KBYPWhXi8ZF9JsHs25BdNfrrXUHocZiZb5jRpDO1OFPrKssK4n4Egji3uuJCwW476w1AOI+ssbZM&#10;Cq7kYDJ+fRlhqu2F/+i88YUIEHYpKii9b1IpXV6SQde3DXHwDrY16INsC6lbvAS4qWUSRZ/SYMVh&#10;ocSGfkrKj5uTUXA7Jn6d/a7m8ntaLW/Z18dh32RKvb910yEIT53/Dz/bC60giZMYHm/CE5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h3ixwAAAN0AAAAPAAAAAAAA&#10;AAAAAAAAAKECAABkcnMvZG93bnJldi54bWxQSwUGAAAAAAQABAD5AAAAlQMAAAAA&#10;" strokecolor="black [3213]" strokeweight=".5pt"/>
                </v:group>
                <v:rect id="Rectangle 2122" o:spid="_x0000_s2062" style="position:absolute;left:60312;top:314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lb8YA&#10;AADdAAAADwAAAGRycy9kb3ducmV2LnhtbESPUWvCQBCE3wv9D8cWfKsXg0iJnqKFUqEtqKn4uuTW&#10;JJjbS3Orpv31vYLQx2FmvmFmi9416kJdqD0bGA0TUMSFtzWXBj7zl8cnUEGQLTaeycA3BVjM7+9m&#10;mFl/5S1ddlKqCOGQoYFKpM20DkVFDsPQt8TRO/rOoUTZldp2eI1w1+g0SSbaYc1xocKWnisqTruz&#10;MyCb/Gt88slk/7bavObvB/uzlQ9jBg/9cgpKqJf/8K29tgbSUZrC35v4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hlb8YAAADdAAAADwAAAAAAAAAAAAAAAACYAgAAZHJz&#10;L2Rvd25yZXYueG1sUEsFBgAAAAAEAAQA9QAAAIsDAAAAAA==&#10;" fillcolor="white [3212]" strokecolor="black [3213]" strokeweight=".5pt">
                  <v:textbox>
                    <w:txbxContent>
                      <w:p w:rsidR="0061479A" w:rsidRDefault="0061479A" w:rsidP="0061479A"/>
                    </w:txbxContent>
                  </v:textbox>
                </v:rect>
                <v:group id="Group 2123" o:spid="_x0000_s2063" style="position:absolute;left:60353;top:3622;width:341;height:190" coordorigin="60353,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line id="Straight Connector 2124" o:spid="_x0000_s2064" style="position:absolute;visibility:visible;mso-wrap-style:square" from="60353,3717" to="6069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2CscAAADdAAAADwAAAGRycy9kb3ducmV2LnhtbESPQWvCQBSE74X+h+UVequbhNZIdJVQ&#10;ENp60ipeH9lnEpt9G3a3Me2v7wpCj8PMfMMsVqPpxEDOt5YVpJMEBHFldcu1gv3n+mkGwgdkjZ1l&#10;UvBDHlbL+7sFFtpeeEvDLtQiQtgXqKAJoS+k9FVDBv3E9sTRO1lnMETpaqkdXiLcdDJLkqk02HJc&#10;aLCn14aqr923UTCrPs6uzMv39OXQ579Dtpmuj7lSjw9jOQcRaAz/4Vv7TSvI0uwZr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27YKxwAAAN0AAAAPAAAAAAAA&#10;AAAAAAAAAKECAABkcnMvZG93bnJldi54bWxQSwUGAAAAAAQABAD5AAAAlQMAAAAA&#10;" strokecolor="black [3213]"/>
                  <v:line id="Straight Connector 2125" o:spid="_x0000_s2065" style="position:absolute;flip:y;visibility:visible;mso-wrap-style:square" from="60527,3622" to="6052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b4ccAAADdAAAADwAAAGRycy9kb3ducmV2LnhtbESPQWvCQBSE74L/YXmCN90YsbTRVbRQ&#10;sXhoa4V4fGSfSTD7NmRXTf31bkHwOMzMN8xs0ZpKXKhxpWUFo2EEgjizuuRcwf73Y/AKwnlkjZVl&#10;UvBHDhbzbmeGibZX/qHLzuciQNglqKDwvk6kdFlBBt3Q1sTBO9rGoA+yyaVu8BrgppJxFL1IgyWH&#10;hQJrei8oO+3ORsHtFPvv9PNrLVfLcntL38bHQ50q1e+1yykIT61/hh/tjVYQj+IJ/L8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RvhxwAAAN0AAAAPAAAAAAAA&#10;AAAAAAAAAKECAABkcnMvZG93bnJldi54bWxQSwUGAAAAAAQABAD5AAAAlQMAAAAA&#10;" strokecolor="black [3213]" strokeweight=".5pt"/>
                </v:group>
                <v:rect id="Rectangle 2126" o:spid="_x0000_s2066" style="position:absolute;left:67056;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jbMcA&#10;AADdAAAADwAAAGRycy9kb3ducmV2LnhtbESPUUvDQBCE3wX/w7GCb/bSUILEXosK0oIKbVPxdcmt&#10;SWhuL82tbdpf7wmFPg4z8w0znQ+uVQfqQ+PZwHiUgCIuvW24MrAt3h4eQQVBtth6JgMnCjCf3d5M&#10;Mbf+yGs6bKRSEcIhRwO1SJdrHcqaHIaR74ij9+N7hxJlX2nb4zHCXavTJMm0w4bjQo0dvdZU7ja/&#10;zoCsiv1k55Ps6/1ltSg+vu15LZ/G3N8Nz0+ghAa5hi/tpTWQjtMM/t/EJ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Y2zHAAAA3QAAAA8AAAAAAAAAAAAAAAAAmAIAAGRy&#10;cy9kb3ducmV2LnhtbFBLBQYAAAAABAAEAPUAAACMAwAAAAA=&#10;" fillcolor="white [3212]" strokecolor="black [3213]" strokeweight=".5pt">
                  <v:textbox>
                    <w:txbxContent>
                      <w:p w:rsidR="0061479A" w:rsidRDefault="0061479A" w:rsidP="0061479A"/>
                    </w:txbxContent>
                  </v:textbox>
                </v:rect>
                <v:group id="Group 2127" o:spid="_x0000_s2067" style="position:absolute;left:67097;top:3654;width:340;height:190" coordorigin="67097,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line id="Straight Connector 2128" o:spid="_x0000_s2068" style="position:absolute;visibility:visible;mso-wrap-style:square" from="67097,3749" to="67437,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8D8MAAADdAAAADwAAAGRycy9kb3ducmV2LnhtbERPz2vCMBS+D/wfwhN2m2kLs1KNUgRB&#10;t9PcxOujebbV5qUksXb765fDYMeP7/dqM5pODOR8a1lBOktAEFdWt1wr+PrcvSxA+ICssbNMCr7J&#10;w2Y9eVphoe2DP2g4hlrEEPYFKmhC6AspfdWQQT+zPXHkLtYZDBG6WmqHjxhuOpklyVwabDk2NNjT&#10;tqHqdrwbBYvq7erKvDykr6c+/xmy9/nunCv1PB3LJYhAY/gX/7n3WkGWZn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WvA/DAAAA3QAAAA8AAAAAAAAAAAAA&#10;AAAAoQIAAGRycy9kb3ducmV2LnhtbFBLBQYAAAAABAAEAPkAAACRAwAAAAA=&#10;" strokecolor="black [3213]"/>
                  <v:line id="Straight Connector 2129" o:spid="_x0000_s2069" style="position:absolute;flip:y;visibility:visible;mso-wrap-style:square" from="67271,3654" to="6727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R5MgAAADdAAAADwAAAGRycy9kb3ducmV2LnhtbESPT2vCQBTE74V+h+UJvdWNKYimbsQK&#10;lpYetGkhHh/Zlz+YfRuyW41++q4geBxm5jfMYjmYVhypd41lBZNxBIK4sLrhSsHvz+Z5BsJ5ZI2t&#10;ZVJwJgfL9PFhgYm2J/6mY+YrESDsElRQe98lUrqiJoNubDvi4JW2N+iD7CupezwFuGllHEVTabDh&#10;sFBjR+uaikP2ZxRcDrHf5Z/bd/m2ar4u+fyl3He5Uk+jYfUKwtPg7+Fb+0MriCfxHK5vwhOQ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wR5MgAAADdAAAADwAAAAAA&#10;AAAAAAAAAAChAgAAZHJzL2Rvd25yZXYueG1sUEsFBgAAAAAEAAQA+QAAAJYDAAAAAA==&#10;" strokecolor="black [3213]" strokeweight=".5pt"/>
                </v:group>
                <v:rect id="Rectangle 2130" o:spid="_x0000_s2070" style="position:absolute;left:73914;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XsQA&#10;AADdAAAADwAAAGRycy9kb3ducmV2LnhtbERPS2vCQBC+F/oflin0Vjc+EEldpS2IhSqoael1yE6T&#10;YHY2Zqca/fXuQfD48b2n887V6khtqDwb6PcSUMS5txUXBr6zxcsEVBBki7VnMnCmAPPZ48MUU+tP&#10;vKXjTgoVQzikaKAUaVKtQ16Sw9DzDXHk/nzrUCJsC21bPMVwV+tBkoy1w4pjQ4kNfZSU73f/zoBs&#10;ssNo75Pxz9f7Zpmtfu1lK2tjnp+6t1dQQp3cxTf3pzUw6A/j/vgmPgE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yF7EAAAA3QAAAA8AAAAAAAAAAAAAAAAAmAIAAGRycy9k&#10;b3ducmV2LnhtbFBLBQYAAAAABAAEAPUAAACJAwAAAAA=&#10;" fillcolor="white [3212]" strokecolor="black [3213]" strokeweight=".5pt">
                  <v:textbox>
                    <w:txbxContent>
                      <w:p w:rsidR="0061479A" w:rsidRDefault="0061479A" w:rsidP="0061479A"/>
                    </w:txbxContent>
                  </v:textbox>
                </v:rect>
                <v:group id="Group 2131" o:spid="_x0000_s2071" style="position:absolute;left:73955;top:3654;width:340;height:190" coordorigin="73955,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line id="Straight Connector 2132" o:spid="_x0000_s2072" style="position:absolute;visibility:visible;mso-wrap-style:square" from="73955,3749" to="74295,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dOMcAAADdAAAADwAAAGRycy9kb3ducmV2LnhtbESPQWvCQBSE74X+h+UVequbpNRIdJVQ&#10;ENp60ipeH9lnEpt9G3a3Me2v7wpCj8PMfMMsVqPpxEDOt5YVpJMEBHFldcu1gv3n+mkGwgdkjZ1l&#10;UvBDHlbL+7sFFtpeeEvDLtQiQtgXqKAJoS+k9FVDBv3E9sTRO1lnMETpaqkdXiLcdDJLkqk02HJc&#10;aLCn14aqr923UTCrPs6uzMv39OXQ579Dtpmuj7lSjw9jOQcRaAz/4Vv7TSvI0ucMr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x04xwAAAN0AAAAPAAAAAAAA&#10;AAAAAAAAAKECAABkcnMvZG93bnJldi54bWxQSwUGAAAAAAQABAD5AAAAlQMAAAAA&#10;" strokecolor="black [3213]"/>
                  <v:line id="Straight Connector 2133" o:spid="_x0000_s2073" style="position:absolute;flip:y;visibility:visible;mso-wrap-style:square" from="74129,3654" to="74129,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2w08gAAADdAAAADwAAAGRycy9kb3ducmV2LnhtbESPT2vCQBTE74V+h+UVetONCRSbuglW&#10;sFh68E8L6fGRfSbB7NuQXTX107uC0OMwM79hZvlgWnGi3jWWFUzGEQji0uqGKwU/38vRFITzyBpb&#10;y6Tgjxzk2ePDDFNtz7yl085XIkDYpaig9r5LpXRlTQbd2HbEwdvb3qAPsq+k7vEc4KaVcRS9SIMN&#10;h4UaO1rUVB52R6Pgcoj9pvhcf8j3efN1KV6T/W9XKPX8NMzfQHga/H/43l5pBfEkSeD2JjwBm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Y2w08gAAADdAAAADwAAAAAA&#10;AAAAAAAAAAChAgAAZHJzL2Rvd25yZXYueG1sUEsFBgAAAAAEAAQA+QAAAJYDAAAAAA==&#10;" strokecolor="black [3213]" strokeweight=".5pt"/>
                </v:group>
                <v:rect id="Rectangle 2134" o:spid="_x0000_s2074" style="position:absolute;left:81076;top:3175;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OXccA&#10;AADdAAAADwAAAGRycy9kb3ducmV2LnhtbESPX2vCQBDE3wv9DscWfKsX/yAlekorlAqtoKbS1yW3&#10;TYK5vZhbNe2n94RCH4eZ+Q0zW3SuVmdqQ+XZwKCfgCLOva24MPCZvT4+gQqCbLH2TAZ+KMBifn83&#10;w9T6C2/pvJNCRQiHFA2UIk2qdchLchj6viGO3rdvHUqUbaFti5cId7UeJslEO6w4LpTY0LKk/LA7&#10;OQOyyY7jg08m+/eXzVv28WV/t7I2pvfQPU9BCXXyH/5rr6yB4WA0htub+AT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zl3HAAAA3QAAAA8AAAAAAAAAAAAAAAAAmAIAAGRy&#10;cy9kb3ducmV2LnhtbFBLBQYAAAAABAAEAPUAAACMAwAAAAA=&#10;" fillcolor="white [3212]" strokecolor="black [3213]" strokeweight=".5pt">
                  <v:textbox>
                    <w:txbxContent>
                      <w:p w:rsidR="0061479A" w:rsidRDefault="0061479A" w:rsidP="0061479A"/>
                    </w:txbxContent>
                  </v:textbox>
                </v:rect>
                <v:group id="Group 2135" o:spid="_x0000_s2075" style="position:absolute;left:81117;top:3654;width:341;height:190" coordorigin="81117,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line id="Straight Connector 2136" o:spid="_x0000_s2076" style="position:absolute;visibility:visible;mso-wrap-style:square" from="81117,3749" to="81458,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bO8cAAADdAAAADwAAAGRycy9kb3ducmV2LnhtbESPQUvDQBSE74L/YXmCN7tJxKSk3ZYg&#10;FNSerEqvj+xrkpp9G3bXNPbXdwuCx2FmvmGW68n0YiTnO8sK0lkCgri2uuNGwefH5mEOwgdkjb1l&#10;UvBLHtar25slltqe+J3GXWhEhLAvUUEbwlBK6euWDPqZHYijd7DOYIjSNVI7PEW46WWWJLk02HFc&#10;aHGg55bq792PUTCv346uKqrX9OlrKM5jts03+0Kp+7upWoAINIX/8F/7RSvI0sccrm/i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s7xwAAAN0AAAAPAAAAAAAA&#10;AAAAAAAAAKECAABkcnMvZG93bnJldi54bWxQSwUGAAAAAAQABAD5AAAAlQMAAAAA&#10;" strokecolor="black [3213]"/>
                  <v:line id="Straight Connector 2137" o:spid="_x0000_s2077" style="position:absolute;flip:y;visibility:visible;mso-wrap-style:square" from="81291,3654" to="8129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20McAAADdAAAADwAAAGRycy9kb3ducmV2LnhtbESPT2vCQBTE74V+h+UVvOnGCLWmrmIL&#10;SsWD9Q+kx0f2mQSzb0N21eindwWhx2FmfsOMp62pxJkaV1pW0O9FIIgzq0vOFex38+4HCOeRNVaW&#10;ScGVHEwnry9jTLS98IbOW5+LAGGXoILC+zqR0mUFGXQ9WxMH72Abgz7IJpe6wUuAm0rGUfQuDZYc&#10;Fgqs6bug7Lg9GQW3Y+x/0+V6Ib9m5eqWjgaHvzpVqvPWzj5BeGr9f/jZ/tEK4v5gCI834QnI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rbQxwAAAN0AAAAPAAAAAAAA&#10;AAAAAAAAAKECAABkcnMvZG93bnJldi54bWxQSwUGAAAAAAQABAD5AAAAlQMAAAAA&#10;" strokecolor="black [3213]" strokeweight=".5pt"/>
                </v:group>
                <v:rect id="Rectangle 2138" o:spid="_x0000_s2078" style="position:absolute;left:5829;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WMQA&#10;AADdAAAADwAAAGRycy9kb3ducmV2LnhtbERPS2vCQBC+F/oflin0Vjc+EEldpS2IhSqoael1yE6T&#10;YHY2Zqca/fXuQfD48b2n887V6khtqDwb6PcSUMS5txUXBr6zxcsEVBBki7VnMnCmAPPZ48MUU+tP&#10;vKXjTgoVQzikaKAUaVKtQ16Sw9DzDXHk/nzrUCJsC21bPMVwV+tBkoy1w4pjQ4kNfZSU73f/zoBs&#10;ssNo75Pxz9f7Zpmtfu1lK2tjnp+6t1dQQp3cxTf3pzUw6A/j3PgmPgE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pxFjEAAAA3QAAAA8AAAAAAAAAAAAAAAAAmAIAAGRycy9k&#10;b3ducmV2LnhtbFBLBQYAAAAABAAEAPUAAACJAwAAAAA=&#10;" fillcolor="white [3212]" strokecolor="black [3213]" strokeweight=".5pt">
                  <v:textbox>
                    <w:txbxContent>
                      <w:p w:rsidR="0061479A" w:rsidRDefault="0061479A" w:rsidP="0061479A"/>
                    </w:txbxContent>
                  </v:textbox>
                </v:rect>
                <v:group id="Group 2139" o:spid="_x0000_s2079" style="position:absolute;left:5870;top:3654;width:341;height:190" coordorigin="5870,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line id="Straight Connector 2140" o:spid="_x0000_s2080" style="position:absolute;visibility:visible;mso-wrap-style:square" from="5870,3749" to="621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VqcQAAADdAAAADwAAAGRycy9kb3ducmV2LnhtbERPz2vCMBS+C/sfwhvspmmLs1KNUgaC&#10;cyfdxq6P5tl2a15KktW6v345CB4/vt/r7Wg6MZDzrWUF6SwBQVxZ3XKt4ON9N12C8AFZY2eZFFzJ&#10;w3bzMFljoe2FjzScQi1iCPsCFTQh9IWUvmrIoJ/ZnjhyZ+sMhghdLbXDSww3ncySZCENthwbGuzp&#10;paHq5/RrFCyrw7cr8/I1ff7s878he1vsvnKlnh7HcgUi0Bju4pt7rxVk6Tzuj2/i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1WpxAAAAN0AAAAPAAAAAAAAAAAA&#10;AAAAAKECAABkcnMvZG93bnJldi54bWxQSwUGAAAAAAQABAD5AAAAkgMAAAAA&#10;" strokecolor="black [3213]"/>
                  <v:line id="Straight Connector 2141" o:spid="_x0000_s2081" style="position:absolute;flip:y;visibility:visible;mso-wrap-style:square" from="6044,3654" to="604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4QscAAADdAAAADwAAAGRycy9kb3ducmV2LnhtbESPQWvCQBSE7wX/w/IEb7pJLMVGV9FC&#10;peKh1RbS4yP7TILZtyG7avTXuwWhx2FmvmFmi87U4kytqywriEcRCOLc6ooLBT/f78MJCOeRNdaW&#10;ScGVHCzmvacZptpeeEfnvS9EgLBLUUHpfZNK6fKSDLqRbYiDd7CtQR9kW0jd4iXATS2TKHqRBisO&#10;CyU29FZSftyfjILbMfFf2eZzLVfLanvLXseH3yZTatDvllMQnjr/H360P7SCJH6O4e9Ne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fhCxwAAAN0AAAAPAAAAAAAA&#10;AAAAAAAAAKECAABkcnMvZG93bnJldi54bWxQSwUGAAAAAAQABAD5AAAAlQMAAAAA&#10;" strokecolor="black [3213]" strokeweight=".5pt"/>
                </v:group>
                <v:rect id="Rectangle 2142" o:spid="_x0000_s2082" style="position:absolute;top:7635;width:86868;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8YA&#10;AADdAAAADwAAAGRycy9kb3ducmV2LnhtbESPQWvCQBSE74X+h+UJvdWNUUqJriKF0h4KsrEevD2y&#10;z2ww+zZmtyb9911B6HGYmW+Y1WZ0rbhSHxrPCmbTDARx5U3DtYLv/fvzK4gQkQ22nknBLwXYrB8f&#10;VlgYP7CmaxlrkSAcClRgY+wKKUNlyWGY+o44eSffO4xJ9rU0PQ4J7lqZZ9mLdNhwWrDY0Zul6lz+&#10;OAXzw3w47s+ZKT92rL8u2up40Uo9TcbtEkSkMf6H7+1PoyCfLXK4vU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78YAAADdAAAADwAAAAAAAAAAAAAAAACYAgAAZHJz&#10;L2Rvd25yZXYueG1sUEsFBgAAAAAEAAQA9QAAAIsDAAAAAA==&#10;" fillcolor="black [3213]" stroked="f" strokeweight=".25pt">
                  <v:fill r:id="rId117" o:title="" color2="white [3212]" type="pattern"/>
                  <v:textbox>
                    <w:txbxContent>
                      <w:p w:rsidR="0061479A" w:rsidRDefault="0061479A" w:rsidP="0061479A"/>
                    </w:txbxContent>
                  </v:textbox>
                </v:rect>
                <v:shape id="TextBox 648" o:spid="_x0000_s2083" type="#_x0000_t202" style="position:absolute;left:46427;top:4568;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grsQA&#10;AADdAAAADwAAAGRycy9kb3ducmV2LnhtbESPQWvCQBSE74X+h+UVvNVNrC0luoq0FTx4qU3vj+wz&#10;G5p9G7KvJv57VxA8DjPzDbNcj75VJ+pjE9hAPs1AEVfBNlwbKH+2z++goiBbbAOTgTNFWK8eH5ZY&#10;2DDwN50OUqsE4VigASfSFVrHypHHOA0dcfKOofcoSfa1tj0OCe5bPcuyN+2x4bTgsKMPR9Xf4d8b&#10;ELGb/Fx++bj7Hfefg8uqVyyNmTyNmwUooVHu4Vt7Zw3M8v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nIK7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2R</w:t>
                        </w:r>
                      </w:p>
                    </w:txbxContent>
                  </v:textbox>
                </v:shape>
                <v:shape id="Straight Arrow Connector 2144" o:spid="_x0000_s2084" type="#_x0000_t32" style="position:absolute;left:47124;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cSKcUAAADdAAAADwAAAGRycy9kb3ducmV2LnhtbESPwWrDMBBE74X+g9hCbo2sEELjRglp&#10;SUnpqXHyAYu1lkytlbHU2Pn7qlDocZiZN8xmN/lOXGmIbWANal6AIK6DadlquJzfHp9AxIRssAtM&#10;Gm4UYbe9v9tgacLIJ7pWyYoM4ViiBpdSX0oZa0ce4zz0xNlrwuAxZTlYaQYcM9x3clEUK+mx5bzg&#10;sKdXR/VX9e01TKpxHwer1vZ4Uy+f1Wp/aE6j1rOHaf8MItGU/sN/7XejYaGWS/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cSKcUAAADdAAAADwAAAAAAAAAA&#10;AAAAAAChAgAAZHJzL2Rvd25yZXYueG1sUEsFBgAAAAAEAAQA+QAAAJMDAAAAAA==&#10;" strokecolor="black [3213]" strokeweight="1.5pt">
                  <v:stroke startarrowwidth="narrow" startarrowlength="short" endarrow="block" endarrowwidth="narrow"/>
                </v:shape>
                <v:shape id="TextBox 650" o:spid="_x0000_s2085" type="#_x0000_t202" style="position:absolute;left:53221;top:4568;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dQcQA&#10;AADdAAAADwAAAGRycy9kb3ducmV2LnhtbESPQWvCQBSE70L/w/IKvZlNpEpJXUVaCx68aNP7I/ua&#10;Dc2+Ddmnif++KxR6HGbmG2a9nXynrjTENrCBIstBEdfBttwYqD4/5i+goiBb7AKTgRtF2G4eZmss&#10;bRj5RNezNCpBOJZowIn0pdaxduQxZqEnTt53GDxKkkOj7YBjgvtOL/J8pT22nBYc9vTmqP45X7wB&#10;EbsrbtXex8PXdHwfXV4vsTLm6XHavYISmuQ//Nc+WAOL4nk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CHUH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3R</w:t>
                        </w:r>
                      </w:p>
                    </w:txbxContent>
                  </v:textbox>
                </v:shape>
                <v:shape id="Straight Arrow Connector 2146" o:spid="_x0000_s2086" type="#_x0000_t32" style="position:absolute;left:53982;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pxcUAAADdAAAADwAAAGRycy9kb3ducmV2LnhtbESPUUvDMBSF34X9h3AF31yaIUXrsrHJ&#10;xOGTq/6AS3ObFJub0sS1+/eLIPh4OOd8h7Pezr4XZxpjF1iDWhYgiJtgOrYavj5f7x9BxIRssA9M&#10;Gi4UYbtZ3KyxMmHiE53rZEWGcKxQg0tpqKSMjSOPcRkG4uy1YfSYshytNCNOGe57uSqKUnrsOC84&#10;HOjFUfNd/3gNs2rd+8GqJ/t2UfuPutwd2tOk9d3tvHsGkWhO/+G/9tFoWKmHEn7f5Cc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pxcUAAADdAAAADwAAAAAAAAAA&#10;AAAAAAChAgAAZHJzL2Rvd25yZXYueG1sUEsFBgAAAAAEAAQA+QAAAJMDAAAAAA==&#10;" strokecolor="black [3213]" strokeweight="1.5pt">
                  <v:stroke startarrowwidth="narrow" startarrowlength="short" endarrow="block" endarrowwidth="narrow"/>
                </v:shape>
                <v:shape id="TextBox 652" o:spid="_x0000_s2087" type="#_x0000_t202" style="position:absolute;left:56460;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mrcQA&#10;AADdAAAADwAAAGRycy9kb3ducmV2LnhtbESPQWvCQBSE74X+h+UVvNVNpLYluoq0FTx4qU3vj+wz&#10;G5p9G7KvJv57VxA8DjPzDbNcj75VJ+pjE9hAPs1AEVfBNlwbKH+2z++goiBbbAOTgTNFWK8eH5ZY&#10;2DDwN50OUqsE4VigASfSFVrHypHHOA0dcfKOofcoSfa1tj0OCe5bPcuyV+2x4bTgsKMPR9Xf4d8b&#10;ELGb/Fx++bj7Hfefg8uqOZbGTJ7GzQKU0Cj38K29swZm+cs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Jq3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4R</w:t>
                        </w:r>
                      </w:p>
                    </w:txbxContent>
                  </v:textbox>
                </v:shape>
                <v:shape id="Straight Arrow Connector 2148" o:spid="_x0000_s2088" type="#_x0000_t32" style="position:absolute;left:57157;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oYLMIAAADdAAAADwAAAGRycy9kb3ducmV2LnhtbERP3WrCMBS+H/gO4Qi7m2lkyOyMouLY&#10;2NWsPsChOU3KmpPSZLa+/XIx2OXH97/ZTb4TNxpiG1iDWhQgiOtgWrYarpe3pxcQMSEb7AKThjtF&#10;2G1nDxssTRj5TLcqWZFDOJaowaXUl1LG2pHHuAg9ceaaMHhMGQ5WmgHHHO47uSyKlfTYcm5w2NPR&#10;Uf1d/XgNk2rc58mqtX2/q8NXtdqfmvOo9eN82r+CSDSlf/Gf+8NoWKrnPDe/y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oYLMIAAADdAAAADwAAAAAAAAAAAAAA&#10;AAChAgAAZHJzL2Rvd25yZXYueG1sUEsFBgAAAAAEAAQA+QAAAJADAAAAAA==&#10;" strokecolor="black [3213]" strokeweight="1.5pt">
                  <v:stroke startarrowwidth="narrow" startarrowlength="short" endarrow="block" endarrowwidth="narrow"/>
                </v:shape>
                <v:shape id="TextBox 656" o:spid="_x0000_s2089" type="#_x0000_t202" style="position:absolute;left:66683;top:4505;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XRMQA&#10;AADdAAAADwAAAGRycy9kb3ducmV2LnhtbESPQWvCQBSE74X+h+UVvNVNpJY2uoq0FTx4qU3vj+wz&#10;G5p9G7KvJv57VxA8DjPzDbNcj75VJ+pjE9hAPs1AEVfBNlwbKH+2z2+goiBbbAOTgTNFWK8eH5ZY&#10;2DDwN50OUqsE4VigASfSFVrHypHHOA0dcfKOofcoSfa1tj0OCe5bPcuyV+2x4bTgsKMPR9Xf4d8b&#10;ELGb/Fx++bj7Hfefg8uqOZbGTJ7GzQKU0Cj38K29swZm+cs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F0T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6R</w:t>
                        </w:r>
                      </w:p>
                    </w:txbxContent>
                  </v:textbox>
                </v:shape>
                <v:shape id="Straight Arrow Connector 2150" o:spid="_x0000_s2090" type="#_x0000_t32" style="position:absolute;left:67507;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C98IAAADdAAAADwAAAGRycy9kb3ducmV2LnhtbERP3WrCMBS+H/gO4Qi7m2mEyeyMouLY&#10;2NWsPsChOU3KmpPSZLa+/XIx2OXH97/ZTb4TNxpiG1iDWhQgiOtgWrYarpe3pxcQMSEb7AKThjtF&#10;2G1nDxssTRj5TLcqWZFDOJaowaXUl1LG2pHHuAg9ceaaMHhMGQ5WmgHHHO47uSyKlfTYcm5w2NPR&#10;Uf1d/XgNk2rc58mqtX2/q8NXtdqfmvOo9eN82r+CSDSlf/Gf+8NoWKrnvD+/y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WC98IAAADdAAAADwAAAAAAAAAAAAAA&#10;AAChAgAAZHJzL2Rvd25yZXYueG1sUEsFBgAAAAAEAAQA+QAAAJADAAAAAA==&#10;" strokecolor="black [3213]" strokeweight="1.5pt">
                  <v:stroke startarrowwidth="narrow" startarrowlength="short" endarrow="block" endarrowwidth="narrow"/>
                </v:shape>
                <v:shape id="TextBox 658" o:spid="_x0000_s2091" type="#_x0000_t202" style="position:absolute;left:69985;top:4441;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n8MA&#10;AADdAAAADwAAAGRycy9kb3ducmV2LnhtbESPwWrDMBBE74H+g9hCb4nsQEJxI5uQtpBDL0md+2Jt&#10;LRNrZaxt7Px9VSj0OMzMG2ZXzb5XNxpjF9hAvspAETfBdtwaqD/fl8+goiBb7AOTgTtFqMqHxQ4L&#10;GyY+0e0srUoQjgUacCJDoXVsHHmMqzAQJ+8rjB4lybHVdsQpwX2v11m21R47TgsOBzo4aq7nb29A&#10;xO7ze/3m4/Eyf7xOLms2WBvz9DjvX0AJzfIf/msfrYF1vsnh901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n8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7R</w:t>
                        </w:r>
                      </w:p>
                    </w:txbxContent>
                  </v:textbox>
                </v:shape>
                <v:shape id="Straight Arrow Connector 2152" o:spid="_x0000_s2092" type="#_x0000_t32" style="position:absolute;left:70873;top:412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5G8UAAADdAAAADwAAAGRycy9kb3ducmV2LnhtbESPUUvDMBSF34X9h3AF31yagkPrsrHJ&#10;xOGTq/6AS3ObFJub0sS1+/eLIPh4OOd8h7Pezr4XZxpjF1iDWhYgiJtgOrYavj5f7x9BxIRssA9M&#10;Gi4UYbtZ3KyxMmHiE53rZEWGcKxQg0tpqKSMjSOPcRkG4uy1YfSYshytNCNOGe57WRbFSnrsOC84&#10;HOjFUfNd/3gNs2rd+8GqJ/t2UfuPerU7tKdJ67vbefcMItGc/sN/7aPRUKqHEn7f5Cc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5G8UAAADdAAAADwAAAAAAAAAA&#10;AAAAAAChAgAAZHJzL2Rvd25yZXYueG1sUEsFBgAAAAAEAAQA+QAAAJMDAAAAAA==&#10;" strokecolor="black [3213]" strokeweight="1.5pt">
                  <v:stroke startarrowwidth="narrow" startarrowlength="short" endarrow="block" endarrowwidth="narrow"/>
                </v:shape>
                <v:shape id="TextBox 660" o:spid="_x0000_s2093" type="#_x0000_t202" style="position:absolute;left:80780;top:4441;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2c8QA&#10;AADdAAAADwAAAGRycy9kb3ducmV2LnhtbESPQWvCQBSE70L/w/IKvZlNLEpJXUVaCx68aNP7I/ua&#10;Dc2+Ddmnif++KxR6HGbmG2a9nXynrjTENrCBIstBEdfBttwYqD4/5i+goiBb7AKTgRtF2G4eZmss&#10;bRj5RNezNCpBOJZowIn0pdaxduQxZqEnTt53GDxKkkOj7YBjgvtOL/J8pT22nBYc9vTmqP45X7wB&#10;EbsrbtXex8PXdHwfXV4vsTLm6XHavYISmuQ//Nc+WAOLYvkM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nP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9R</w:t>
                        </w:r>
                      </w:p>
                    </w:txbxContent>
                  </v:textbox>
                </v:shape>
                <v:shape id="Straight Arrow Connector 2154" o:spid="_x0000_s2094" type="#_x0000_t32" style="position:absolute;left:81541;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6E9MUAAADdAAAADwAAAGRycy9kb3ducmV2LnhtbESPUUvDMBSF3wX/Q7iCby7N0KF12djG&#10;ZOLTVv0Bl+Y2KTY3pYlr9+8XQfDxcM75Dme5nnwnzjTENrAGNStAENfBtGw1fH2+PTyDiAnZYBeY&#10;NFwownp1e7PE0oSRT3SukhUZwrFEDS6lvpQy1o48xlnoibPXhMFjynKw0gw4Zrjv5LwoFtJjy3nB&#10;YU87R/V39eM1TKpxH3urXuzhorbHarHZN6dR6/u7afMKItGU/sN/7XejYa6eHuH3TX4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6E9MUAAADdAAAADwAAAAAAAAAA&#10;AAAAAAChAgAAZHJzL2Rvd25yZXYueG1sUEsFBgAAAAAEAAQA+QAAAJMDAAAAAA==&#10;" strokecolor="black [3213]" strokeweight="1.5pt">
                  <v:stroke startarrowwidth="narrow" startarrowlength="short" endarrow="block" endarrowwidth="narrow"/>
                </v:shape>
                <v:shape id="TextBox 662" o:spid="_x0000_s2095" type="#_x0000_t202" style="position:absolute;left:84146;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LnMMA&#10;AADdAAAADwAAAGRycy9kb3ducmV2LnhtbESPQWvCQBSE74X+h+UVequbCBFJXUVaBQ+9qPH+yL5m&#10;Q7NvQ/bVxH/fLQgeh5n5hlltJt+pKw2xDWwgn2WgiOtgW24MVOf92xJUFGSLXWAycKMIm/Xz0wpL&#10;G0Y+0vUkjUoQjiUacCJ9qXWsHXmMs9ATJ+87DB4lyaHRdsAxwX2n51m20B5bTgsOe/pwVP+cfr0B&#10;EbvNb9XOx8Nl+vocXVYXWBnz+jJt30EJTfII39sHa2CeFw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Ln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10R</w:t>
                        </w:r>
                      </w:p>
                    </w:txbxContent>
                  </v:textbox>
                </v:shape>
                <v:shape id="Straight Arrow Connector 2156" o:spid="_x0000_s2096" type="#_x0000_t32" style="position:absolute;left:84716;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GMUAAADdAAAADwAAAGRycy9kb3ducmV2LnhtbESPUUvDMBSF34X9h3AF31yagUXrsrHJ&#10;xOGTq/6AS3ObFJub0sS1+/eLIPh4OOd8h7Pezr4XZxpjF1iDWhYgiJtgOrYavj5f7x9BxIRssA9M&#10;Gi4UYbtZ3KyxMmHiE53rZEWGcKxQg0tpqKSMjSOPcRkG4uy1YfSYshytNCNOGe57uSqKUnrsOC84&#10;HOjFUfNd/3gNs2rd+8GqJ/t2UfuPutwd2tOk9d3tvHsGkWhO/+G/9tFoWKmHEn7f5Cc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C/GMUAAADdAAAADwAAAAAAAAAA&#10;AAAAAAChAgAAZHJzL2Rvd25yZXYueG1sUEsFBgAAAAAEAAQA+QAAAJMDAAAAAA==&#10;" strokecolor="black [3213]" strokeweight="1.5pt">
                  <v:stroke startarrowwidth="narrow" startarrowlength="short" endarrow="block" endarrowwidth="narrow"/>
                </v:shape>
                <v:shape id="TextBox 664" o:spid="_x0000_s2097" type="#_x0000_t202" style="position:absolute;left:25908;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wcMMA&#10;AADdAAAADwAAAGRycy9kb3ducmV2LnhtbESPT2vCQBTE74LfYXlCb7qJYCupq0j/gIdequn9kX1m&#10;g9m3Iftq4rfvFgSPw8z8htnsRt+qK/WxCWwgX2SgiKtgG64NlKfP+RpUFGSLbWAycKMIu+10ssHC&#10;hoG/6XqUWiUIxwINOJGu0DpWjjzGReiIk3cOvUdJsq+17XFIcN/qZZY9a48NpwWHHb05qi7HX29A&#10;xO7zW/nh4+Fn/HofXFatsDTmaTbuX0EJjfII39sHa2CZr17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Wwc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5L</w:t>
                        </w:r>
                      </w:p>
                    </w:txbxContent>
                  </v:textbox>
                </v:shape>
                <v:shape id="Straight Arrow Connector 2158" o:spid="_x0000_s2098" type="#_x0000_t32" style="position:absolute;left:26605;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O8cIAAADdAAAADwAAAGRycy9kb3ducmV2LnhtbERP3WrCMBS+H/gO4Qi7m2mEyeyMouLY&#10;2NWsPsChOU3KmpPSZLa+/XIx2OXH97/ZTb4TNxpiG1iDWhQgiOtgWrYarpe3pxcQMSEb7AKThjtF&#10;2G1nDxssTRj5TLcqWZFDOJaowaXUl1LG2pHHuAg9ceaaMHhMGQ5WmgHHHO47uSyKlfTYcm5w2NPR&#10;Uf1d/XgNk2rc58mqtX2/q8NXtdqfmvOo9eN82r+CSDSlf/Gf+8NoWKrnPDe/y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OO8cIAAADdAAAADwAAAAAAAAAAAAAA&#10;AAChAgAAZHJzL2Rvd25yZXYueG1sUEsFBgAAAAAEAAQA+QAAAJADAAAAAA==&#10;" strokecolor="black [3213]" strokeweight="1.5pt">
                  <v:stroke startarrowwidth="narrow" startarrowlength="short" endarrow="block" endarrowwidth="narrow"/>
                </v:shape>
                <v:shape id="TextBox 666" o:spid="_x0000_s2099" type="#_x0000_t202" style="position:absolute;left:29273;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BmcMA&#10;AADdAAAADwAAAGRycy9kb3ducmV2LnhtbESPT2vCQBTE74LfYXlCb7qJYKmpq0j/gIdequn9kX1m&#10;g9m3Iftq4rfvFgSPw8z8htnsRt+qK/WxCWwgX2SgiKtgG64NlKfP+QuoKMgW28Bk4EYRdtvpZIOF&#10;DQN/0/UotUoQjgUacCJdoXWsHHmMi9ARJ+8ceo+SZF9r2+OQ4L7Vyyx71h4bTgsOO3pzVF2Ov96A&#10;iN3nt/LDx8PP+PU+uKxaYWnM02zcv4ISGuURvrcP1sAyX63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Bm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4L</w:t>
                        </w:r>
                      </w:p>
                    </w:txbxContent>
                  </v:textbox>
                </v:shape>
                <v:shape id="Straight Arrow Connector 2160" o:spid="_x0000_s2100" type="#_x0000_t32" style="position:absolute;left:29780;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lISsIAAADdAAAADwAAAGRycy9kb3ducmV2LnhtbERPS27CMBDdV+odrEFiVxyziNoUg6Ci&#10;AnVV0h5gFE/sqPE4il0Sbo8Xlbp8ev/Nbva9uNIYu8Aa1KoAQdwE07HV8P31/vQMIiZkg31g0nCj&#10;CLvt48MGKxMmvtC1TlbkEI4VanApDZWUsXHkMa7CQJy5NoweU4ajlWbEKYf7Xq6LopQeO84NDgd6&#10;c9T81L9ew6xa93G06sWeburwWZf7Y3uZtF4u5v0riERz+hf/uc9Gw1qVeX9+k5+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lISsIAAADdAAAADwAAAAAAAAAAAAAA&#10;AAChAgAAZHJzL2Rvd25yZXYueG1sUEsFBgAAAAAEAAQA+QAAAJADAAAAAA==&#10;" strokecolor="black [3213]" strokeweight="1.5pt">
                  <v:stroke startarrowwidth="narrow" startarrowlength="short" endarrow="block" endarrowwidth="narrow"/>
                </v:shape>
                <v:shape id="TextBox 668" o:spid="_x0000_s2101" type="#_x0000_t202" style="position:absolute;left:12192;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HIsMA&#10;AADdAAAADwAAAGRycy9kb3ducmV2LnhtbESPwWrDMBBE74X+g9hCb43sQENxI5uQJpBDL0md+2Jt&#10;LRNrZaxt7Px9VSjkOMzMG2Zdzb5XVxpjF9hAvshAETfBdtwaqL/2L2+goiBb7AOTgRtFqMrHhzUW&#10;Nkx8pOtJWpUgHAs04ESGQuvYOPIYF2EgTt53GD1KkmOr7YhTgvteL7NspT12nBYcDrR11FxOP96A&#10;iN3kt3rn4+E8f35MLmtesTbm+WnevIMSmuUe/m8frIFlvsrh7016Ar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xHIs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8L</w:t>
                        </w:r>
                      </w:p>
                    </w:txbxContent>
                  </v:textbox>
                </v:shape>
                <v:shape id="Straight Arrow Connector 2162" o:spid="_x0000_s2102" type="#_x0000_t32" style="position:absolute;left:12889;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zpsQAAADdAAAADwAAAGRycy9kb3ducmV2LnhtbESPwU7DMBBE70j8g7VI3KjjHCIIdauC&#10;iqg40ZQPWMUbOyJeR7Fp0r/HlZA4jmbmjWa9XfwgzjTFPrAGtSpAELfB9Gw1fJ3eHh5BxIRscAhM&#10;Gi4UYbu5vVljbcLMRzo3yYoM4VijBpfSWEsZW0ce4yqMxNnrwuQxZTlZaSacM9wPsiyKSnrsOS84&#10;HOnVUfvd/HgNi+rcx96qJ/t+US+fTbXbd8dZ6/u7ZfcMItGS/sN/7YPRUKqqhOub/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3OmxAAAAN0AAAAPAAAAAAAAAAAA&#10;AAAAAKECAABkcnMvZG93bnJldi54bWxQSwUGAAAAAAQABAD5AAAAkgMAAAAA&#10;" strokecolor="black [3213]" strokeweight="1.5pt">
                  <v:stroke startarrowwidth="narrow" startarrowlength="short" endarrow="block" endarrowwidth="narrow"/>
                </v:shape>
                <v:shape id="TextBox 670" o:spid="_x0000_s2103" type="#_x0000_t202" style="position:absolute;left:15557;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8zsMA&#10;AADdAAAADwAAAGRycy9kb3ducmV2LnhtbESPQWvCQBSE7wX/w/KE3uomlkqJriKtBQ9eauP9kX1m&#10;g9m3Ifs08d93hUKPw8x8w6w2o2/VjfrYBDaQzzJQxFWwDdcGyp+vl3dQUZAttoHJwJ0ibNaTpxUW&#10;Ngz8Tbej1CpBOBZowIl0hdaxcuQxzkJHnLxz6D1Kkn2tbY9DgvtWz7NsoT02nBYcdvThqLocr96A&#10;iN3m93Ln4/40Hj4Hl1VvWBrzPB23S1BCo/yH/9p7a2CeL17h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8zs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7L</w:t>
                        </w:r>
                      </w:p>
                    </w:txbxContent>
                  </v:textbox>
                </v:shape>
                <v:shape id="Straight Arrow Connector 2164" o:spid="_x0000_s2104" type="#_x0000_t32" style="position:absolute;left:16064;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OScUAAADdAAAADwAAAGRycy9kb3ducmV2LnhtbESPUUvDMBSF34X9h3AF31yaIUXrsrHJ&#10;xOGTq/6AS3ObFJub0sS1+/eLIPh4OOd8h7Pezr4XZxpjF1iDWhYgiJtgOrYavj5f7x9BxIRssA9M&#10;Gi4UYbtZ3KyxMmHiE53rZEWGcKxQg0tpqKSMjSOPcRkG4uy1YfSYshytNCNOGe57uSqKUnrsOC84&#10;HOjFUfNd/3gNs2rd+8GqJ/t2UfuPutwd2tOk9d3tvHsGkWhO/+G/9tFoWKnyAX7f5Cc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JOScUAAADdAAAADwAAAAAAAAAA&#10;AAAAAAChAgAAZHJzL2Rvd25yZXYueG1sUEsFBgAAAAAEAAQA+QAAAJMDAAAAAA==&#10;" strokecolor="black [3213]" strokeweight="1.5pt">
                  <v:stroke startarrowwidth="narrow" startarrowlength="short" endarrow="block" endarrowwidth="narrow"/>
                </v:shape>
                <v:shape id="TextBox 672" o:spid="_x0000_s2105" type="#_x0000_t202" style="position:absolute;left:1333;top:4576;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BIcMA&#10;AADdAAAADwAAAGRycy9kb3ducmV2LnhtbESPQWvCQBSE70L/w/IEb7qJoJTUVcQqeOhFm94f2dds&#10;aPZtyD5N/PfdQsHjMDPfMJvd6Ft1pz42gQ3kiwwUcRVsw7WB8vM0fwUVBdliG5gMPCjCbvsy2WBh&#10;w8AXul+lVgnCsUADTqQrtI6VI49xETri5H2H3qMk2dfa9jgkuG/1MsvW2mPDacFhRwdH1c/15g2I&#10;2H3+KI8+nr/Gj/fBZdUKS2Nm03H/BkpolGf4v322Bpb5egV/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dBI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10L</w:t>
                        </w:r>
                      </w:p>
                    </w:txbxContent>
                  </v:textbox>
                </v:shape>
                <v:shape id="Straight Arrow Connector 2166" o:spid="_x0000_s2106" type="#_x0000_t32" style="position:absolute;left:2221;top:432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1pcUAAADdAAAADwAAAGRycy9kb3ducmV2LnhtbESPwWrDMBBE74X+g9hCb42sHEzrRAlp&#10;SGnpqXHyAYu1lkytlbGU2Pn7qlDocZiZN8x6O/teXGmMXWANalGAIG6C6dhqOJ/enp5BxIRssA9M&#10;Gm4UYbu5v1tjZcLER7rWyYoM4VihBpfSUEkZG0ce4yIMxNlrw+gxZTlaaUacMtz3clkUpfTYcV5w&#10;ONDeUfNdX7yGWbXu82DVi32/qdevutwd2uOk9ePDvFuBSDSn//Bf+8NoWKqyhN83+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x1pcUAAADdAAAADwAAAAAAAAAA&#10;AAAAAAChAgAAZHJzL2Rvd25yZXYueG1sUEsFBgAAAAAEAAQA+QAAAJMDAAAAAA==&#10;" strokecolor="black [3213]" strokeweight="1.5pt">
                  <v:stroke startarrowwidth="narrow" startarrowlength="short" endarrow="block" endarrowwidth="narrow"/>
                </v:shape>
                <v:shape id="TextBox 674" o:spid="_x0000_s2107" type="#_x0000_t202" style="position:absolute;left:5533;top:4539;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6zcQA&#10;AADdAAAADwAAAGRycy9kb3ducmV2LnhtbESPQWvCQBSE70L/w/IKvZlNhGpJXUVaCx68aNP7I/ua&#10;Dc2+Ddmnif++KxR6HGbmG2a9nXynrjTENrCBIstBEdfBttwYqD4/5i+goiBb7AKTgRtF2G4eZmss&#10;bRj5RNezNCpBOJZowIn0pdaxduQxZqEnTt53GDxKkkOj7YBjgvtOL/J8qT22nBYc9vTmqP45X7wB&#10;EbsrbtXex8PXdHwfXV4/Y2XM0+O0ewUlNMl/+K99sAYWxXIF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es3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9L</w:t>
                        </w:r>
                      </w:p>
                    </w:txbxContent>
                  </v:textbox>
                </v:shape>
                <v:shape id="Straight Arrow Connector 2168" o:spid="_x0000_s2108" type="#_x0000_t32" style="position:absolute;left:6293;top:432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9ETMIAAADdAAAADwAAAGRycy9kb3ducmV2LnhtbERPS27CMBDdV+odrEFiVxyziNoUg6Ci&#10;AnVV0h5gFE/sqPE4il0Sbo8Xlbp8ev/Nbva9uNIYu8Aa1KoAQdwE07HV8P31/vQMIiZkg31g0nCj&#10;CLvt48MGKxMmvtC1TlbkEI4VanApDZWUsXHkMa7CQJy5NoweU4ajlWbEKYf7Xq6LopQeO84NDgd6&#10;c9T81L9ew6xa93G06sWeburwWZf7Y3uZtF4u5v0riERz+hf/uc9Gw1qVeW5+k5+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9ETMIAAADdAAAADwAAAAAAAAAAAAAA&#10;AAChAgAAZHJzL2Rvd25yZXYueG1sUEsFBgAAAAAEAAQA+QAAAJADAAAAAA==&#10;" strokecolor="black [3213]" strokeweight="1.5pt">
                  <v:stroke startarrowwidth="narrow" startarrowlength="short" endarrow="block" endarrowwidth="narrow"/>
                </v:shape>
                <v:shape id="TextBox 676" o:spid="_x0000_s2109" type="#_x0000_t202" style="position:absolute;left:19367;top:4513;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JMQA&#10;AADdAAAADwAAAGRycy9kb3ducmV2LnhtbESPQWvCQBSE70L/w/IKvZlNhIpNXUVaCx68aNP7I/ua&#10;Dc2+Ddmnif++KxR6HGbmG2a9nXynrjTENrCBIstBEdfBttwYqD4/5itQUZAtdoHJwI0ibDcPszWW&#10;Nox8outZGpUgHEs04ET6UutYO/IYs9ATJ+87DB4lyaHRdsAxwX2nF3m+1B5bTgsOe3pzVP+cL96A&#10;iN0Vt2rv4+FrOr6PLq+fsTLm6XHavYISmuQ//Nc+WAOLYvkC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SyT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6L</w:t>
                        </w:r>
                      </w:p>
                    </w:txbxContent>
                  </v:textbox>
                </v:shape>
                <v:shape id="Straight Arrow Connector 2170" o:spid="_x0000_s2110" type="#_x0000_t32" style="position:absolute;left:19874;top:4262;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Del8IAAADdAAAADwAAAGRycy9kb3ducmV2LnhtbERPS27CMBDdV+IO1iB1VxyzoCXFIEBU&#10;rboqgQOM4okdNR5HsUvC7etFpS6f3n+zm3wnbjTENrAGtShAENfBtGw1XC9vTy8gYkI22AUmDXeK&#10;sNvOHjZYmjDymW5VsiKHcCxRg0upL6WMtSOPcRF64sw1YfCYMhysNAOOOdx3clkUK+mx5dzgsKej&#10;o/q7+vEaJtW4z5NVa/t+V4evarU/NedR68f5tH8FkWhK/+I/94fRsFTPeX9+k5+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Del8IAAADdAAAADwAAAAAAAAAAAAAA&#10;AAChAgAAZHJzL2Rvd25yZXYueG1sUEsFBgAAAAAEAAQA+QAAAJADAAAAAA==&#10;" strokecolor="black [3213]" strokeweight="1.5pt">
                  <v:stroke startarrowwidth="narrow" startarrowlength="short" endarrow="block" endarrowwidth="narrow"/>
                </v:shape>
                <v:shape id="TextBox 678" o:spid="_x0000_s2111" type="#_x0000_t202" style="position:absolute;left:32965;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R/8MA&#10;AADdAAAADwAAAGRycy9kb3ducmV2LnhtbESPQWvCQBSE74X+h+UJ3uomgm1JXUWqgodequn9kX3N&#10;BrNvQ/Zp4r/vFgSPw8x8wyzXo2/VlfrYBDaQzzJQxFWwDdcGytP+5R1UFGSLbWAycKMI69Xz0xIL&#10;Gwb+putRapUgHAs04ES6QutYOfIYZ6EjTt5v6D1Kkn2tbY9DgvtWz7PsVXtsOC047OjTUXU+XrwB&#10;EbvJb+XOx8PP+LUdXFYtsDRmOhk3H6CERnmE7+2DNTDP33L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R/8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3L</w:t>
                        </w:r>
                      </w:p>
                    </w:txbxContent>
                  </v:textbox>
                </v:shape>
                <v:shape id="Straight Arrow Connector 2172" o:spid="_x0000_s2112" type="#_x0000_t32" style="position:absolute;left:33598;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le8UAAADdAAAADwAAAGRycy9kb3ducmV2LnhtbESPwU7DMBBE70j9B2uReqOOcygQ6lYt&#10;agXiRAMfsIo3dkS8jmLTpH+PkZA4jmbmjWazm30vLjTGLrAGtSpAEDfBdGw1fH6c7h5AxIRssA9M&#10;Gq4UYbdd3GywMmHiM13qZEWGcKxQg0tpqKSMjSOPcRUG4uy1YfSYshytNCNOGe57WRbFWnrsOC84&#10;HOjZUfNVf3sNs2rd29GqR/tyVYf3er0/tudJ6+XtvH8CkWhO/+G/9qvRUKr7En7f5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le8UAAADdAAAADwAAAAAAAAAA&#10;AAAAAAChAgAAZHJzL2Rvd25yZXYueG1sUEsFBgAAAAAEAAQA+QAAAJMDAAAAAA==&#10;" strokecolor="black [3213]" strokeweight="1.5pt">
                  <v:stroke startarrowwidth="narrow" startarrowlength="short" endarrow="block" endarrowwidth="narrow"/>
                </v:shape>
                <v:shape id="TextBox 680" o:spid="_x0000_s2113" type="#_x0000_t202" style="position:absolute;left:39442;top:4632;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qE8QA&#10;AADdAAAADwAAAGRycy9kb3ducmV2LnhtbESPQWvCQBSE74X+h+UVvNVNLLYluoq0FTx4qU3vj+wz&#10;G5p9G7KvJv57VxA8DjPzDbNcj75VJ+pjE9hAPs1AEVfBNlwbKH+2z++goiBbbAOTgTNFWK8eH5ZY&#10;2DDwN50OUqsE4VigASfSFVrHypHHOA0dcfKOofcoSfa1tj0OCe5bPcuyV+2x4bTgsKMPR9Xf4d8b&#10;ELGb/Fx++bj7Hfefg8uqOZbGTJ7GzQKU0Cj38K29swZm+ds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6hP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2L</w:t>
                        </w:r>
                      </w:p>
                    </w:txbxContent>
                  </v:textbox>
                </v:shape>
                <v:shape id="Straight Arrow Connector 2174" o:spid="_x0000_s2114" type="#_x0000_t32" style="position:absolute;left:40139;top:4318;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YlMUAAADdAAAADwAAAGRycy9kb3ducmV2LnhtbESPUUvDMBSF3wX/Q7iCby7NkKl12djG&#10;ZOLTVv0Bl+Y2KTY3pYlr9+8XQfDxcM75Dme5nnwnzjTENrAGNStAENfBtGw1fH2+PTyDiAnZYBeY&#10;NFwownp1e7PE0oSRT3SukhUZwrFEDS6lvpQy1o48xlnoibPXhMFjynKw0gw4Zrjv5LwoFtJjy3nB&#10;YU87R/V39eM1TKpxH3urXuzhorbHarHZN6dR6/u7afMKItGU/sN/7XejYa6eHuH3TX4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vYlMUAAADdAAAADwAAAAAAAAAA&#10;AAAAAAChAgAAZHJzL2Rvd25yZXYueG1sUEsFBgAAAAAEAAQA+QAAAJMDAAAAAA==&#10;" strokecolor="black [3213]" strokeweight="1.5pt">
                  <v:stroke startarrowwidth="narrow" startarrowlength="short" endarrow="block" endarrowwidth="narrow"/>
                </v:shape>
                <v:shape id="TextBox 682" o:spid="_x0000_s2115" type="#_x0000_t202" style="position:absolute;left:60016;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7X/MMA&#10;AADdAAAADwAAAGRycy9kb3ducmV2LnhtbESPT2vCQBTE74LfYXlCb7qJYCupq0j/gIdequn9kX1m&#10;g9m3Iftq4rfvFgSPw8z8htnsRt+qK/WxCWwgX2SgiKtgG64NlKfP+RpUFGSLbWAycKMIu+10ssHC&#10;hoG/6XqUWiUIxwINOJGu0DpWjjzGReiIk3cOvUdJsq+17XFIcN/qZZY9a48NpwWHHb05qi7HX29A&#10;xO7zW/nh4+Fn/HofXFatsDTmaTbuX0EJjfII39sHa2CZv6z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7X/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5R</w:t>
                        </w:r>
                      </w:p>
                    </w:txbxContent>
                  </v:textbox>
                </v:shape>
                <v:shape id="Straight Arrow Connector 2176" o:spid="_x0000_s2116" type="#_x0000_t32" style="position:absolute;left:60713;top:412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eMUAAADdAAAADwAAAGRycy9kb3ducmV2LnhtbESPwU7DMBBE70j9B2uReqOOewgQ6lYt&#10;agXiRAMfsIo3dkS8jmLTpH+PkZA4jmbmjWazm30vLjTGLrAGtSpAEDfBdGw1fH6c7h5AxIRssA9M&#10;Gq4UYbdd3GywMmHiM13qZEWGcKxQg0tpqKSMjSOPcRUG4uy1YfSYshytNCNOGe57uS6KUnrsOC84&#10;HOjZUfNVf3sNs2rd29GqR/tyVYf3utwf2/Ok9fJ23j+BSDSn//Bf+9VoWKv7En7f5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jeMUAAADdAAAADwAAAAAAAAAA&#10;AAAAAAChAgAAZHJzL2Rvd25yZXYueG1sUEsFBgAAAAAEAAQA+QAAAJMDAAAAAA==&#10;" strokecolor="black [3213]" strokeweight="1.5pt">
                  <v:stroke startarrowwidth="narrow" startarrowlength="short" endarrow="block" endarrowwidth="narrow"/>
                </v:shape>
                <v:shape id="TextBox 684" o:spid="_x0000_s2117" type="#_x0000_t202" style="position:absolute;left:73668;top:4378;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EMMA&#10;AADdAAAADwAAAGRycy9kb3ducmV2LnhtbESPQWvCQBSE7wX/w/KE3uomQmuJriKtBQ9eauP9kX1m&#10;g9m3Ifs08d93hUKPw8x8w6w2o2/VjfrYBDaQzzJQxFWwDdcGyp+vl3dQUZAttoHJwJ0ibNaTpxUW&#10;Ngz8Tbej1CpBOBZowIl0hdaxcuQxzkJHnLxz6D1Kkn2tbY9DgvtWz7PsTXtsOC047OjDUXU5Xr0B&#10;EbvN7+XOx/1pPHwOLqtesTTmeTpul6CERvkP/7X31sA8Xyz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E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8R</w:t>
                        </w:r>
                      </w:p>
                    </w:txbxContent>
                  </v:textbox>
                </v:shape>
                <v:shape id="Straight Arrow Connector 2178" o:spid="_x0000_s2118" type="#_x0000_t32" style="position:absolute;left:74365;top:406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SkcIAAADdAAAADwAAAGRycy9kb3ducmV2LnhtbERPS27CMBDdV+IO1iB1VxyzoCXFIEBU&#10;rboqgQOM4okdNR5HsUvC7etFpS6f3n+zm3wnbjTENrAGtShAENfBtGw1XC9vTy8gYkI22AUmDXeK&#10;sNvOHjZYmjDymW5VsiKHcCxRg0upL6WMtSOPcRF64sw1YfCYMhysNAOOOdx3clkUK+mx5dzgsKej&#10;o/q7+vEaJtW4z5NVa/t+V4evarU/NedR68f5tH8FkWhK/+I/94fRsFTPeW5+k5+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bSkcIAAADdAAAADwAAAAAAAAAAAAAA&#10;AAChAgAAZHJzL2Rvd25yZXYueG1sUEsFBgAAAAAEAAQA+QAAAJADAAAAAA==&#10;" strokecolor="black [3213]" strokeweight="1.5pt">
                  <v:stroke startarrowwidth="narrow" startarrowlength="short" endarrow="block" endarrowwidth="narrow"/>
                </v:shape>
              </v:group>
            </w:pict>
          </mc:Fallback>
        </mc:AlternateContent>
      </w:r>
      <w:r w:rsidR="004F3583" w:rsidRPr="005242D4">
        <w:rPr>
          <w:sz w:val="22"/>
        </w:rPr>
        <w:t>Measure and note thickness of rail in all regions marked in the figure</w:t>
      </w:r>
      <w:r w:rsidR="00E710DE">
        <w:rPr>
          <w:sz w:val="22"/>
        </w:rPr>
        <w:t xml:space="preserve"> (Area 1, Area 2L through Area 10</w:t>
      </w:r>
      <w:r w:rsidR="004F3583" w:rsidRPr="005242D4">
        <w:rPr>
          <w:sz w:val="22"/>
        </w:rPr>
        <w:t xml:space="preserve">L, and Area 2R through Area </w:t>
      </w:r>
      <w:r w:rsidR="00E710DE">
        <w:rPr>
          <w:sz w:val="22"/>
        </w:rPr>
        <w:t>10</w:t>
      </w:r>
      <w:r w:rsidR="004F3583" w:rsidRPr="005242D4">
        <w:rPr>
          <w:sz w:val="22"/>
        </w:rPr>
        <w:t xml:space="preserve">R).  </w:t>
      </w:r>
      <w:r w:rsidR="00E710DE">
        <w:rPr>
          <w:sz w:val="22"/>
        </w:rPr>
        <w:t>Eight</w:t>
      </w:r>
      <w:r w:rsidR="004F3583" w:rsidRPr="005242D4">
        <w:rPr>
          <w:sz w:val="22"/>
        </w:rPr>
        <w:t xml:space="preserve"> (</w:t>
      </w:r>
      <w:r w:rsidR="00E710DE">
        <w:rPr>
          <w:sz w:val="22"/>
        </w:rPr>
        <w:t>8</w:t>
      </w:r>
      <w:r w:rsidR="004F3583" w:rsidRPr="005242D4">
        <w:rPr>
          <w:sz w:val="22"/>
        </w:rPr>
        <w:t xml:space="preserve">) thickness measurements are taken at each splice location, and one (1) measurement is taken at </w:t>
      </w:r>
      <w:r w:rsidR="00E710DE">
        <w:rPr>
          <w:sz w:val="22"/>
        </w:rPr>
        <w:t>each</w:t>
      </w:r>
      <w:r w:rsidR="004F3583" w:rsidRPr="005242D4">
        <w:rPr>
          <w:sz w:val="22"/>
        </w:rPr>
        <w:t xml:space="preserve"> post attachment location. See Instructions section for pattern to follow in measuring thickness around splice bolts.</w:t>
      </w:r>
      <w:r w:rsidR="004F3583">
        <w:rPr>
          <w:sz w:val="22"/>
        </w:rPr>
        <w:t xml:space="preserve"> </w:t>
      </w:r>
    </w:p>
    <w:p w:rsidR="004F3583" w:rsidRDefault="004F3583" w:rsidP="004F3583">
      <w:pPr>
        <w:rPr>
          <w:sz w:val="22"/>
        </w:rPr>
      </w:pPr>
      <w:r w:rsidRPr="00514A74">
        <w:rPr>
          <w:noProof/>
        </w:rPr>
        <mc:AlternateContent>
          <mc:Choice Requires="wps">
            <w:drawing>
              <wp:anchor distT="0" distB="0" distL="114300" distR="114300" simplePos="0" relativeHeight="251725824" behindDoc="0" locked="0" layoutInCell="1" allowOverlap="1" wp14:anchorId="7D408D0C" wp14:editId="30700603">
                <wp:simplePos x="0" y="0"/>
                <wp:positionH relativeFrom="column">
                  <wp:posOffset>3777615</wp:posOffset>
                </wp:positionH>
                <wp:positionV relativeFrom="paragraph">
                  <wp:posOffset>35204</wp:posOffset>
                </wp:positionV>
                <wp:extent cx="1605280" cy="434340"/>
                <wp:effectExtent l="0" t="0" r="0" b="3810"/>
                <wp:wrapNone/>
                <wp:docPr id="1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34340"/>
                        </a:xfrm>
                        <a:prstGeom prst="rect">
                          <a:avLst/>
                        </a:prstGeom>
                        <a:solidFill>
                          <a:schemeClr val="bg1">
                            <a:lumMod val="75000"/>
                          </a:schemeClr>
                        </a:solidFill>
                        <a:ln w="9525">
                          <a:noFill/>
                          <a:miter lim="800000"/>
                          <a:headEnd/>
                          <a:tailEnd/>
                        </a:ln>
                      </wps:spPr>
                      <wps:txbx>
                        <w:txbxContent>
                          <w:p w:rsidR="004F3583" w:rsidRPr="00514A74" w:rsidRDefault="004F3583" w:rsidP="004F3583">
                            <w:pPr>
                              <w:rPr>
                                <w:b/>
                              </w:rPr>
                            </w:pPr>
                            <w:r w:rsidRPr="00514A74">
                              <w:rPr>
                                <w:b/>
                              </w:rPr>
                              <w:t>Fail Thickness:</w:t>
                            </w:r>
                          </w:p>
                          <w:p w:rsidR="004F3583" w:rsidRPr="00514A74" w:rsidRDefault="004F3583" w:rsidP="004F3583">
                            <w:pPr>
                              <w:rPr>
                                <w:b/>
                              </w:rPr>
                            </w:pPr>
                            <w:r w:rsidRPr="00514A74">
                              <w:rPr>
                                <w:b/>
                              </w:rPr>
                              <w:t>Less than 0.096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119" type="#_x0000_t202" style="position:absolute;margin-left:297.45pt;margin-top:2.75pt;width:126.4pt;height:3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" fillcolor="#bfbfbf [2412]" stroked="f">
                <v:textbox>
                  <w:txbxContent>
                    <w:p w:rsidR="004F3583" w:rsidRPr="00514A74" w:rsidRDefault="004F3583" w:rsidP="004F3583">
                      <w:pPr>
                        <w:rPr>
                          <w:b/>
                        </w:rPr>
                      </w:pPr>
                      <w:r w:rsidRPr="00514A74">
                        <w:rPr>
                          <w:b/>
                        </w:rPr>
                        <w:t>Fail Thickness:</w:t>
                      </w:r>
                    </w:p>
                    <w:p w:rsidR="004F3583" w:rsidRPr="00514A74" w:rsidRDefault="004F3583" w:rsidP="004F3583">
                      <w:pPr>
                        <w:rPr>
                          <w:b/>
                        </w:rPr>
                      </w:pPr>
                      <w:r w:rsidRPr="00514A74">
                        <w:rPr>
                          <w:b/>
                        </w:rPr>
                        <w:t>Less than 0.096 inch</w:t>
                      </w:r>
                    </w:p>
                  </w:txbxContent>
                </v:textbox>
              </v:shape>
            </w:pict>
          </mc:Fallback>
        </mc:AlternateContent>
      </w:r>
    </w:p>
    <w:p w:rsidR="004F3583" w:rsidRPr="00235210" w:rsidRDefault="004F3583" w:rsidP="004F3583">
      <w:pPr>
        <w:rPr>
          <w:b/>
          <w:sz w:val="22"/>
        </w:rPr>
      </w:pPr>
      <w:r w:rsidRPr="00235210">
        <w:rPr>
          <w:b/>
          <w:sz w:val="22"/>
        </w:rPr>
        <w:t>Area 1 thicknesses:</w:t>
      </w:r>
    </w:p>
    <w:p w:rsidR="004F3583" w:rsidRPr="00235210" w:rsidRDefault="004F3583" w:rsidP="004F3583">
      <w:pPr>
        <w:rPr>
          <w:sz w:val="6"/>
          <w:szCs w:val="10"/>
        </w:rPr>
      </w:pPr>
    </w:p>
    <w:p w:rsidR="004F3583" w:rsidRDefault="004F3583" w:rsidP="004F3583">
      <w:pPr>
        <w:rPr>
          <w:sz w:val="22"/>
        </w:rPr>
      </w:pPr>
      <w:r>
        <w:rPr>
          <w:sz w:val="22"/>
        </w:rPr>
        <w:t>Around bolt-holes on traffic-side</w:t>
      </w:r>
    </w:p>
    <w:p w:rsidR="004F3583" w:rsidRDefault="004F3583" w:rsidP="004F3583">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Pr="00235210" w:rsidRDefault="004F3583" w:rsidP="004F3583">
      <w:pPr>
        <w:rPr>
          <w:sz w:val="6"/>
        </w:rPr>
      </w:pPr>
    </w:p>
    <w:p w:rsidR="004F3583" w:rsidRDefault="004F3583" w:rsidP="004F3583">
      <w:pPr>
        <w:rPr>
          <w:sz w:val="22"/>
        </w:rPr>
      </w:pPr>
      <w:r>
        <w:rPr>
          <w:sz w:val="22"/>
        </w:rPr>
        <w:t>Around bolt-holes on field-side</w:t>
      </w:r>
    </w:p>
    <w:p w:rsidR="004F3583" w:rsidRDefault="004F3583" w:rsidP="004F3583">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Pr="00235210" w:rsidRDefault="004F3583" w:rsidP="004F3583">
      <w:pPr>
        <w:rPr>
          <w:b/>
          <w:sz w:val="22"/>
        </w:rPr>
      </w:pPr>
      <w:r w:rsidRPr="00235210">
        <w:rPr>
          <w:b/>
          <w:sz w:val="22"/>
        </w:rPr>
        <w:t xml:space="preserve">Area </w:t>
      </w:r>
      <w:r>
        <w:rPr>
          <w:b/>
          <w:sz w:val="22"/>
        </w:rPr>
        <w:t>2R</w:t>
      </w:r>
      <w:r w:rsidRPr="00235210">
        <w:rPr>
          <w:b/>
          <w:sz w:val="22"/>
        </w:rPr>
        <w:t xml:space="preserve"> thicknesses:</w:t>
      </w:r>
    </w:p>
    <w:p w:rsidR="004F3583" w:rsidRDefault="004F3583" w:rsidP="004F3583">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BF250B" w:rsidRPr="00235210" w:rsidRDefault="00BF250B" w:rsidP="00BF250B">
      <w:pPr>
        <w:rPr>
          <w:b/>
          <w:sz w:val="22"/>
        </w:rPr>
      </w:pPr>
      <w:r w:rsidRPr="00235210">
        <w:rPr>
          <w:b/>
          <w:sz w:val="22"/>
        </w:rPr>
        <w:t xml:space="preserve">Area </w:t>
      </w:r>
      <w:r>
        <w:rPr>
          <w:b/>
          <w:sz w:val="22"/>
        </w:rPr>
        <w:t>3R</w:t>
      </w:r>
      <w:r w:rsidRPr="00235210">
        <w:rPr>
          <w:b/>
          <w:sz w:val="22"/>
        </w:rPr>
        <w:t xml:space="preserve"> thicknesses:</w:t>
      </w:r>
    </w:p>
    <w:p w:rsidR="00BF250B" w:rsidRDefault="00BF250B" w:rsidP="00BF250B">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BF250B" w:rsidRDefault="00BF250B" w:rsidP="00BF250B">
      <w:pPr>
        <w:rPr>
          <w:sz w:val="22"/>
        </w:rPr>
      </w:pPr>
    </w:p>
    <w:p w:rsidR="004F3583" w:rsidRPr="00235210" w:rsidRDefault="004F3583" w:rsidP="004F3583">
      <w:pPr>
        <w:rPr>
          <w:b/>
          <w:sz w:val="22"/>
        </w:rPr>
      </w:pPr>
      <w:r w:rsidRPr="00235210">
        <w:rPr>
          <w:b/>
          <w:sz w:val="22"/>
        </w:rPr>
        <w:t xml:space="preserve">Area </w:t>
      </w:r>
      <w:r w:rsidR="00BF250B">
        <w:rPr>
          <w:b/>
          <w:sz w:val="22"/>
        </w:rPr>
        <w:t>4</w:t>
      </w:r>
      <w:r>
        <w:rPr>
          <w:b/>
          <w:sz w:val="22"/>
        </w:rPr>
        <w:t>R</w:t>
      </w:r>
      <w:r w:rsidRPr="00235210">
        <w:rPr>
          <w:b/>
          <w:sz w:val="22"/>
        </w:rPr>
        <w:t xml:space="preserve"> thicknesses:</w:t>
      </w:r>
    </w:p>
    <w:p w:rsidR="004F3583" w:rsidRPr="00235210" w:rsidRDefault="004F3583" w:rsidP="004F3583">
      <w:pPr>
        <w:rPr>
          <w:sz w:val="6"/>
          <w:szCs w:val="10"/>
        </w:rPr>
      </w:pPr>
    </w:p>
    <w:p w:rsidR="004F3583" w:rsidRDefault="004F3583" w:rsidP="004F3583">
      <w:pPr>
        <w:rPr>
          <w:sz w:val="22"/>
        </w:rPr>
      </w:pPr>
      <w:r>
        <w:rPr>
          <w:sz w:val="22"/>
        </w:rPr>
        <w:t>Around bolt-holes on traffic-side</w:t>
      </w:r>
    </w:p>
    <w:p w:rsidR="004F3583" w:rsidRDefault="004F3583" w:rsidP="004F3583">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Pr="00235210" w:rsidRDefault="004F3583" w:rsidP="004F3583">
      <w:pPr>
        <w:rPr>
          <w:sz w:val="6"/>
        </w:rPr>
      </w:pPr>
    </w:p>
    <w:p w:rsidR="004F3583" w:rsidRDefault="004F3583" w:rsidP="004F3583">
      <w:pPr>
        <w:rPr>
          <w:sz w:val="22"/>
        </w:rPr>
      </w:pPr>
      <w:r>
        <w:rPr>
          <w:sz w:val="22"/>
        </w:rPr>
        <w:t>Around bolt-holes on field-side</w:t>
      </w:r>
    </w:p>
    <w:p w:rsidR="004F3583" w:rsidRDefault="004F3583" w:rsidP="004F3583">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BF250B" w:rsidRDefault="00BF250B" w:rsidP="00BF250B">
      <w:pPr>
        <w:rPr>
          <w:sz w:val="22"/>
        </w:rPr>
      </w:pPr>
    </w:p>
    <w:p w:rsidR="00BF250B" w:rsidRPr="00235210" w:rsidRDefault="00BF250B" w:rsidP="00BF250B">
      <w:pPr>
        <w:rPr>
          <w:b/>
          <w:sz w:val="22"/>
        </w:rPr>
      </w:pPr>
      <w:r w:rsidRPr="00235210">
        <w:rPr>
          <w:b/>
          <w:sz w:val="22"/>
        </w:rPr>
        <w:t xml:space="preserve">Area </w:t>
      </w:r>
      <w:r>
        <w:rPr>
          <w:b/>
          <w:sz w:val="22"/>
        </w:rPr>
        <w:t>5R</w:t>
      </w:r>
      <w:r w:rsidRPr="00235210">
        <w:rPr>
          <w:b/>
          <w:sz w:val="22"/>
        </w:rPr>
        <w:t xml:space="preserve"> thicknesses:</w:t>
      </w:r>
    </w:p>
    <w:p w:rsidR="00BF250B" w:rsidRDefault="00BF250B" w:rsidP="00BF250B">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BF250B" w:rsidRDefault="00BF250B" w:rsidP="00BF250B">
      <w:pPr>
        <w:rPr>
          <w:sz w:val="22"/>
        </w:rPr>
      </w:pPr>
    </w:p>
    <w:p w:rsidR="004F3583" w:rsidRDefault="004F3583" w:rsidP="004F3583">
      <w:pPr>
        <w:rPr>
          <w:sz w:val="22"/>
        </w:rPr>
      </w:pPr>
      <w:r>
        <w:rPr>
          <w:sz w:val="22"/>
        </w:rPr>
        <w:br w:type="page"/>
      </w:r>
    </w:p>
    <w:p w:rsidR="004F3583" w:rsidRDefault="00BF250B" w:rsidP="004F3583">
      <w:pPr>
        <w:rPr>
          <w:b/>
          <w:sz w:val="22"/>
        </w:rPr>
      </w:pPr>
      <w:r w:rsidRPr="00514A74">
        <w:rPr>
          <w:noProof/>
        </w:rPr>
        <w:lastRenderedPageBreak/>
        <mc:AlternateContent>
          <mc:Choice Requires="wps">
            <w:drawing>
              <wp:anchor distT="0" distB="0" distL="114300" distR="114300" simplePos="0" relativeHeight="251726848" behindDoc="0" locked="0" layoutInCell="1" allowOverlap="1" wp14:anchorId="5547EB94" wp14:editId="43256F5F">
                <wp:simplePos x="0" y="0"/>
                <wp:positionH relativeFrom="column">
                  <wp:posOffset>3783330</wp:posOffset>
                </wp:positionH>
                <wp:positionV relativeFrom="paragraph">
                  <wp:posOffset>90805</wp:posOffset>
                </wp:positionV>
                <wp:extent cx="1605280" cy="434340"/>
                <wp:effectExtent l="0" t="0" r="0" b="3810"/>
                <wp:wrapNone/>
                <wp:docPr id="1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34340"/>
                        </a:xfrm>
                        <a:prstGeom prst="rect">
                          <a:avLst/>
                        </a:prstGeom>
                        <a:solidFill>
                          <a:schemeClr val="bg1">
                            <a:lumMod val="75000"/>
                          </a:schemeClr>
                        </a:solidFill>
                        <a:ln w="9525">
                          <a:noFill/>
                          <a:miter lim="800000"/>
                          <a:headEnd/>
                          <a:tailEnd/>
                        </a:ln>
                      </wps:spPr>
                      <wps:txbx>
                        <w:txbxContent>
                          <w:p w:rsidR="004F3583" w:rsidRPr="00514A74" w:rsidRDefault="004F3583" w:rsidP="004F3583">
                            <w:pPr>
                              <w:rPr>
                                <w:b/>
                              </w:rPr>
                            </w:pPr>
                            <w:r w:rsidRPr="00514A74">
                              <w:rPr>
                                <w:b/>
                              </w:rPr>
                              <w:t>Fail Thickness:</w:t>
                            </w:r>
                          </w:p>
                          <w:p w:rsidR="004F3583" w:rsidRPr="00514A74" w:rsidRDefault="004F3583" w:rsidP="004F3583">
                            <w:pPr>
                              <w:rPr>
                                <w:b/>
                              </w:rPr>
                            </w:pPr>
                            <w:r w:rsidRPr="00514A74">
                              <w:rPr>
                                <w:b/>
                              </w:rPr>
                              <w:t>Less than 0.096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120" type="#_x0000_t202" style="position:absolute;margin-left:297.9pt;margin-top:7.15pt;width:126.4pt;height:3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" fillcolor="#bfbfbf [2412]" stroked="f">
                <v:textbox>
                  <w:txbxContent>
                    <w:p w:rsidR="004F3583" w:rsidRPr="00514A74" w:rsidRDefault="004F3583" w:rsidP="004F3583">
                      <w:pPr>
                        <w:rPr>
                          <w:b/>
                        </w:rPr>
                      </w:pPr>
                      <w:r w:rsidRPr="00514A74">
                        <w:rPr>
                          <w:b/>
                        </w:rPr>
                        <w:t>Fail Thickness:</w:t>
                      </w:r>
                    </w:p>
                    <w:p w:rsidR="004F3583" w:rsidRPr="00514A74" w:rsidRDefault="004F3583" w:rsidP="004F3583">
                      <w:pPr>
                        <w:rPr>
                          <w:b/>
                        </w:rPr>
                      </w:pPr>
                      <w:r w:rsidRPr="00514A74">
                        <w:rPr>
                          <w:b/>
                        </w:rPr>
                        <w:t>Less than 0.096 inch</w:t>
                      </w:r>
                    </w:p>
                  </w:txbxContent>
                </v:textbox>
              </v:shape>
            </w:pict>
          </mc:Fallback>
        </mc:AlternateContent>
      </w:r>
    </w:p>
    <w:p w:rsidR="004F3583" w:rsidRDefault="004F3583" w:rsidP="004F3583">
      <w:pPr>
        <w:rPr>
          <w:b/>
          <w:sz w:val="22"/>
        </w:rPr>
      </w:pPr>
    </w:p>
    <w:p w:rsidR="004F3583" w:rsidRDefault="004F3583" w:rsidP="004F3583">
      <w:pPr>
        <w:rPr>
          <w:b/>
          <w:sz w:val="22"/>
        </w:rPr>
      </w:pPr>
    </w:p>
    <w:p w:rsidR="004F3583" w:rsidRPr="00235210" w:rsidRDefault="004F3583" w:rsidP="004F3583">
      <w:pPr>
        <w:rPr>
          <w:b/>
          <w:sz w:val="22"/>
        </w:rPr>
      </w:pPr>
      <w:r w:rsidRPr="00235210">
        <w:rPr>
          <w:b/>
          <w:sz w:val="22"/>
        </w:rPr>
        <w:t xml:space="preserve">Area </w:t>
      </w:r>
      <w:r w:rsidR="00BF250B">
        <w:rPr>
          <w:b/>
          <w:sz w:val="22"/>
        </w:rPr>
        <w:t>6</w:t>
      </w:r>
      <w:r>
        <w:rPr>
          <w:b/>
          <w:sz w:val="22"/>
        </w:rPr>
        <w:t>R</w:t>
      </w:r>
      <w:r w:rsidRPr="00235210">
        <w:rPr>
          <w:b/>
          <w:sz w:val="22"/>
        </w:rPr>
        <w:t xml:space="preserve"> thicknesses:</w:t>
      </w:r>
    </w:p>
    <w:p w:rsidR="004F3583" w:rsidRDefault="004F3583" w:rsidP="004F3583">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Pr="00235210" w:rsidRDefault="004F3583" w:rsidP="004F3583">
      <w:pPr>
        <w:rPr>
          <w:b/>
          <w:sz w:val="22"/>
        </w:rPr>
      </w:pPr>
      <w:r w:rsidRPr="00235210">
        <w:rPr>
          <w:b/>
          <w:sz w:val="22"/>
        </w:rPr>
        <w:t xml:space="preserve">Area </w:t>
      </w:r>
      <w:r w:rsidR="00BF250B">
        <w:rPr>
          <w:b/>
          <w:sz w:val="22"/>
        </w:rPr>
        <w:t>7</w:t>
      </w:r>
      <w:r>
        <w:rPr>
          <w:b/>
          <w:sz w:val="22"/>
        </w:rPr>
        <w:t>R</w:t>
      </w:r>
      <w:r w:rsidRPr="00235210">
        <w:rPr>
          <w:b/>
          <w:sz w:val="22"/>
        </w:rPr>
        <w:t xml:space="preserve"> thicknesses:</w:t>
      </w:r>
    </w:p>
    <w:p w:rsidR="004F3583" w:rsidRPr="00235210" w:rsidRDefault="004F3583" w:rsidP="004F3583">
      <w:pPr>
        <w:rPr>
          <w:sz w:val="6"/>
          <w:szCs w:val="10"/>
        </w:rPr>
      </w:pPr>
    </w:p>
    <w:p w:rsidR="004F3583" w:rsidRDefault="004F3583" w:rsidP="004F3583">
      <w:pPr>
        <w:rPr>
          <w:sz w:val="22"/>
        </w:rPr>
      </w:pPr>
      <w:r>
        <w:rPr>
          <w:sz w:val="22"/>
        </w:rPr>
        <w:t>Around bolt-holes on traffic-side</w:t>
      </w:r>
    </w:p>
    <w:p w:rsidR="004F3583" w:rsidRDefault="004F3583" w:rsidP="004F3583">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Pr="00235210" w:rsidRDefault="004F3583" w:rsidP="004F3583">
      <w:pPr>
        <w:rPr>
          <w:sz w:val="6"/>
        </w:rPr>
      </w:pPr>
    </w:p>
    <w:p w:rsidR="004F3583" w:rsidRDefault="004F3583" w:rsidP="004F3583">
      <w:pPr>
        <w:rPr>
          <w:sz w:val="22"/>
        </w:rPr>
      </w:pPr>
      <w:r>
        <w:rPr>
          <w:sz w:val="22"/>
        </w:rPr>
        <w:t>Around bolt-holes on field-side</w:t>
      </w:r>
    </w:p>
    <w:p w:rsidR="004F3583" w:rsidRDefault="004F3583" w:rsidP="004F3583">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Pr="00235210" w:rsidRDefault="004F3583" w:rsidP="004F3583">
      <w:pPr>
        <w:rPr>
          <w:b/>
          <w:sz w:val="22"/>
        </w:rPr>
      </w:pPr>
      <w:r w:rsidRPr="00235210">
        <w:rPr>
          <w:b/>
          <w:sz w:val="22"/>
        </w:rPr>
        <w:t xml:space="preserve">Area </w:t>
      </w:r>
      <w:r w:rsidR="00BF250B">
        <w:rPr>
          <w:b/>
          <w:sz w:val="22"/>
        </w:rPr>
        <w:t>8</w:t>
      </w:r>
      <w:r>
        <w:rPr>
          <w:b/>
          <w:sz w:val="22"/>
        </w:rPr>
        <w:t>R</w:t>
      </w:r>
      <w:r w:rsidRPr="00235210">
        <w:rPr>
          <w:b/>
          <w:sz w:val="22"/>
        </w:rPr>
        <w:t xml:space="preserve"> thicknesses:</w:t>
      </w:r>
    </w:p>
    <w:p w:rsidR="004F3583" w:rsidRDefault="004F3583" w:rsidP="004F3583">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BF250B" w:rsidRDefault="00BF250B" w:rsidP="00BF250B">
      <w:pPr>
        <w:rPr>
          <w:sz w:val="22"/>
        </w:rPr>
      </w:pPr>
    </w:p>
    <w:p w:rsidR="00BF250B" w:rsidRPr="00235210" w:rsidRDefault="00BF250B" w:rsidP="00BF250B">
      <w:pPr>
        <w:rPr>
          <w:b/>
          <w:sz w:val="22"/>
        </w:rPr>
      </w:pPr>
      <w:r w:rsidRPr="00235210">
        <w:rPr>
          <w:b/>
          <w:sz w:val="22"/>
        </w:rPr>
        <w:t xml:space="preserve">Area </w:t>
      </w:r>
      <w:r>
        <w:rPr>
          <w:b/>
          <w:sz w:val="22"/>
        </w:rPr>
        <w:t>9R</w:t>
      </w:r>
      <w:r w:rsidRPr="00235210">
        <w:rPr>
          <w:b/>
          <w:sz w:val="22"/>
        </w:rPr>
        <w:t xml:space="preserve"> thicknesses:</w:t>
      </w:r>
    </w:p>
    <w:p w:rsidR="00BF250B" w:rsidRDefault="00BF250B" w:rsidP="00BF250B">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Pr="00235210" w:rsidRDefault="004F3583" w:rsidP="004F3583">
      <w:pPr>
        <w:rPr>
          <w:b/>
          <w:sz w:val="22"/>
        </w:rPr>
      </w:pPr>
      <w:r w:rsidRPr="00235210">
        <w:rPr>
          <w:b/>
          <w:sz w:val="22"/>
        </w:rPr>
        <w:t xml:space="preserve">Area </w:t>
      </w:r>
      <w:r w:rsidR="00BF250B">
        <w:rPr>
          <w:b/>
          <w:sz w:val="22"/>
        </w:rPr>
        <w:t>10</w:t>
      </w:r>
      <w:r>
        <w:rPr>
          <w:b/>
          <w:sz w:val="22"/>
        </w:rPr>
        <w:t>R</w:t>
      </w:r>
      <w:r w:rsidRPr="00235210">
        <w:rPr>
          <w:b/>
          <w:sz w:val="22"/>
        </w:rPr>
        <w:t xml:space="preserve"> thicknesses:</w:t>
      </w:r>
    </w:p>
    <w:p w:rsidR="004F3583" w:rsidRPr="00235210" w:rsidRDefault="004F3583" w:rsidP="004F3583">
      <w:pPr>
        <w:rPr>
          <w:sz w:val="6"/>
          <w:szCs w:val="10"/>
        </w:rPr>
      </w:pPr>
    </w:p>
    <w:p w:rsidR="004F3583" w:rsidRDefault="004F3583" w:rsidP="004F3583">
      <w:pPr>
        <w:rPr>
          <w:sz w:val="22"/>
        </w:rPr>
      </w:pPr>
      <w:r>
        <w:rPr>
          <w:sz w:val="22"/>
        </w:rPr>
        <w:t>Around bolt-holes on traffic-side</w:t>
      </w:r>
    </w:p>
    <w:p w:rsidR="004F3583" w:rsidRDefault="0061479A" w:rsidP="004F3583">
      <w:pPr>
        <w:rPr>
          <w:sz w:val="22"/>
        </w:rPr>
      </w:pPr>
      <w:r w:rsidRPr="0061479A">
        <w:rPr>
          <w:noProof/>
          <w:sz w:val="22"/>
        </w:rPr>
        <mc:AlternateContent>
          <mc:Choice Requires="wpg">
            <w:drawing>
              <wp:anchor distT="0" distB="0" distL="114300" distR="114300" simplePos="0" relativeHeight="251731968" behindDoc="0" locked="0" layoutInCell="1" allowOverlap="1" wp14:anchorId="6240F81A" wp14:editId="717AE18C">
                <wp:simplePos x="0" y="0"/>
                <wp:positionH relativeFrom="column">
                  <wp:posOffset>1443990</wp:posOffset>
                </wp:positionH>
                <wp:positionV relativeFrom="paragraph">
                  <wp:posOffset>117475</wp:posOffset>
                </wp:positionV>
                <wp:extent cx="8959850" cy="946150"/>
                <wp:effectExtent l="0" t="0" r="0" b="19050"/>
                <wp:wrapNone/>
                <wp:docPr id="2179" name="Group 8"/>
                <wp:cNvGraphicFramePr/>
                <a:graphic xmlns:a="http://schemas.openxmlformats.org/drawingml/2006/main">
                  <a:graphicData uri="http://schemas.microsoft.com/office/word/2010/wordprocessingGroup">
                    <wpg:wgp>
                      <wpg:cNvGrpSpPr/>
                      <wpg:grpSpPr>
                        <a:xfrm rot="16200000">
                          <a:off x="0" y="0"/>
                          <a:ext cx="8959850" cy="946150"/>
                          <a:chOff x="0" y="0"/>
                          <a:chExt cx="8959850" cy="946150"/>
                        </a:xfrm>
                      </wpg:grpSpPr>
                      <wps:wsp>
                        <wps:cNvPr id="2180" name="Rectangle 2180"/>
                        <wps:cNvSpPr/>
                        <wps:spPr>
                          <a:xfrm>
                            <a:off x="0" y="336550"/>
                            <a:ext cx="86868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81" name="Rectangle 2181"/>
                        <wps:cNvSpPr/>
                        <wps:spPr>
                          <a:xfrm>
                            <a:off x="152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82" name="Rectangle 2182"/>
                        <wps:cNvSpPr/>
                        <wps:spPr>
                          <a:xfrm>
                            <a:off x="42672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83" name="Rectangle 2183"/>
                        <wps:cNvSpPr/>
                        <wps:spPr>
                          <a:xfrm>
                            <a:off x="28956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84" name="Rectangle 2184"/>
                        <wps:cNvSpPr/>
                        <wps:spPr>
                          <a:xfrm>
                            <a:off x="1524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85" name="Rectangle 2185"/>
                        <wps:cNvSpPr/>
                        <wps:spPr>
                          <a:xfrm>
                            <a:off x="56388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86" name="Rectangle 2186"/>
                        <wps:cNvSpPr/>
                        <wps:spPr>
                          <a:xfrm>
                            <a:off x="8382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87" name="Rectangle 2187"/>
                        <wps:cNvSpPr/>
                        <wps:spPr>
                          <a:xfrm>
                            <a:off x="7010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188" name="Straight Connector 2188"/>
                        <wps:cNvCnPr/>
                        <wps:spPr>
                          <a:xfrm>
                            <a:off x="4334066"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89" name="Group 2189"/>
                        <wpg:cNvGrpSpPr/>
                        <wpg:grpSpPr>
                          <a:xfrm>
                            <a:off x="173829" y="334169"/>
                            <a:ext cx="17035" cy="80966"/>
                            <a:chOff x="173829" y="334169"/>
                            <a:chExt cx="17035" cy="80966"/>
                          </a:xfrm>
                        </wpg:grpSpPr>
                        <wpg:grpSp>
                          <wpg:cNvPr id="2190" name="Group 2190"/>
                          <wpg:cNvGrpSpPr/>
                          <wpg:grpSpPr>
                            <a:xfrm>
                              <a:off x="173829" y="334169"/>
                              <a:ext cx="17035" cy="19050"/>
                              <a:chOff x="173829" y="334169"/>
                              <a:chExt cx="17035" cy="19050"/>
                            </a:xfrm>
                          </wpg:grpSpPr>
                          <wps:wsp>
                            <wps:cNvPr id="2191" name="Straight Connector 2191"/>
                            <wps:cNvCnPr/>
                            <wps:spPr>
                              <a:xfrm>
                                <a:off x="17382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2" name="Straight Connector 2192"/>
                            <wps:cNvCnPr/>
                            <wps:spPr>
                              <a:xfrm flipV="1">
                                <a:off x="18097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93" name="Group 2193"/>
                          <wpg:cNvGrpSpPr/>
                          <wpg:grpSpPr>
                            <a:xfrm>
                              <a:off x="173829" y="350839"/>
                              <a:ext cx="17035" cy="19050"/>
                              <a:chOff x="173829" y="350839"/>
                              <a:chExt cx="17035" cy="19050"/>
                            </a:xfrm>
                          </wpg:grpSpPr>
                          <wps:wsp>
                            <wps:cNvPr id="2194" name="Straight Connector 2194"/>
                            <wps:cNvCnPr/>
                            <wps:spPr>
                              <a:xfrm>
                                <a:off x="17382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5" name="Straight Connector 2195"/>
                            <wps:cNvCnPr/>
                            <wps:spPr>
                              <a:xfrm flipV="1">
                                <a:off x="18097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96" name="Group 2196"/>
                          <wpg:cNvGrpSpPr/>
                          <wpg:grpSpPr>
                            <a:xfrm>
                              <a:off x="173829" y="377034"/>
                              <a:ext cx="17035" cy="19050"/>
                              <a:chOff x="173829" y="377034"/>
                              <a:chExt cx="17035" cy="19050"/>
                            </a:xfrm>
                          </wpg:grpSpPr>
                          <wps:wsp>
                            <wps:cNvPr id="2197" name="Straight Connector 2197"/>
                            <wps:cNvCnPr/>
                            <wps:spPr>
                              <a:xfrm>
                                <a:off x="17382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8" name="Straight Connector 2198"/>
                            <wps:cNvCnPr/>
                            <wps:spPr>
                              <a:xfrm flipV="1">
                                <a:off x="18097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99" name="Group 2199"/>
                          <wpg:cNvGrpSpPr/>
                          <wpg:grpSpPr>
                            <a:xfrm>
                              <a:off x="173829" y="396085"/>
                              <a:ext cx="17035" cy="19050"/>
                              <a:chOff x="173829" y="396085"/>
                              <a:chExt cx="17035" cy="19050"/>
                            </a:xfrm>
                          </wpg:grpSpPr>
                          <wps:wsp>
                            <wps:cNvPr id="2200" name="Straight Connector 2200"/>
                            <wps:cNvCnPr/>
                            <wps:spPr>
                              <a:xfrm>
                                <a:off x="17382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1" name="Straight Connector 2201"/>
                            <wps:cNvCnPr/>
                            <wps:spPr>
                              <a:xfrm flipV="1">
                                <a:off x="18097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202" name="Group 2202"/>
                        <wpg:cNvGrpSpPr/>
                        <wpg:grpSpPr>
                          <a:xfrm>
                            <a:off x="269077" y="336550"/>
                            <a:ext cx="17035" cy="80966"/>
                            <a:chOff x="269077" y="336550"/>
                            <a:chExt cx="17035" cy="80966"/>
                          </a:xfrm>
                        </wpg:grpSpPr>
                        <wpg:grpSp>
                          <wpg:cNvPr id="2203" name="Group 2203"/>
                          <wpg:cNvGrpSpPr/>
                          <wpg:grpSpPr>
                            <a:xfrm>
                              <a:off x="269077" y="336550"/>
                              <a:ext cx="17035" cy="19050"/>
                              <a:chOff x="269077" y="336550"/>
                              <a:chExt cx="17035" cy="19050"/>
                            </a:xfrm>
                          </wpg:grpSpPr>
                          <wps:wsp>
                            <wps:cNvPr id="2204" name="Straight Connector 2204"/>
                            <wps:cNvCnPr/>
                            <wps:spPr>
                              <a:xfrm>
                                <a:off x="269077"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5" name="Straight Connector 2205"/>
                            <wps:cNvCnPr/>
                            <wps:spPr>
                              <a:xfrm flipV="1">
                                <a:off x="276220"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06" name="Group 2206"/>
                          <wpg:cNvGrpSpPr/>
                          <wpg:grpSpPr>
                            <a:xfrm>
                              <a:off x="269077" y="353220"/>
                              <a:ext cx="17035" cy="19050"/>
                              <a:chOff x="269077" y="353220"/>
                              <a:chExt cx="17035" cy="19050"/>
                            </a:xfrm>
                          </wpg:grpSpPr>
                          <wps:wsp>
                            <wps:cNvPr id="2207" name="Straight Connector 2207"/>
                            <wps:cNvCnPr/>
                            <wps:spPr>
                              <a:xfrm>
                                <a:off x="269077"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8" name="Straight Connector 2208"/>
                            <wps:cNvCnPr/>
                            <wps:spPr>
                              <a:xfrm flipV="1">
                                <a:off x="276220"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09" name="Group 2209"/>
                          <wpg:cNvGrpSpPr/>
                          <wpg:grpSpPr>
                            <a:xfrm>
                              <a:off x="269077" y="379415"/>
                              <a:ext cx="17035" cy="19050"/>
                              <a:chOff x="269077" y="379415"/>
                              <a:chExt cx="17035" cy="19050"/>
                            </a:xfrm>
                          </wpg:grpSpPr>
                          <wps:wsp>
                            <wps:cNvPr id="2210" name="Straight Connector 2210"/>
                            <wps:cNvCnPr/>
                            <wps:spPr>
                              <a:xfrm>
                                <a:off x="269077"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1" name="Straight Connector 2211"/>
                            <wps:cNvCnPr/>
                            <wps:spPr>
                              <a:xfrm flipV="1">
                                <a:off x="276220"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12" name="Group 2212"/>
                          <wpg:cNvGrpSpPr/>
                          <wpg:grpSpPr>
                            <a:xfrm>
                              <a:off x="269077" y="398466"/>
                              <a:ext cx="17035" cy="19050"/>
                              <a:chOff x="269077" y="398466"/>
                              <a:chExt cx="17035" cy="19050"/>
                            </a:xfrm>
                          </wpg:grpSpPr>
                          <wps:wsp>
                            <wps:cNvPr id="2213" name="Straight Connector 2213"/>
                            <wps:cNvCnPr/>
                            <wps:spPr>
                              <a:xfrm>
                                <a:off x="269077"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4" name="Straight Connector 2214"/>
                            <wps:cNvCnPr/>
                            <wps:spPr>
                              <a:xfrm flipV="1">
                                <a:off x="276220"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215" name="Group 2215"/>
                        <wpg:cNvGrpSpPr/>
                        <wpg:grpSpPr>
                          <a:xfrm>
                            <a:off x="1549831" y="331788"/>
                            <a:ext cx="17035" cy="19050"/>
                            <a:chOff x="1549831" y="331788"/>
                            <a:chExt cx="17035" cy="19050"/>
                          </a:xfrm>
                        </wpg:grpSpPr>
                        <wps:wsp>
                          <wps:cNvPr id="2216" name="Straight Connector 2216"/>
                          <wps:cNvCnPr/>
                          <wps:spPr>
                            <a:xfrm>
                              <a:off x="1549831"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7" name="Straight Connector 2217"/>
                          <wps:cNvCnPr/>
                          <wps:spPr>
                            <a:xfrm flipV="1">
                              <a:off x="1556974"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18" name="Group 2218"/>
                        <wpg:cNvGrpSpPr/>
                        <wpg:grpSpPr>
                          <a:xfrm>
                            <a:off x="1549831" y="348458"/>
                            <a:ext cx="17035" cy="19050"/>
                            <a:chOff x="1549831" y="348458"/>
                            <a:chExt cx="17035" cy="19050"/>
                          </a:xfrm>
                        </wpg:grpSpPr>
                        <wps:wsp>
                          <wps:cNvPr id="2219" name="Straight Connector 2219"/>
                          <wps:cNvCnPr/>
                          <wps:spPr>
                            <a:xfrm>
                              <a:off x="1549831"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0" name="Straight Connector 2220"/>
                          <wps:cNvCnPr/>
                          <wps:spPr>
                            <a:xfrm flipV="1">
                              <a:off x="1556974"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21" name="Group 2221"/>
                        <wpg:cNvGrpSpPr/>
                        <wpg:grpSpPr>
                          <a:xfrm>
                            <a:off x="1549831" y="374653"/>
                            <a:ext cx="17035" cy="19050"/>
                            <a:chOff x="1549831" y="374653"/>
                            <a:chExt cx="17035" cy="19050"/>
                          </a:xfrm>
                        </wpg:grpSpPr>
                        <wps:wsp>
                          <wps:cNvPr id="2222" name="Straight Connector 2222"/>
                          <wps:cNvCnPr/>
                          <wps:spPr>
                            <a:xfrm>
                              <a:off x="1549831"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3" name="Straight Connector 2223"/>
                          <wps:cNvCnPr/>
                          <wps:spPr>
                            <a:xfrm flipV="1">
                              <a:off x="1556974"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24" name="Group 2224"/>
                        <wpg:cNvGrpSpPr/>
                        <wpg:grpSpPr>
                          <a:xfrm>
                            <a:off x="1549831" y="393704"/>
                            <a:ext cx="17035" cy="19050"/>
                            <a:chOff x="1549831" y="393704"/>
                            <a:chExt cx="17035" cy="19050"/>
                          </a:xfrm>
                        </wpg:grpSpPr>
                        <wps:wsp>
                          <wps:cNvPr id="2225" name="Straight Connector 2225"/>
                          <wps:cNvCnPr/>
                          <wps:spPr>
                            <a:xfrm>
                              <a:off x="1549831"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6" name="Straight Connector 2226"/>
                          <wps:cNvCnPr/>
                          <wps:spPr>
                            <a:xfrm flipV="1">
                              <a:off x="1556974"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27" name="Group 2227"/>
                        <wpg:cNvGrpSpPr/>
                        <wpg:grpSpPr>
                          <a:xfrm>
                            <a:off x="1645079" y="334169"/>
                            <a:ext cx="17035" cy="19050"/>
                            <a:chOff x="1645079" y="334169"/>
                            <a:chExt cx="17035" cy="19050"/>
                          </a:xfrm>
                        </wpg:grpSpPr>
                        <wps:wsp>
                          <wps:cNvPr id="2228" name="Straight Connector 2228"/>
                          <wps:cNvCnPr/>
                          <wps:spPr>
                            <a:xfrm>
                              <a:off x="164507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9" name="Straight Connector 2229"/>
                          <wps:cNvCnPr/>
                          <wps:spPr>
                            <a:xfrm flipV="1">
                              <a:off x="165222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30" name="Group 2230"/>
                        <wpg:cNvGrpSpPr/>
                        <wpg:grpSpPr>
                          <a:xfrm>
                            <a:off x="1645079" y="350839"/>
                            <a:ext cx="17035" cy="19050"/>
                            <a:chOff x="1645079" y="350839"/>
                            <a:chExt cx="17035" cy="19050"/>
                          </a:xfrm>
                        </wpg:grpSpPr>
                        <wps:wsp>
                          <wps:cNvPr id="2231" name="Straight Connector 2231"/>
                          <wps:cNvCnPr/>
                          <wps:spPr>
                            <a:xfrm>
                              <a:off x="164507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2" name="Straight Connector 2232"/>
                          <wps:cNvCnPr/>
                          <wps:spPr>
                            <a:xfrm flipV="1">
                              <a:off x="165222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33" name="Group 2233"/>
                        <wpg:cNvGrpSpPr/>
                        <wpg:grpSpPr>
                          <a:xfrm>
                            <a:off x="1645079" y="377034"/>
                            <a:ext cx="17035" cy="19050"/>
                            <a:chOff x="1645079" y="377034"/>
                            <a:chExt cx="17035" cy="19050"/>
                          </a:xfrm>
                        </wpg:grpSpPr>
                        <wps:wsp>
                          <wps:cNvPr id="2234" name="Straight Connector 2234"/>
                          <wps:cNvCnPr/>
                          <wps:spPr>
                            <a:xfrm>
                              <a:off x="164507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5" name="Straight Connector 2235"/>
                          <wps:cNvCnPr/>
                          <wps:spPr>
                            <a:xfrm flipV="1">
                              <a:off x="165222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36" name="Group 2236"/>
                        <wpg:cNvGrpSpPr/>
                        <wpg:grpSpPr>
                          <a:xfrm>
                            <a:off x="1645079" y="396085"/>
                            <a:ext cx="17035" cy="19050"/>
                            <a:chOff x="1645079" y="396085"/>
                            <a:chExt cx="17035" cy="19050"/>
                          </a:xfrm>
                        </wpg:grpSpPr>
                        <wps:wsp>
                          <wps:cNvPr id="2237" name="Straight Connector 2237"/>
                          <wps:cNvCnPr/>
                          <wps:spPr>
                            <a:xfrm>
                              <a:off x="164507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8" name="Straight Connector 2238"/>
                          <wps:cNvCnPr/>
                          <wps:spPr>
                            <a:xfrm flipV="1">
                              <a:off x="165222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39" name="Group 2239"/>
                        <wpg:cNvGrpSpPr/>
                        <wpg:grpSpPr>
                          <a:xfrm>
                            <a:off x="2921431" y="334169"/>
                            <a:ext cx="17035" cy="19050"/>
                            <a:chOff x="2921431" y="334169"/>
                            <a:chExt cx="17035" cy="19050"/>
                          </a:xfrm>
                        </wpg:grpSpPr>
                        <wps:wsp>
                          <wps:cNvPr id="2240" name="Straight Connector 2240"/>
                          <wps:cNvCnPr/>
                          <wps:spPr>
                            <a:xfrm>
                              <a:off x="292143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1" name="Straight Connector 2241"/>
                          <wps:cNvCnPr/>
                          <wps:spPr>
                            <a:xfrm flipV="1">
                              <a:off x="292857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42" name="Group 2242"/>
                        <wpg:cNvGrpSpPr/>
                        <wpg:grpSpPr>
                          <a:xfrm>
                            <a:off x="2921431" y="350839"/>
                            <a:ext cx="17035" cy="19050"/>
                            <a:chOff x="2921431" y="350839"/>
                            <a:chExt cx="17035" cy="19050"/>
                          </a:xfrm>
                        </wpg:grpSpPr>
                        <wps:wsp>
                          <wps:cNvPr id="2243" name="Straight Connector 2243"/>
                          <wps:cNvCnPr/>
                          <wps:spPr>
                            <a:xfrm>
                              <a:off x="292143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4" name="Straight Connector 2244"/>
                          <wps:cNvCnPr/>
                          <wps:spPr>
                            <a:xfrm flipV="1">
                              <a:off x="292857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45" name="Group 2245"/>
                        <wpg:cNvGrpSpPr/>
                        <wpg:grpSpPr>
                          <a:xfrm>
                            <a:off x="2921431" y="377034"/>
                            <a:ext cx="17035" cy="19050"/>
                            <a:chOff x="2921431" y="377034"/>
                            <a:chExt cx="17035" cy="19050"/>
                          </a:xfrm>
                        </wpg:grpSpPr>
                        <wps:wsp>
                          <wps:cNvPr id="2246" name="Straight Connector 2246"/>
                          <wps:cNvCnPr/>
                          <wps:spPr>
                            <a:xfrm>
                              <a:off x="292143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7" name="Straight Connector 2247"/>
                          <wps:cNvCnPr/>
                          <wps:spPr>
                            <a:xfrm flipV="1">
                              <a:off x="292857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48" name="Group 2248"/>
                        <wpg:cNvGrpSpPr/>
                        <wpg:grpSpPr>
                          <a:xfrm>
                            <a:off x="2921431" y="396085"/>
                            <a:ext cx="17035" cy="19050"/>
                            <a:chOff x="2921431" y="396085"/>
                            <a:chExt cx="17035" cy="19050"/>
                          </a:xfrm>
                        </wpg:grpSpPr>
                        <wps:wsp>
                          <wps:cNvPr id="2249" name="Straight Connector 2249"/>
                          <wps:cNvCnPr/>
                          <wps:spPr>
                            <a:xfrm>
                              <a:off x="292143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0" name="Straight Connector 2250"/>
                          <wps:cNvCnPr/>
                          <wps:spPr>
                            <a:xfrm flipV="1">
                              <a:off x="292857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51" name="Group 2251"/>
                        <wpg:cNvGrpSpPr/>
                        <wpg:grpSpPr>
                          <a:xfrm>
                            <a:off x="3016679" y="336550"/>
                            <a:ext cx="17035" cy="19050"/>
                            <a:chOff x="3016679" y="336550"/>
                            <a:chExt cx="17035" cy="19050"/>
                          </a:xfrm>
                        </wpg:grpSpPr>
                        <wps:wsp>
                          <wps:cNvPr id="2252" name="Straight Connector 2252"/>
                          <wps:cNvCnPr/>
                          <wps:spPr>
                            <a:xfrm>
                              <a:off x="3016679"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3" name="Straight Connector 2253"/>
                          <wps:cNvCnPr/>
                          <wps:spPr>
                            <a:xfrm flipV="1">
                              <a:off x="3023822"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54" name="Group 2254"/>
                        <wpg:cNvGrpSpPr/>
                        <wpg:grpSpPr>
                          <a:xfrm>
                            <a:off x="3016679" y="353220"/>
                            <a:ext cx="17035" cy="19050"/>
                            <a:chOff x="3016679" y="353220"/>
                            <a:chExt cx="17035" cy="19050"/>
                          </a:xfrm>
                        </wpg:grpSpPr>
                        <wps:wsp>
                          <wps:cNvPr id="2255" name="Straight Connector 2255"/>
                          <wps:cNvCnPr/>
                          <wps:spPr>
                            <a:xfrm>
                              <a:off x="3016679"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6" name="Straight Connector 2256"/>
                          <wps:cNvCnPr/>
                          <wps:spPr>
                            <a:xfrm flipV="1">
                              <a:off x="3023822"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57" name="Group 2257"/>
                        <wpg:cNvGrpSpPr/>
                        <wpg:grpSpPr>
                          <a:xfrm>
                            <a:off x="3016679" y="379415"/>
                            <a:ext cx="17035" cy="19050"/>
                            <a:chOff x="3016679" y="379415"/>
                            <a:chExt cx="17035" cy="19050"/>
                          </a:xfrm>
                        </wpg:grpSpPr>
                        <wps:wsp>
                          <wps:cNvPr id="2258" name="Straight Connector 2258"/>
                          <wps:cNvCnPr/>
                          <wps:spPr>
                            <a:xfrm>
                              <a:off x="3016679"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9" name="Straight Connector 2259"/>
                          <wps:cNvCnPr/>
                          <wps:spPr>
                            <a:xfrm flipV="1">
                              <a:off x="3023822"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60" name="Group 2260"/>
                        <wpg:cNvGrpSpPr/>
                        <wpg:grpSpPr>
                          <a:xfrm>
                            <a:off x="3016679" y="398466"/>
                            <a:ext cx="17035" cy="19050"/>
                            <a:chOff x="3016679" y="398466"/>
                            <a:chExt cx="17035" cy="19050"/>
                          </a:xfrm>
                        </wpg:grpSpPr>
                        <wps:wsp>
                          <wps:cNvPr id="2261" name="Straight Connector 2261"/>
                          <wps:cNvCnPr/>
                          <wps:spPr>
                            <a:xfrm>
                              <a:off x="3016679"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2" name="Straight Connector 2262"/>
                          <wps:cNvCnPr/>
                          <wps:spPr>
                            <a:xfrm flipV="1">
                              <a:off x="3023822"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63" name="Group 2263"/>
                        <wpg:cNvGrpSpPr/>
                        <wpg:grpSpPr>
                          <a:xfrm>
                            <a:off x="4285188" y="329406"/>
                            <a:ext cx="17035" cy="19050"/>
                            <a:chOff x="4285188" y="329406"/>
                            <a:chExt cx="17035" cy="19050"/>
                          </a:xfrm>
                        </wpg:grpSpPr>
                        <wps:wsp>
                          <wps:cNvPr id="2264" name="Straight Connector 2264"/>
                          <wps:cNvCnPr/>
                          <wps:spPr>
                            <a:xfrm>
                              <a:off x="4285188" y="33893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5" name="Straight Connector 2265"/>
                          <wps:cNvCnPr/>
                          <wps:spPr>
                            <a:xfrm flipV="1">
                              <a:off x="4292331" y="32940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66" name="Group 2266"/>
                        <wpg:cNvGrpSpPr/>
                        <wpg:grpSpPr>
                          <a:xfrm>
                            <a:off x="4285188" y="346076"/>
                            <a:ext cx="17035" cy="19050"/>
                            <a:chOff x="4285188" y="346076"/>
                            <a:chExt cx="17035" cy="19050"/>
                          </a:xfrm>
                        </wpg:grpSpPr>
                        <wps:wsp>
                          <wps:cNvPr id="2267" name="Straight Connector 2267"/>
                          <wps:cNvCnPr/>
                          <wps:spPr>
                            <a:xfrm>
                              <a:off x="4285188" y="35560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8" name="Straight Connector 2268"/>
                          <wps:cNvCnPr/>
                          <wps:spPr>
                            <a:xfrm flipV="1">
                              <a:off x="4292331" y="34607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69" name="Group 2269"/>
                        <wpg:cNvGrpSpPr/>
                        <wpg:grpSpPr>
                          <a:xfrm>
                            <a:off x="4285188" y="372271"/>
                            <a:ext cx="17035" cy="19050"/>
                            <a:chOff x="4285188" y="372271"/>
                            <a:chExt cx="17035" cy="19050"/>
                          </a:xfrm>
                        </wpg:grpSpPr>
                        <wps:wsp>
                          <wps:cNvPr id="2270" name="Straight Connector 2270"/>
                          <wps:cNvCnPr/>
                          <wps:spPr>
                            <a:xfrm>
                              <a:off x="4285188" y="381796"/>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1" name="Straight Connector 2271"/>
                          <wps:cNvCnPr/>
                          <wps:spPr>
                            <a:xfrm flipV="1">
                              <a:off x="4292331" y="372271"/>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2" name="Group 2272"/>
                        <wpg:cNvGrpSpPr/>
                        <wpg:grpSpPr>
                          <a:xfrm>
                            <a:off x="4285188" y="391322"/>
                            <a:ext cx="17035" cy="19050"/>
                            <a:chOff x="4285188" y="391322"/>
                            <a:chExt cx="17035" cy="19050"/>
                          </a:xfrm>
                        </wpg:grpSpPr>
                        <wps:wsp>
                          <wps:cNvPr id="2273" name="Straight Connector 2273"/>
                          <wps:cNvCnPr/>
                          <wps:spPr>
                            <a:xfrm>
                              <a:off x="4285188" y="40084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4" name="Straight Connector 2274"/>
                          <wps:cNvCnPr/>
                          <wps:spPr>
                            <a:xfrm flipV="1">
                              <a:off x="4292331" y="39132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5" name="Group 2275"/>
                        <wpg:cNvGrpSpPr/>
                        <wpg:grpSpPr>
                          <a:xfrm>
                            <a:off x="4380436" y="331787"/>
                            <a:ext cx="17035" cy="19050"/>
                            <a:chOff x="4380436" y="331787"/>
                            <a:chExt cx="17035" cy="19050"/>
                          </a:xfrm>
                        </wpg:grpSpPr>
                        <wps:wsp>
                          <wps:cNvPr id="2276" name="Straight Connector 2276"/>
                          <wps:cNvCnPr/>
                          <wps:spPr>
                            <a:xfrm>
                              <a:off x="4380436" y="34131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7" name="Straight Connector 2277"/>
                          <wps:cNvCnPr/>
                          <wps:spPr>
                            <a:xfrm flipV="1">
                              <a:off x="4387579" y="33178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8" name="Group 2278"/>
                        <wpg:cNvGrpSpPr/>
                        <wpg:grpSpPr>
                          <a:xfrm>
                            <a:off x="4380436" y="348457"/>
                            <a:ext cx="17035" cy="19050"/>
                            <a:chOff x="4380436" y="348457"/>
                            <a:chExt cx="17035" cy="19050"/>
                          </a:xfrm>
                        </wpg:grpSpPr>
                        <wps:wsp>
                          <wps:cNvPr id="2279" name="Straight Connector 2279"/>
                          <wps:cNvCnPr/>
                          <wps:spPr>
                            <a:xfrm>
                              <a:off x="4380436" y="35798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0" name="Straight Connector 2280"/>
                          <wps:cNvCnPr/>
                          <wps:spPr>
                            <a:xfrm flipV="1">
                              <a:off x="4387579" y="34845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81" name="Group 2281"/>
                        <wpg:cNvGrpSpPr/>
                        <wpg:grpSpPr>
                          <a:xfrm>
                            <a:off x="4380436" y="374652"/>
                            <a:ext cx="17035" cy="19050"/>
                            <a:chOff x="4380436" y="374652"/>
                            <a:chExt cx="17035" cy="19050"/>
                          </a:xfrm>
                        </wpg:grpSpPr>
                        <wps:wsp>
                          <wps:cNvPr id="2282" name="Straight Connector 2282"/>
                          <wps:cNvCnPr/>
                          <wps:spPr>
                            <a:xfrm>
                              <a:off x="4380436" y="38417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3" name="Straight Connector 2283"/>
                          <wps:cNvCnPr/>
                          <wps:spPr>
                            <a:xfrm flipV="1">
                              <a:off x="4387579" y="37465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84" name="Group 2284"/>
                        <wpg:cNvGrpSpPr/>
                        <wpg:grpSpPr>
                          <a:xfrm>
                            <a:off x="4380436" y="393703"/>
                            <a:ext cx="17035" cy="19050"/>
                            <a:chOff x="4380436" y="393703"/>
                            <a:chExt cx="17035" cy="19050"/>
                          </a:xfrm>
                        </wpg:grpSpPr>
                        <wps:wsp>
                          <wps:cNvPr id="2285" name="Straight Connector 2285"/>
                          <wps:cNvCnPr/>
                          <wps:spPr>
                            <a:xfrm>
                              <a:off x="4380436" y="40322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6" name="Straight Connector 2286"/>
                          <wps:cNvCnPr/>
                          <wps:spPr>
                            <a:xfrm flipV="1">
                              <a:off x="4387579" y="39370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87" name="Group 2287"/>
                        <wpg:cNvGrpSpPr/>
                        <wpg:grpSpPr>
                          <a:xfrm>
                            <a:off x="5657848" y="334169"/>
                            <a:ext cx="17035" cy="19050"/>
                            <a:chOff x="5657848" y="334169"/>
                            <a:chExt cx="17035" cy="19050"/>
                          </a:xfrm>
                        </wpg:grpSpPr>
                        <wps:wsp>
                          <wps:cNvPr id="2288" name="Straight Connector 2288"/>
                          <wps:cNvCnPr/>
                          <wps:spPr>
                            <a:xfrm>
                              <a:off x="5657848"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9" name="Straight Connector 2289"/>
                          <wps:cNvCnPr/>
                          <wps:spPr>
                            <a:xfrm flipV="1">
                              <a:off x="5664991"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90" name="Group 2290"/>
                        <wpg:cNvGrpSpPr/>
                        <wpg:grpSpPr>
                          <a:xfrm>
                            <a:off x="5657848" y="350839"/>
                            <a:ext cx="17035" cy="19050"/>
                            <a:chOff x="5657848" y="350839"/>
                            <a:chExt cx="17035" cy="19050"/>
                          </a:xfrm>
                        </wpg:grpSpPr>
                        <wps:wsp>
                          <wps:cNvPr id="2291" name="Straight Connector 2291"/>
                          <wps:cNvCnPr/>
                          <wps:spPr>
                            <a:xfrm>
                              <a:off x="5657848"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2" name="Straight Connector 2292"/>
                          <wps:cNvCnPr/>
                          <wps:spPr>
                            <a:xfrm flipV="1">
                              <a:off x="5664991"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93" name="Group 2293"/>
                        <wpg:cNvGrpSpPr/>
                        <wpg:grpSpPr>
                          <a:xfrm>
                            <a:off x="5657848" y="377034"/>
                            <a:ext cx="17035" cy="19050"/>
                            <a:chOff x="5657848" y="377034"/>
                            <a:chExt cx="17035" cy="19050"/>
                          </a:xfrm>
                        </wpg:grpSpPr>
                        <wps:wsp>
                          <wps:cNvPr id="2294" name="Straight Connector 2294"/>
                          <wps:cNvCnPr/>
                          <wps:spPr>
                            <a:xfrm>
                              <a:off x="5657848"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5" name="Straight Connector 2295"/>
                          <wps:cNvCnPr/>
                          <wps:spPr>
                            <a:xfrm flipV="1">
                              <a:off x="5664991"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96" name="Group 2296"/>
                        <wpg:cNvGrpSpPr/>
                        <wpg:grpSpPr>
                          <a:xfrm>
                            <a:off x="5657848" y="396085"/>
                            <a:ext cx="17035" cy="19050"/>
                            <a:chOff x="5657848" y="396085"/>
                            <a:chExt cx="17035" cy="19050"/>
                          </a:xfrm>
                        </wpg:grpSpPr>
                        <wps:wsp>
                          <wps:cNvPr id="2297" name="Straight Connector 2297"/>
                          <wps:cNvCnPr/>
                          <wps:spPr>
                            <a:xfrm>
                              <a:off x="5657848"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8" name="Straight Connector 2298"/>
                          <wps:cNvCnPr/>
                          <wps:spPr>
                            <a:xfrm flipV="1">
                              <a:off x="5664991"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99" name="Group 2299"/>
                        <wpg:cNvGrpSpPr/>
                        <wpg:grpSpPr>
                          <a:xfrm>
                            <a:off x="5753096" y="336550"/>
                            <a:ext cx="17035" cy="19050"/>
                            <a:chOff x="5753096" y="336550"/>
                            <a:chExt cx="17035" cy="19050"/>
                          </a:xfrm>
                        </wpg:grpSpPr>
                        <wps:wsp>
                          <wps:cNvPr id="2300" name="Straight Connector 2300"/>
                          <wps:cNvCnPr/>
                          <wps:spPr>
                            <a:xfrm>
                              <a:off x="5753096"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1" name="Straight Connector 2301"/>
                          <wps:cNvCnPr/>
                          <wps:spPr>
                            <a:xfrm flipV="1">
                              <a:off x="5760239"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02" name="Group 2302"/>
                        <wpg:cNvGrpSpPr/>
                        <wpg:grpSpPr>
                          <a:xfrm>
                            <a:off x="5753096" y="353220"/>
                            <a:ext cx="17035" cy="19050"/>
                            <a:chOff x="5753096" y="353220"/>
                            <a:chExt cx="17035" cy="19050"/>
                          </a:xfrm>
                        </wpg:grpSpPr>
                        <wps:wsp>
                          <wps:cNvPr id="2303" name="Straight Connector 2303"/>
                          <wps:cNvCnPr/>
                          <wps:spPr>
                            <a:xfrm>
                              <a:off x="5753096"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4" name="Straight Connector 2304"/>
                          <wps:cNvCnPr/>
                          <wps:spPr>
                            <a:xfrm flipV="1">
                              <a:off x="5760239"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05" name="Group 2305"/>
                        <wpg:cNvGrpSpPr/>
                        <wpg:grpSpPr>
                          <a:xfrm>
                            <a:off x="5753096" y="379415"/>
                            <a:ext cx="17035" cy="19050"/>
                            <a:chOff x="5753096" y="379415"/>
                            <a:chExt cx="17035" cy="19050"/>
                          </a:xfrm>
                        </wpg:grpSpPr>
                        <wps:wsp>
                          <wps:cNvPr id="2306" name="Straight Connector 2306"/>
                          <wps:cNvCnPr/>
                          <wps:spPr>
                            <a:xfrm>
                              <a:off x="5753096"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7" name="Straight Connector 2307"/>
                          <wps:cNvCnPr/>
                          <wps:spPr>
                            <a:xfrm flipV="1">
                              <a:off x="5760239"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08" name="Group 2308"/>
                        <wpg:cNvGrpSpPr/>
                        <wpg:grpSpPr>
                          <a:xfrm>
                            <a:off x="5753096" y="398466"/>
                            <a:ext cx="17035" cy="19050"/>
                            <a:chOff x="5753096" y="398466"/>
                            <a:chExt cx="17035" cy="19050"/>
                          </a:xfrm>
                        </wpg:grpSpPr>
                        <wps:wsp>
                          <wps:cNvPr id="2309" name="Straight Connector 2309"/>
                          <wps:cNvCnPr/>
                          <wps:spPr>
                            <a:xfrm>
                              <a:off x="5753096"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0" name="Straight Connector 2310"/>
                          <wps:cNvCnPr/>
                          <wps:spPr>
                            <a:xfrm flipV="1">
                              <a:off x="5760239"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11" name="Group 2311"/>
                        <wpg:cNvGrpSpPr/>
                        <wpg:grpSpPr>
                          <a:xfrm>
                            <a:off x="7038612" y="334169"/>
                            <a:ext cx="17035" cy="19050"/>
                            <a:chOff x="7038612" y="334169"/>
                            <a:chExt cx="17035" cy="19050"/>
                          </a:xfrm>
                        </wpg:grpSpPr>
                        <wps:wsp>
                          <wps:cNvPr id="2312" name="Straight Connector 2312"/>
                          <wps:cNvCnPr/>
                          <wps:spPr>
                            <a:xfrm>
                              <a:off x="7038612"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3" name="Straight Connector 2313"/>
                          <wps:cNvCnPr/>
                          <wps:spPr>
                            <a:xfrm flipV="1">
                              <a:off x="7045755"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14" name="Group 2314"/>
                        <wpg:cNvGrpSpPr/>
                        <wpg:grpSpPr>
                          <a:xfrm>
                            <a:off x="7038612" y="350839"/>
                            <a:ext cx="17035" cy="19050"/>
                            <a:chOff x="7038612" y="350839"/>
                            <a:chExt cx="17035" cy="19050"/>
                          </a:xfrm>
                        </wpg:grpSpPr>
                        <wps:wsp>
                          <wps:cNvPr id="2315" name="Straight Connector 2315"/>
                          <wps:cNvCnPr/>
                          <wps:spPr>
                            <a:xfrm>
                              <a:off x="7038612"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6" name="Straight Connector 2316"/>
                          <wps:cNvCnPr/>
                          <wps:spPr>
                            <a:xfrm flipV="1">
                              <a:off x="7045755"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17" name="Group 2317"/>
                        <wpg:cNvGrpSpPr/>
                        <wpg:grpSpPr>
                          <a:xfrm>
                            <a:off x="7038612" y="377034"/>
                            <a:ext cx="17035" cy="19050"/>
                            <a:chOff x="7038612" y="377034"/>
                            <a:chExt cx="17035" cy="19050"/>
                          </a:xfrm>
                        </wpg:grpSpPr>
                        <wps:wsp>
                          <wps:cNvPr id="2318" name="Straight Connector 2318"/>
                          <wps:cNvCnPr/>
                          <wps:spPr>
                            <a:xfrm>
                              <a:off x="7038612"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9" name="Straight Connector 2319"/>
                          <wps:cNvCnPr/>
                          <wps:spPr>
                            <a:xfrm flipV="1">
                              <a:off x="7045755"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20" name="Group 2320"/>
                        <wpg:cNvGrpSpPr/>
                        <wpg:grpSpPr>
                          <a:xfrm>
                            <a:off x="7038612" y="396085"/>
                            <a:ext cx="17035" cy="19050"/>
                            <a:chOff x="7038612" y="396085"/>
                            <a:chExt cx="17035" cy="19050"/>
                          </a:xfrm>
                        </wpg:grpSpPr>
                        <wps:wsp>
                          <wps:cNvPr id="2321" name="Straight Connector 2321"/>
                          <wps:cNvCnPr/>
                          <wps:spPr>
                            <a:xfrm>
                              <a:off x="7038612"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2" name="Straight Connector 2322"/>
                          <wps:cNvCnPr/>
                          <wps:spPr>
                            <a:xfrm flipV="1">
                              <a:off x="7045755"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23" name="Group 2323"/>
                        <wpg:cNvGrpSpPr/>
                        <wpg:grpSpPr>
                          <a:xfrm>
                            <a:off x="7133860" y="336550"/>
                            <a:ext cx="17035" cy="19050"/>
                            <a:chOff x="7133860" y="336550"/>
                            <a:chExt cx="17035" cy="19050"/>
                          </a:xfrm>
                        </wpg:grpSpPr>
                        <wps:wsp>
                          <wps:cNvPr id="2324" name="Straight Connector 2324"/>
                          <wps:cNvCnPr/>
                          <wps:spPr>
                            <a:xfrm>
                              <a:off x="7133860"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5" name="Straight Connector 2325"/>
                          <wps:cNvCnPr/>
                          <wps:spPr>
                            <a:xfrm flipV="1">
                              <a:off x="7141003"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26" name="Group 2326"/>
                        <wpg:cNvGrpSpPr/>
                        <wpg:grpSpPr>
                          <a:xfrm>
                            <a:off x="7133860" y="353220"/>
                            <a:ext cx="17035" cy="19050"/>
                            <a:chOff x="7133860" y="353220"/>
                            <a:chExt cx="17035" cy="19050"/>
                          </a:xfrm>
                        </wpg:grpSpPr>
                        <wps:wsp>
                          <wps:cNvPr id="2327" name="Straight Connector 2327"/>
                          <wps:cNvCnPr/>
                          <wps:spPr>
                            <a:xfrm>
                              <a:off x="7133860"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8" name="Straight Connector 2328"/>
                          <wps:cNvCnPr/>
                          <wps:spPr>
                            <a:xfrm flipV="1">
                              <a:off x="7141003"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29" name="Group 2329"/>
                        <wpg:cNvGrpSpPr/>
                        <wpg:grpSpPr>
                          <a:xfrm>
                            <a:off x="7133860" y="379415"/>
                            <a:ext cx="17035" cy="19050"/>
                            <a:chOff x="7133860" y="379415"/>
                            <a:chExt cx="17035" cy="19050"/>
                          </a:xfrm>
                        </wpg:grpSpPr>
                        <wps:wsp>
                          <wps:cNvPr id="2330" name="Straight Connector 2330"/>
                          <wps:cNvCnPr/>
                          <wps:spPr>
                            <a:xfrm>
                              <a:off x="7133860"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1" name="Straight Connector 2331"/>
                          <wps:cNvCnPr/>
                          <wps:spPr>
                            <a:xfrm flipV="1">
                              <a:off x="7141003"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32" name="Group 2332"/>
                        <wpg:cNvGrpSpPr/>
                        <wpg:grpSpPr>
                          <a:xfrm>
                            <a:off x="7133860" y="398466"/>
                            <a:ext cx="17035" cy="19050"/>
                            <a:chOff x="7133860" y="398466"/>
                            <a:chExt cx="17035" cy="19050"/>
                          </a:xfrm>
                        </wpg:grpSpPr>
                        <wps:wsp>
                          <wps:cNvPr id="2333" name="Straight Connector 2333"/>
                          <wps:cNvCnPr/>
                          <wps:spPr>
                            <a:xfrm>
                              <a:off x="7133860"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4" name="Straight Connector 2334"/>
                          <wps:cNvCnPr/>
                          <wps:spPr>
                            <a:xfrm flipV="1">
                              <a:off x="7141003"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35" name="Group 2335"/>
                        <wpg:cNvGrpSpPr/>
                        <wpg:grpSpPr>
                          <a:xfrm>
                            <a:off x="8407823" y="331788"/>
                            <a:ext cx="17035" cy="19050"/>
                            <a:chOff x="8407823" y="331788"/>
                            <a:chExt cx="17035" cy="19050"/>
                          </a:xfrm>
                        </wpg:grpSpPr>
                        <wps:wsp>
                          <wps:cNvPr id="2336" name="Straight Connector 2336"/>
                          <wps:cNvCnPr/>
                          <wps:spPr>
                            <a:xfrm>
                              <a:off x="8407823"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7" name="Straight Connector 2337"/>
                          <wps:cNvCnPr/>
                          <wps:spPr>
                            <a:xfrm flipV="1">
                              <a:off x="8414966"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38" name="Group 2338"/>
                        <wpg:cNvGrpSpPr/>
                        <wpg:grpSpPr>
                          <a:xfrm>
                            <a:off x="8407823" y="348458"/>
                            <a:ext cx="17035" cy="19050"/>
                            <a:chOff x="8407823" y="348458"/>
                            <a:chExt cx="17035" cy="19050"/>
                          </a:xfrm>
                        </wpg:grpSpPr>
                        <wps:wsp>
                          <wps:cNvPr id="2339" name="Straight Connector 2339"/>
                          <wps:cNvCnPr/>
                          <wps:spPr>
                            <a:xfrm>
                              <a:off x="8407823"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0" name="Straight Connector 2340"/>
                          <wps:cNvCnPr/>
                          <wps:spPr>
                            <a:xfrm flipV="1">
                              <a:off x="8414966"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41" name="Group 2341"/>
                        <wpg:cNvGrpSpPr/>
                        <wpg:grpSpPr>
                          <a:xfrm>
                            <a:off x="8407823" y="374653"/>
                            <a:ext cx="17035" cy="19050"/>
                            <a:chOff x="8407823" y="374653"/>
                            <a:chExt cx="17035" cy="19050"/>
                          </a:xfrm>
                        </wpg:grpSpPr>
                        <wps:wsp>
                          <wps:cNvPr id="2342" name="Straight Connector 2342"/>
                          <wps:cNvCnPr/>
                          <wps:spPr>
                            <a:xfrm>
                              <a:off x="8407823"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3" name="Straight Connector 2343"/>
                          <wps:cNvCnPr/>
                          <wps:spPr>
                            <a:xfrm flipV="1">
                              <a:off x="8414966"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44" name="Group 2344"/>
                        <wpg:cNvGrpSpPr/>
                        <wpg:grpSpPr>
                          <a:xfrm>
                            <a:off x="8407823" y="393704"/>
                            <a:ext cx="17035" cy="19050"/>
                            <a:chOff x="8407823" y="393704"/>
                            <a:chExt cx="17035" cy="19050"/>
                          </a:xfrm>
                        </wpg:grpSpPr>
                        <wps:wsp>
                          <wps:cNvPr id="2345" name="Straight Connector 2345"/>
                          <wps:cNvCnPr/>
                          <wps:spPr>
                            <a:xfrm>
                              <a:off x="8407823"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6" name="Straight Connector 2346"/>
                          <wps:cNvCnPr/>
                          <wps:spPr>
                            <a:xfrm flipV="1">
                              <a:off x="8414966"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47" name="Group 2347"/>
                        <wpg:cNvGrpSpPr/>
                        <wpg:grpSpPr>
                          <a:xfrm>
                            <a:off x="8503071" y="334169"/>
                            <a:ext cx="17035" cy="19050"/>
                            <a:chOff x="8503071" y="334169"/>
                            <a:chExt cx="17035" cy="19050"/>
                          </a:xfrm>
                        </wpg:grpSpPr>
                        <wps:wsp>
                          <wps:cNvPr id="2348" name="Straight Connector 2348"/>
                          <wps:cNvCnPr/>
                          <wps:spPr>
                            <a:xfrm>
                              <a:off x="850307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9" name="Straight Connector 2349"/>
                          <wps:cNvCnPr/>
                          <wps:spPr>
                            <a:xfrm flipV="1">
                              <a:off x="851021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50" name="Group 2350"/>
                        <wpg:cNvGrpSpPr/>
                        <wpg:grpSpPr>
                          <a:xfrm>
                            <a:off x="8503071" y="350839"/>
                            <a:ext cx="17035" cy="19050"/>
                            <a:chOff x="8503071" y="350839"/>
                            <a:chExt cx="17035" cy="19050"/>
                          </a:xfrm>
                        </wpg:grpSpPr>
                        <wps:wsp>
                          <wps:cNvPr id="2351" name="Straight Connector 2351"/>
                          <wps:cNvCnPr/>
                          <wps:spPr>
                            <a:xfrm>
                              <a:off x="850307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2" name="Straight Connector 2352"/>
                          <wps:cNvCnPr/>
                          <wps:spPr>
                            <a:xfrm flipV="1">
                              <a:off x="851021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53" name="Group 2353"/>
                        <wpg:cNvGrpSpPr/>
                        <wpg:grpSpPr>
                          <a:xfrm>
                            <a:off x="8503071" y="377034"/>
                            <a:ext cx="17035" cy="19050"/>
                            <a:chOff x="8503071" y="377034"/>
                            <a:chExt cx="17035" cy="19050"/>
                          </a:xfrm>
                        </wpg:grpSpPr>
                        <wps:wsp>
                          <wps:cNvPr id="2354" name="Straight Connector 2354"/>
                          <wps:cNvCnPr/>
                          <wps:spPr>
                            <a:xfrm>
                              <a:off x="850307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5" name="Straight Connector 2355"/>
                          <wps:cNvCnPr/>
                          <wps:spPr>
                            <a:xfrm flipV="1">
                              <a:off x="851021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56" name="Group 2356"/>
                        <wpg:cNvGrpSpPr/>
                        <wpg:grpSpPr>
                          <a:xfrm>
                            <a:off x="8503071" y="396085"/>
                            <a:ext cx="17035" cy="19050"/>
                            <a:chOff x="8503071" y="396085"/>
                            <a:chExt cx="17035" cy="19050"/>
                          </a:xfrm>
                        </wpg:grpSpPr>
                        <wps:wsp>
                          <wps:cNvPr id="2357" name="Straight Connector 2357"/>
                          <wps:cNvCnPr/>
                          <wps:spPr>
                            <a:xfrm>
                              <a:off x="850307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8" name="Straight Connector 2358"/>
                          <wps:cNvCnPr/>
                          <wps:spPr>
                            <a:xfrm flipV="1">
                              <a:off x="851021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59" name="TextBox 405"/>
                        <wps:cNvSpPr txBox="1"/>
                        <wps:spPr>
                          <a:xfrm>
                            <a:off x="4255607" y="0"/>
                            <a:ext cx="1351443" cy="215444"/>
                          </a:xfrm>
                          <a:prstGeom prst="rect">
                            <a:avLst/>
                          </a:prstGeom>
                          <a:noFill/>
                        </wps:spPr>
                        <wps:txbx>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wps:txbx>
                        <wps:bodyPr wrap="square" rtlCol="0">
                          <a:spAutoFit/>
                        </wps:bodyPr>
                      </wps:wsp>
                      <wps:wsp>
                        <wps:cNvPr id="2360" name="Right Arrow 2360"/>
                        <wps:cNvSpPr/>
                        <wps:spPr>
                          <a:xfrm rot="16200000" flipH="1">
                            <a:off x="4290206" y="118027"/>
                            <a:ext cx="127000" cy="106387"/>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361" name="Rounded Rectangle 2361"/>
                        <wps:cNvSpPr/>
                        <wps:spPr>
                          <a:xfrm>
                            <a:off x="76200" y="260350"/>
                            <a:ext cx="8534400" cy="381000"/>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362" name="TextBox 408"/>
                        <wps:cNvSpPr txBox="1"/>
                        <wps:spPr>
                          <a:xfrm>
                            <a:off x="196850" y="0"/>
                            <a:ext cx="2597150" cy="215444"/>
                          </a:xfrm>
                          <a:prstGeom prst="rect">
                            <a:avLst/>
                          </a:prstGeom>
                          <a:noFill/>
                        </wps:spPr>
                        <wps:txbx>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wps:txbx>
                        <wps:bodyPr wrap="square" rtlCol="0">
                          <a:spAutoFit/>
                        </wps:bodyPr>
                      </wps:wsp>
                      <wps:wsp>
                        <wps:cNvPr id="2363" name="Arc 2363"/>
                        <wps:cNvSpPr/>
                        <wps:spPr>
                          <a:xfrm flipH="1">
                            <a:off x="133350" y="127000"/>
                            <a:ext cx="252473" cy="266700"/>
                          </a:xfrm>
                          <a:prstGeom prst="arc">
                            <a:avLst/>
                          </a:prstGeom>
                          <a:noFill/>
                          <a:ln w="6350">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61479A" w:rsidRDefault="0061479A" w:rsidP="0061479A"/>
                          </w:txbxContent>
                        </wps:txbx>
                        <wps:bodyPr rtlCol="0" anchor="ctr"/>
                      </wps:wsp>
                      <wps:wsp>
                        <wps:cNvPr id="2364" name="TextBox 410"/>
                        <wps:cNvSpPr txBox="1"/>
                        <wps:spPr>
                          <a:xfrm>
                            <a:off x="4280754" y="4632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w:t>
                              </w:r>
                            </w:p>
                          </w:txbxContent>
                        </wps:txbx>
                        <wps:bodyPr wrap="square" rtlCol="0">
                          <a:spAutoFit/>
                        </wps:bodyPr>
                      </wps:wsp>
                      <wps:wsp>
                        <wps:cNvPr id="2365" name="Straight Arrow Connector 2365"/>
                        <wps:cNvCnPr/>
                        <wps:spPr>
                          <a:xfrm flipH="1" flipV="1">
                            <a:off x="4331432" y="4318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366" name="Straight Connector 2366"/>
                        <wps:cNvCnPr/>
                        <wps:spPr>
                          <a:xfrm>
                            <a:off x="5695950" y="38100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7" name="Straight Connector 2367"/>
                        <wps:cNvCnPr/>
                        <wps:spPr>
                          <a:xfrm>
                            <a:off x="7081105"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8" name="Straight Connector 2368"/>
                        <wps:cNvCnPr/>
                        <wps:spPr>
                          <a:xfrm>
                            <a:off x="844953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9" name="Straight Connector 2369"/>
                        <wps:cNvCnPr/>
                        <wps:spPr>
                          <a:xfrm>
                            <a:off x="295910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0" name="Straight Connector 2370"/>
                        <wps:cNvCnPr/>
                        <wps:spPr>
                          <a:xfrm>
                            <a:off x="158750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1" name="Straight Connector 2371"/>
                        <wps:cNvCnPr/>
                        <wps:spPr>
                          <a:xfrm>
                            <a:off x="216755"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2" name="Rectangle 2372"/>
                        <wps:cNvSpPr/>
                        <wps:spPr>
                          <a:xfrm>
                            <a:off x="1249681" y="31489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373" name="Group 2373"/>
                        <wpg:cNvGrpSpPr/>
                        <wpg:grpSpPr>
                          <a:xfrm>
                            <a:off x="1253783" y="362805"/>
                            <a:ext cx="34070" cy="19050"/>
                            <a:chOff x="1253783" y="362805"/>
                            <a:chExt cx="34070" cy="19050"/>
                          </a:xfrm>
                        </wpg:grpSpPr>
                        <wps:wsp>
                          <wps:cNvPr id="2374" name="Straight Connector 2374"/>
                          <wps:cNvCnPr/>
                          <wps:spPr>
                            <a:xfrm>
                              <a:off x="1253783" y="37233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5" name="Straight Connector 2375"/>
                          <wps:cNvCnPr/>
                          <wps:spPr>
                            <a:xfrm flipV="1">
                              <a:off x="1271186" y="36280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76" name="Rectangle 2376"/>
                        <wps:cNvSpPr/>
                        <wps:spPr>
                          <a:xfrm>
                            <a:off x="19354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377" name="Group 2377"/>
                        <wpg:cNvGrpSpPr/>
                        <wpg:grpSpPr>
                          <a:xfrm>
                            <a:off x="1939583" y="362240"/>
                            <a:ext cx="34070" cy="19050"/>
                            <a:chOff x="1939583" y="362240"/>
                            <a:chExt cx="34070" cy="19050"/>
                          </a:xfrm>
                        </wpg:grpSpPr>
                        <wps:wsp>
                          <wps:cNvPr id="2378" name="Straight Connector 2378"/>
                          <wps:cNvCnPr/>
                          <wps:spPr>
                            <a:xfrm>
                              <a:off x="19395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9" name="Straight Connector 2379"/>
                          <wps:cNvCnPr/>
                          <wps:spPr>
                            <a:xfrm flipV="1">
                              <a:off x="19569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80" name="Rectangle 2380"/>
                        <wps:cNvSpPr/>
                        <wps:spPr>
                          <a:xfrm>
                            <a:off x="26212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381" name="Group 2381"/>
                        <wpg:cNvGrpSpPr/>
                        <wpg:grpSpPr>
                          <a:xfrm>
                            <a:off x="2625383" y="362240"/>
                            <a:ext cx="34070" cy="19050"/>
                            <a:chOff x="2625383" y="362240"/>
                            <a:chExt cx="34070" cy="19050"/>
                          </a:xfrm>
                        </wpg:grpSpPr>
                        <wps:wsp>
                          <wps:cNvPr id="2382" name="Straight Connector 2382"/>
                          <wps:cNvCnPr/>
                          <wps:spPr>
                            <a:xfrm>
                              <a:off x="26253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3" name="Straight Connector 2383"/>
                          <wps:cNvCnPr/>
                          <wps:spPr>
                            <a:xfrm flipV="1">
                              <a:off x="26427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84" name="Rectangle 2384"/>
                        <wps:cNvSpPr/>
                        <wps:spPr>
                          <a:xfrm>
                            <a:off x="33070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385" name="Group 2385"/>
                        <wpg:cNvGrpSpPr/>
                        <wpg:grpSpPr>
                          <a:xfrm>
                            <a:off x="3311183" y="362240"/>
                            <a:ext cx="34070" cy="19050"/>
                            <a:chOff x="3311183" y="362240"/>
                            <a:chExt cx="34070" cy="19050"/>
                          </a:xfrm>
                        </wpg:grpSpPr>
                        <wps:wsp>
                          <wps:cNvPr id="2386" name="Straight Connector 2386"/>
                          <wps:cNvCnPr/>
                          <wps:spPr>
                            <a:xfrm>
                              <a:off x="33111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7" name="Straight Connector 2387"/>
                          <wps:cNvCnPr/>
                          <wps:spPr>
                            <a:xfrm flipV="1">
                              <a:off x="33285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88" name="Rectangle 2388"/>
                        <wps:cNvSpPr/>
                        <wps:spPr>
                          <a:xfrm>
                            <a:off x="3962400" y="31115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389" name="Group 2389"/>
                        <wpg:cNvGrpSpPr/>
                        <wpg:grpSpPr>
                          <a:xfrm>
                            <a:off x="3966502" y="359065"/>
                            <a:ext cx="34070" cy="19050"/>
                            <a:chOff x="3966502" y="359065"/>
                            <a:chExt cx="34070" cy="19050"/>
                          </a:xfrm>
                        </wpg:grpSpPr>
                        <wps:wsp>
                          <wps:cNvPr id="2390" name="Straight Connector 2390"/>
                          <wps:cNvCnPr/>
                          <wps:spPr>
                            <a:xfrm>
                              <a:off x="3966502" y="36859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1" name="Straight Connector 2391"/>
                          <wps:cNvCnPr/>
                          <wps:spPr>
                            <a:xfrm flipV="1">
                              <a:off x="3983905" y="35906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92" name="Rectangle 2392"/>
                        <wps:cNvSpPr/>
                        <wps:spPr>
                          <a:xfrm>
                            <a:off x="4648200" y="31115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393" name="Group 2393"/>
                        <wpg:cNvGrpSpPr/>
                        <wpg:grpSpPr>
                          <a:xfrm>
                            <a:off x="4652302" y="359065"/>
                            <a:ext cx="34070" cy="19050"/>
                            <a:chOff x="4652302" y="359065"/>
                            <a:chExt cx="34070" cy="19050"/>
                          </a:xfrm>
                        </wpg:grpSpPr>
                        <wps:wsp>
                          <wps:cNvPr id="2394" name="Straight Connector 2394"/>
                          <wps:cNvCnPr/>
                          <wps:spPr>
                            <a:xfrm>
                              <a:off x="4652302" y="36859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5" name="Straight Connector 2395"/>
                          <wps:cNvCnPr/>
                          <wps:spPr>
                            <a:xfrm flipV="1">
                              <a:off x="4669705" y="35906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96" name="Rectangle 2396"/>
                        <wps:cNvSpPr/>
                        <wps:spPr>
                          <a:xfrm>
                            <a:off x="534543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397" name="Group 2397"/>
                        <wpg:cNvGrpSpPr/>
                        <wpg:grpSpPr>
                          <a:xfrm>
                            <a:off x="5349533" y="362240"/>
                            <a:ext cx="34070" cy="19050"/>
                            <a:chOff x="5349533" y="362240"/>
                            <a:chExt cx="34070" cy="19050"/>
                          </a:xfrm>
                        </wpg:grpSpPr>
                        <wps:wsp>
                          <wps:cNvPr id="2398" name="Straight Connector 2398"/>
                          <wps:cNvCnPr/>
                          <wps:spPr>
                            <a:xfrm>
                              <a:off x="534953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9" name="Straight Connector 2399"/>
                          <wps:cNvCnPr/>
                          <wps:spPr>
                            <a:xfrm flipV="1">
                              <a:off x="536693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00" name="Rectangle 2400"/>
                        <wps:cNvSpPr/>
                        <wps:spPr>
                          <a:xfrm>
                            <a:off x="603123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401" name="Group 2401"/>
                        <wpg:cNvGrpSpPr/>
                        <wpg:grpSpPr>
                          <a:xfrm>
                            <a:off x="6035333" y="362240"/>
                            <a:ext cx="34070" cy="19050"/>
                            <a:chOff x="6035333" y="362240"/>
                            <a:chExt cx="34070" cy="19050"/>
                          </a:xfrm>
                        </wpg:grpSpPr>
                        <wps:wsp>
                          <wps:cNvPr id="2402" name="Straight Connector 2402"/>
                          <wps:cNvCnPr/>
                          <wps:spPr>
                            <a:xfrm>
                              <a:off x="603533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3" name="Straight Connector 2403"/>
                          <wps:cNvCnPr/>
                          <wps:spPr>
                            <a:xfrm flipV="1">
                              <a:off x="605273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04" name="Rectangle 2404"/>
                        <wps:cNvSpPr/>
                        <wps:spPr>
                          <a:xfrm>
                            <a:off x="6705600"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405" name="Group 2405"/>
                        <wpg:cNvGrpSpPr/>
                        <wpg:grpSpPr>
                          <a:xfrm>
                            <a:off x="6709702" y="365415"/>
                            <a:ext cx="34070" cy="19050"/>
                            <a:chOff x="6709702" y="365415"/>
                            <a:chExt cx="34070" cy="19050"/>
                          </a:xfrm>
                        </wpg:grpSpPr>
                        <wps:wsp>
                          <wps:cNvPr id="2406" name="Straight Connector 2406"/>
                          <wps:cNvCnPr/>
                          <wps:spPr>
                            <a:xfrm>
                              <a:off x="6709702"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7" name="Straight Connector 2407"/>
                          <wps:cNvCnPr/>
                          <wps:spPr>
                            <a:xfrm flipV="1">
                              <a:off x="6727105"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08" name="Rectangle 2408"/>
                        <wps:cNvSpPr/>
                        <wps:spPr>
                          <a:xfrm>
                            <a:off x="7391400"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409" name="Group 2409"/>
                        <wpg:cNvGrpSpPr/>
                        <wpg:grpSpPr>
                          <a:xfrm>
                            <a:off x="7395502" y="365415"/>
                            <a:ext cx="34070" cy="19050"/>
                            <a:chOff x="7395502" y="365415"/>
                            <a:chExt cx="34070" cy="19050"/>
                          </a:xfrm>
                        </wpg:grpSpPr>
                        <wps:wsp>
                          <wps:cNvPr id="2410" name="Straight Connector 2410"/>
                          <wps:cNvCnPr/>
                          <wps:spPr>
                            <a:xfrm>
                              <a:off x="7395502"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1" name="Straight Connector 2411"/>
                          <wps:cNvCnPr/>
                          <wps:spPr>
                            <a:xfrm flipV="1">
                              <a:off x="7412905"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12" name="Rectangle 2412"/>
                        <wps:cNvSpPr/>
                        <wps:spPr>
                          <a:xfrm>
                            <a:off x="8107681"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413" name="Group 2413"/>
                        <wpg:cNvGrpSpPr/>
                        <wpg:grpSpPr>
                          <a:xfrm>
                            <a:off x="8111783" y="365415"/>
                            <a:ext cx="34070" cy="19050"/>
                            <a:chOff x="8111783" y="365415"/>
                            <a:chExt cx="34070" cy="19050"/>
                          </a:xfrm>
                        </wpg:grpSpPr>
                        <wps:wsp>
                          <wps:cNvPr id="2414" name="Straight Connector 2414"/>
                          <wps:cNvCnPr/>
                          <wps:spPr>
                            <a:xfrm>
                              <a:off x="8111783"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5" name="Straight Connector 2415"/>
                          <wps:cNvCnPr/>
                          <wps:spPr>
                            <a:xfrm flipV="1">
                              <a:off x="8129186"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16" name="Rectangle 2416"/>
                        <wps:cNvSpPr/>
                        <wps:spPr>
                          <a:xfrm>
                            <a:off x="582931"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417" name="Group 2417"/>
                        <wpg:cNvGrpSpPr/>
                        <wpg:grpSpPr>
                          <a:xfrm>
                            <a:off x="587033" y="365415"/>
                            <a:ext cx="34070" cy="19050"/>
                            <a:chOff x="587033" y="365415"/>
                            <a:chExt cx="34070" cy="19050"/>
                          </a:xfrm>
                        </wpg:grpSpPr>
                        <wps:wsp>
                          <wps:cNvPr id="2418" name="Straight Connector 2418"/>
                          <wps:cNvCnPr/>
                          <wps:spPr>
                            <a:xfrm>
                              <a:off x="587033"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9" name="Straight Connector 2419"/>
                          <wps:cNvCnPr/>
                          <wps:spPr>
                            <a:xfrm flipV="1">
                              <a:off x="604436"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20" name="Rectangle 2420"/>
                        <wps:cNvSpPr/>
                        <wps:spPr>
                          <a:xfrm>
                            <a:off x="0" y="763587"/>
                            <a:ext cx="8686800" cy="182563"/>
                          </a:xfrm>
                          <a:prstGeom prst="rect">
                            <a:avLst/>
                          </a:prstGeom>
                          <a:pattFill prst="lgConfetti">
                            <a:fgClr>
                              <a:schemeClr val="tx1"/>
                            </a:fgClr>
                            <a:bgClr>
                              <a:schemeClr val="bg1"/>
                            </a:bgClr>
                          </a:patt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21" name="TextBox 648"/>
                        <wps:cNvSpPr txBox="1"/>
                        <wps:spPr>
                          <a:xfrm>
                            <a:off x="4642704" y="4568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2R</w:t>
                              </w:r>
                            </w:p>
                          </w:txbxContent>
                        </wps:txbx>
                        <wps:bodyPr wrap="square" rtlCol="0">
                          <a:spAutoFit/>
                        </wps:bodyPr>
                      </wps:wsp>
                      <wps:wsp>
                        <wps:cNvPr id="2422" name="Straight Arrow Connector 2422"/>
                        <wps:cNvCnPr/>
                        <wps:spPr>
                          <a:xfrm flipH="1" flipV="1">
                            <a:off x="47124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23" name="TextBox 650"/>
                        <wps:cNvSpPr txBox="1"/>
                        <wps:spPr>
                          <a:xfrm>
                            <a:off x="5322154" y="4568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3R</w:t>
                              </w:r>
                            </w:p>
                          </w:txbxContent>
                        </wps:txbx>
                        <wps:bodyPr wrap="square" rtlCol="0">
                          <a:spAutoFit/>
                        </wps:bodyPr>
                      </wps:wsp>
                      <wps:wsp>
                        <wps:cNvPr id="2424" name="Straight Arrow Connector 2424"/>
                        <wps:cNvCnPr/>
                        <wps:spPr>
                          <a:xfrm flipH="1" flipV="1">
                            <a:off x="53982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25" name="TextBox 652"/>
                        <wps:cNvSpPr txBox="1"/>
                        <wps:spPr>
                          <a:xfrm>
                            <a:off x="56460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4R</w:t>
                              </w:r>
                            </w:p>
                          </w:txbxContent>
                        </wps:txbx>
                        <wps:bodyPr wrap="square" rtlCol="0">
                          <a:spAutoFit/>
                        </wps:bodyPr>
                      </wps:wsp>
                      <wps:wsp>
                        <wps:cNvPr id="2426" name="Straight Arrow Connector 2426"/>
                        <wps:cNvCnPr/>
                        <wps:spPr>
                          <a:xfrm flipH="1" flipV="1">
                            <a:off x="57157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27" name="TextBox 656"/>
                        <wps:cNvSpPr txBox="1"/>
                        <wps:spPr>
                          <a:xfrm>
                            <a:off x="666835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6R</w:t>
                              </w:r>
                            </w:p>
                          </w:txbxContent>
                        </wps:txbx>
                        <wps:bodyPr wrap="square" rtlCol="0">
                          <a:spAutoFit/>
                        </wps:bodyPr>
                      </wps:wsp>
                      <wps:wsp>
                        <wps:cNvPr id="2428" name="Straight Arrow Connector 2428"/>
                        <wps:cNvCnPr/>
                        <wps:spPr>
                          <a:xfrm flipH="1" flipV="1">
                            <a:off x="6750782"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29" name="TextBox 658"/>
                        <wps:cNvSpPr txBox="1"/>
                        <wps:spPr>
                          <a:xfrm>
                            <a:off x="699855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7R</w:t>
                              </w:r>
                            </w:p>
                          </w:txbxContent>
                        </wps:txbx>
                        <wps:bodyPr wrap="square" rtlCol="0">
                          <a:spAutoFit/>
                        </wps:bodyPr>
                      </wps:wsp>
                      <wps:wsp>
                        <wps:cNvPr id="2430" name="Straight Arrow Connector 2430"/>
                        <wps:cNvCnPr/>
                        <wps:spPr>
                          <a:xfrm flipH="1" flipV="1">
                            <a:off x="7087332" y="4127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31" name="TextBox 660"/>
                        <wps:cNvSpPr txBox="1"/>
                        <wps:spPr>
                          <a:xfrm>
                            <a:off x="807805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9R</w:t>
                              </w:r>
                            </w:p>
                          </w:txbxContent>
                        </wps:txbx>
                        <wps:bodyPr wrap="square" rtlCol="0">
                          <a:spAutoFit/>
                        </wps:bodyPr>
                      </wps:wsp>
                      <wps:wsp>
                        <wps:cNvPr id="2432" name="Straight Arrow Connector 2432"/>
                        <wps:cNvCnPr/>
                        <wps:spPr>
                          <a:xfrm flipH="1" flipV="1">
                            <a:off x="81541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33" name="TextBox 662"/>
                        <wps:cNvSpPr txBox="1"/>
                        <wps:spPr>
                          <a:xfrm>
                            <a:off x="841460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10R</w:t>
                              </w:r>
                            </w:p>
                          </w:txbxContent>
                        </wps:txbx>
                        <wps:bodyPr wrap="square" rtlCol="0">
                          <a:spAutoFit/>
                        </wps:bodyPr>
                      </wps:wsp>
                      <wps:wsp>
                        <wps:cNvPr id="2434" name="Straight Arrow Connector 2434"/>
                        <wps:cNvCnPr/>
                        <wps:spPr>
                          <a:xfrm flipH="1" flipV="1">
                            <a:off x="84716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35" name="TextBox 664"/>
                        <wps:cNvSpPr txBox="1"/>
                        <wps:spPr>
                          <a:xfrm>
                            <a:off x="2590800"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5L</w:t>
                              </w:r>
                            </w:p>
                          </w:txbxContent>
                        </wps:txbx>
                        <wps:bodyPr wrap="square" rtlCol="0">
                          <a:spAutoFit/>
                        </wps:bodyPr>
                      </wps:wsp>
                      <wps:wsp>
                        <wps:cNvPr id="2436" name="Straight Arrow Connector 2436"/>
                        <wps:cNvCnPr/>
                        <wps:spPr>
                          <a:xfrm flipH="1" flipV="1">
                            <a:off x="2660528"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37" name="TextBox 666"/>
                        <wps:cNvSpPr txBox="1"/>
                        <wps:spPr>
                          <a:xfrm>
                            <a:off x="2927350"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4L</w:t>
                              </w:r>
                            </w:p>
                          </w:txbxContent>
                        </wps:txbx>
                        <wps:bodyPr wrap="square" rtlCol="0">
                          <a:spAutoFit/>
                        </wps:bodyPr>
                      </wps:wsp>
                      <wps:wsp>
                        <wps:cNvPr id="2438" name="Straight Arrow Connector 2438"/>
                        <wps:cNvCnPr/>
                        <wps:spPr>
                          <a:xfrm flipH="1" flipV="1">
                            <a:off x="2978028"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39" name="TextBox 668"/>
                        <wps:cNvSpPr txBox="1"/>
                        <wps:spPr>
                          <a:xfrm>
                            <a:off x="1219200"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8L</w:t>
                              </w:r>
                            </w:p>
                          </w:txbxContent>
                        </wps:txbx>
                        <wps:bodyPr wrap="square" rtlCol="0">
                          <a:spAutoFit/>
                        </wps:bodyPr>
                      </wps:wsp>
                      <wps:wsp>
                        <wps:cNvPr id="2440" name="Straight Arrow Connector 2440"/>
                        <wps:cNvCnPr/>
                        <wps:spPr>
                          <a:xfrm flipH="1" flipV="1">
                            <a:off x="1288928"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41" name="TextBox 670"/>
                        <wps:cNvSpPr txBox="1"/>
                        <wps:spPr>
                          <a:xfrm>
                            <a:off x="1555750"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7L</w:t>
                              </w:r>
                            </w:p>
                          </w:txbxContent>
                        </wps:txbx>
                        <wps:bodyPr wrap="square" rtlCol="0">
                          <a:spAutoFit/>
                        </wps:bodyPr>
                      </wps:wsp>
                      <wps:wsp>
                        <wps:cNvPr id="2442" name="Straight Arrow Connector 2442"/>
                        <wps:cNvCnPr/>
                        <wps:spPr>
                          <a:xfrm flipH="1" flipV="1">
                            <a:off x="1606428"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43" name="TextBox 672"/>
                        <wps:cNvSpPr txBox="1"/>
                        <wps:spPr>
                          <a:xfrm>
                            <a:off x="133350" y="457656"/>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10L</w:t>
                              </w:r>
                            </w:p>
                          </w:txbxContent>
                        </wps:txbx>
                        <wps:bodyPr wrap="square" rtlCol="0">
                          <a:spAutoFit/>
                        </wps:bodyPr>
                      </wps:wsp>
                      <wps:wsp>
                        <wps:cNvPr id="2444" name="Straight Arrow Connector 2444"/>
                        <wps:cNvCnPr/>
                        <wps:spPr>
                          <a:xfrm flipH="1" flipV="1">
                            <a:off x="222128" y="43259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45" name="TextBox 674"/>
                        <wps:cNvSpPr txBox="1"/>
                        <wps:spPr>
                          <a:xfrm>
                            <a:off x="553304" y="453995"/>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9L</w:t>
                              </w:r>
                            </w:p>
                          </w:txbxContent>
                        </wps:txbx>
                        <wps:bodyPr wrap="square" rtlCol="0">
                          <a:spAutoFit/>
                        </wps:bodyPr>
                      </wps:wsp>
                      <wps:wsp>
                        <wps:cNvPr id="2446" name="Straight Arrow Connector 2446"/>
                        <wps:cNvCnPr/>
                        <wps:spPr>
                          <a:xfrm flipH="1" flipV="1">
                            <a:off x="629382" y="43259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47" name="TextBox 676"/>
                        <wps:cNvSpPr txBox="1"/>
                        <wps:spPr>
                          <a:xfrm>
                            <a:off x="1936750" y="451306"/>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6L</w:t>
                              </w:r>
                            </w:p>
                          </w:txbxContent>
                        </wps:txbx>
                        <wps:bodyPr wrap="square" rtlCol="0">
                          <a:spAutoFit/>
                        </wps:bodyPr>
                      </wps:wsp>
                      <wps:wsp>
                        <wps:cNvPr id="2448" name="Straight Arrow Connector 2448"/>
                        <wps:cNvCnPr/>
                        <wps:spPr>
                          <a:xfrm flipH="1" flipV="1">
                            <a:off x="1987428" y="42624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49" name="TextBox 678"/>
                        <wps:cNvSpPr txBox="1"/>
                        <wps:spPr>
                          <a:xfrm>
                            <a:off x="32965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3L</w:t>
                              </w:r>
                            </w:p>
                          </w:txbxContent>
                        </wps:txbx>
                        <wps:bodyPr wrap="square" rtlCol="0">
                          <a:spAutoFit/>
                        </wps:bodyPr>
                      </wps:wsp>
                      <wps:wsp>
                        <wps:cNvPr id="2450" name="Straight Arrow Connector 2450"/>
                        <wps:cNvCnPr/>
                        <wps:spPr>
                          <a:xfrm flipH="1" flipV="1">
                            <a:off x="335988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51" name="TextBox 680"/>
                        <wps:cNvSpPr txBox="1"/>
                        <wps:spPr>
                          <a:xfrm>
                            <a:off x="3944204" y="4632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2L</w:t>
                              </w:r>
                            </w:p>
                          </w:txbxContent>
                        </wps:txbx>
                        <wps:bodyPr wrap="square" rtlCol="0">
                          <a:spAutoFit/>
                        </wps:bodyPr>
                      </wps:wsp>
                      <wps:wsp>
                        <wps:cNvPr id="2452" name="Straight Arrow Connector 2452"/>
                        <wps:cNvCnPr/>
                        <wps:spPr>
                          <a:xfrm flipH="1" flipV="1">
                            <a:off x="4013932" y="4318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53" name="TextBox 682"/>
                        <wps:cNvSpPr txBox="1"/>
                        <wps:spPr>
                          <a:xfrm>
                            <a:off x="60016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5R</w:t>
                              </w:r>
                            </w:p>
                          </w:txbxContent>
                        </wps:txbx>
                        <wps:bodyPr wrap="square" rtlCol="0">
                          <a:spAutoFit/>
                        </wps:bodyPr>
                      </wps:wsp>
                      <wps:wsp>
                        <wps:cNvPr id="2454" name="Straight Arrow Connector 2454"/>
                        <wps:cNvCnPr/>
                        <wps:spPr>
                          <a:xfrm flipH="1" flipV="1">
                            <a:off x="6071332" y="4127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55" name="TextBox 684"/>
                        <wps:cNvSpPr txBox="1"/>
                        <wps:spPr>
                          <a:xfrm>
                            <a:off x="7366854" y="4378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8R</w:t>
                              </w:r>
                            </w:p>
                          </w:txbxContent>
                        </wps:txbx>
                        <wps:bodyPr wrap="square" rtlCol="0">
                          <a:spAutoFit/>
                        </wps:bodyPr>
                      </wps:wsp>
                      <wps:wsp>
                        <wps:cNvPr id="2456" name="Straight Arrow Connector 2456"/>
                        <wps:cNvCnPr/>
                        <wps:spPr>
                          <a:xfrm flipH="1" flipV="1">
                            <a:off x="7436582" y="4064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2121" style="position:absolute;margin-left:113.7pt;margin-top:9.25pt;width:705.5pt;height:74.5pt;rotation:-90;z-index:251731968" coordsize="89598,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">
                <v:rect id="Rectangle 2180" o:spid="_x0000_s2122" style="position:absolute;top:3365;width:8686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BucQA&#10;AADdAAAADwAAAGRycy9kb3ducmV2LnhtbERPTWvCQBC9C/0PyxR6041SRFJXaQVpQQVNWnodstMk&#10;mJ1Ns1ON/nr3IPT4eN/zZe8adaIu1J4NjEcJKOLC25pLA5/5ejgDFQTZYuOZDFwowHLxMJhjav2Z&#10;D3TKpFQxhEOKBiqRNtU6FBU5DCPfEkfux3cOJcKu1LbDcwx3jZ4kyVQ7rDk2VNjSqqLimP05A7LP&#10;f5+PPpl+bd727/n2214PsjPm6bF/fQEl1Mu/+O7+sAYm41ncH9/EJ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AbnEAAAA3QAAAA8AAAAAAAAAAAAAAAAAmAIAAGRycy9k&#10;b3ducmV2LnhtbFBLBQYAAAAABAAEAPUAAACJAwAAAAA=&#10;" fillcolor="white [3212]" strokecolor="black [3213]" strokeweight=".5pt">
                  <v:textbox>
                    <w:txbxContent>
                      <w:p w:rsidR="0061479A" w:rsidRDefault="0061479A" w:rsidP="0061479A"/>
                    </w:txbxContent>
                  </v:textbox>
                </v:rect>
                <v:rect id="Rectangle 2181" o:spid="_x0000_s2123" style="position:absolute;left:152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kIscA&#10;AADdAAAADwAAAGRycy9kb3ducmV2LnhtbESPUWvCQBCE3wv9D8cW+lYvkSKSeootFAUrqKn4uuTW&#10;JJjbS3Orpv31XqHQx2FmvmEms9416kJdqD0bSAcJKOLC25pLA5/5+9MYVBBki41nMvBNAWbT+7sJ&#10;ZtZfeUuXnZQqQjhkaKASaTOtQ1GRwzDwLXH0jr5zKFF2pbYdXiPcNXqYJCPtsOa4UGFLbxUVp93Z&#10;GZBN/vV88slov3rdLPKPg/3ZytqYx4d+/gJKqJf/8F97aQ0M03EKv2/iE9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spCLHAAAA3QAAAA8AAAAAAAAAAAAAAAAAmAIAAGRy&#10;cy9kb3ducmV2LnhtbFBLBQYAAAAABAAEAPUAAACMAwAAAAA=&#10;" fillcolor="white [3212]" strokecolor="black [3213]" strokeweight=".5pt">
                  <v:textbox>
                    <w:txbxContent>
                      <w:p w:rsidR="0061479A" w:rsidRDefault="0061479A" w:rsidP="0061479A"/>
                    </w:txbxContent>
                  </v:textbox>
                </v:rect>
                <v:rect id="Rectangle 2182" o:spid="_x0000_s2124" style="position:absolute;left:42672;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6VccA&#10;AADdAAAADwAAAGRycy9kb3ducmV2LnhtbESPUWvCQBCE3wv9D8cW+lYvhiKSeootFAUrqKn4uuTW&#10;JJjbS3Orpv31XqHQx2FmvmEms9416kJdqD0bGA4SUMSFtzWXBj7z96cxqCDIFhvPZOCbAsym93cT&#10;zKy/8pYuOylVhHDI0EAl0mZah6Iih2HgW+LoHX3nUKLsSm07vEa4a3SaJCPtsOa4UGFLbxUVp93Z&#10;GZBN/vV88slov3rdLPKPg/3ZytqYx4d+/gJKqJf/8F97aQ2kw3EKv2/iE9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OlXHAAAA3QAAAA8AAAAAAAAAAAAAAAAAmAIAAGRy&#10;cy9kb3ducmV2LnhtbFBLBQYAAAAABAAEAPUAAACMAwAAAAA=&#10;" fillcolor="white [3212]" strokecolor="black [3213]" strokeweight=".5pt">
                  <v:textbox>
                    <w:txbxContent>
                      <w:p w:rsidR="0061479A" w:rsidRDefault="0061479A" w:rsidP="0061479A"/>
                    </w:txbxContent>
                  </v:textbox>
                </v:rect>
                <v:rect id="Rectangle 2183" o:spid="_x0000_s2125" style="position:absolute;left:28956;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fzscA&#10;AADdAAAADwAAAGRycy9kb3ducmV2LnhtbESPUUvDQBCE3wX/w7GCb+bSKqWkvRQVREELbaP0dcmt&#10;SWhuL+bWNPrrewXBx2FmvmGWq9G1aqA+NJ4NTJIUFHHpbcOVgffi6WYOKgiyxdYzGfihAKv88mKJ&#10;mfVH3tKwk0pFCIcMDdQiXaZ1KGtyGBLfEUfv0/cOJcq+0rbHY4S7Vk/TdKYdNhwXauzosabysPt2&#10;BmRTfN0dfDr7eH3YPBdve/u7lbUx11fj/QKU0Cj/4b/2izUwncxv4fwmPgG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yn87HAAAA3QAAAA8AAAAAAAAAAAAAAAAAmAIAAGRy&#10;cy9kb3ducmV2LnhtbFBLBQYAAAAABAAEAPUAAACMAwAAAAA=&#10;" fillcolor="white [3212]" strokecolor="black [3213]" strokeweight=".5pt">
                  <v:textbox>
                    <w:txbxContent>
                      <w:p w:rsidR="0061479A" w:rsidRDefault="0061479A" w:rsidP="0061479A"/>
                    </w:txbxContent>
                  </v:textbox>
                </v:rect>
                <v:rect id="Rectangle 2184" o:spid="_x0000_s2126" style="position:absolute;left:1524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HusYA&#10;AADdAAAADwAAAGRycy9kb3ducmV2LnhtbESPUWvCQBCE34X+h2MLfdOLIiLRU9pCaaEKaiq+Lrk1&#10;Ceb20txWY3+9VxD6OMzMN8x82blanakNlWcDw0ECijj3tuLCwFf21p+CCoJssfZMBq4UYLl46M0x&#10;tf7CWzrvpFARwiFFA6VIk2od8pIchoFviKN39K1DibIttG3xEuGu1qMkmWiHFceFEht6LSk/7X6c&#10;Adlk3+OTTyb7z5fNe7Y62N+trI15euyeZ6CEOvkP39sf1sBoOB3D35v4BP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sHusYAAADdAAAADwAAAAAAAAAAAAAAAACYAgAAZHJz&#10;L2Rvd25yZXYueG1sUEsFBgAAAAAEAAQA9QAAAIsDAAAAAA==&#10;" fillcolor="white [3212]" strokecolor="black [3213]" strokeweight=".5pt">
                  <v:textbox>
                    <w:txbxContent>
                      <w:p w:rsidR="0061479A" w:rsidRDefault="0061479A" w:rsidP="0061479A"/>
                    </w:txbxContent>
                  </v:textbox>
                </v:rect>
                <v:rect id="Rectangle 2185" o:spid="_x0000_s2127" style="position:absolute;left:56388;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iIccA&#10;AADdAAAADwAAAGRycy9kb3ducmV2LnhtbESPUUvDQBCE3wX/w7GCb+bSoqWkvRQVREELbaP0dcmt&#10;SWhuL+bWNPrrewXBx2FmvmGWq9G1aqA+NJ4NTJIUFHHpbcOVgffi6WYOKgiyxdYzGfihAKv88mKJ&#10;mfVH3tKwk0pFCIcMDdQiXaZ1KGtyGBLfEUfv0/cOJcq+0rbHY4S7Vk/TdKYdNhwXauzosabysPt2&#10;BmRTfN0efDr7eH3YPBdve/u7lbUx11fj/QKU0Cj/4b/2izUwnczv4PwmPgG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XoiHHAAAA3QAAAA8AAAAAAAAAAAAAAAAAmAIAAGRy&#10;cy9kb3ducmV2LnhtbFBLBQYAAAAABAAEAPUAAACMAwAAAAA=&#10;" fillcolor="white [3212]" strokecolor="black [3213]" strokeweight=".5pt">
                  <v:textbox>
                    <w:txbxContent>
                      <w:p w:rsidR="0061479A" w:rsidRDefault="0061479A" w:rsidP="0061479A"/>
                    </w:txbxContent>
                  </v:textbox>
                </v:rect>
                <v:rect id="Rectangle 2186" o:spid="_x0000_s2128" style="position:absolute;left:8382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8VscA&#10;AADdAAAADwAAAGRycy9kb3ducmV2LnhtbESPUWvCQBCE3wv9D8cW+lYvSgmSeootFAUrqKn4uuTW&#10;JJjbS3Orpv31XqHQx2FmvmEms9416kJdqD0bGA4SUMSFtzWXBj7z96cxqCDIFhvPZOCbAsym93cT&#10;zKy/8pYuOylVhHDI0EAl0mZah6Iih2HgW+LoHX3nUKLsSm07vEa4a/QoSVLtsOa4UGFLbxUVp93Z&#10;GZBN/vV88km6X71uFvnHwf5sZW3M40M/fwEl1Mt/+K+9tAZGw3EKv2/iE9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PFbHAAAA3QAAAA8AAAAAAAAAAAAAAAAAmAIAAGRy&#10;cy9kb3ducmV2LnhtbFBLBQYAAAAABAAEAPUAAACMAwAAAAA=&#10;" fillcolor="white [3212]" strokecolor="black [3213]" strokeweight=".5pt">
                  <v:textbox>
                    <w:txbxContent>
                      <w:p w:rsidR="0061479A" w:rsidRDefault="0061479A" w:rsidP="0061479A"/>
                    </w:txbxContent>
                  </v:textbox>
                </v:rect>
                <v:rect id="Rectangle 2187" o:spid="_x0000_s2129" style="position:absolute;left:7010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ZzccA&#10;AADdAAAADwAAAGRycy9kb3ducmV2LnhtbESPUUvDQBCE3wv+h2MF35pLi9SS9lJUEAUV2kbp65Jb&#10;k9DcXsytafTXewXBx2FmvmHWm9G1aqA+NJ4NzJIUFHHpbcOVgbfiYboEFQTZYuuZDHxTgE1+MVlj&#10;Zv2JdzTspVIRwiFDA7VIl2kdypochsR3xNH78L1DibKvtO3xFOGu1fM0XWiHDceFGju6r6k87r+c&#10;AdkWn9dHny7en++2j8XLwf7s5NWYq8vxdgVKaJT/8F/7yRqYz5Y3cH4Tn4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Jmc3HAAAA3QAAAA8AAAAAAAAAAAAAAAAAmAIAAGRy&#10;cy9kb3ducmV2LnhtbFBLBQYAAAAABAAEAPUAAACMAwAAAAA=&#10;" fillcolor="white [3212]" strokecolor="black [3213]" strokeweight=".5pt">
                  <v:textbox>
                    <w:txbxContent>
                      <w:p w:rsidR="0061479A" w:rsidRDefault="0061479A" w:rsidP="0061479A"/>
                    </w:txbxContent>
                  </v:textbox>
                </v:rect>
                <v:line id="Straight Connector 2188" o:spid="_x0000_s2130" style="position:absolute;visibility:visible;mso-wrap-style:square" from="43340,3770" to="4368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NcMAAADdAAAADwAAAGRycy9kb3ducmV2LnhtbERPz2vCMBS+D/Y/hDfwNtMWtKUapQyE&#10;6U66jV0fzbPt1ryUJNa6v94cBjt+fL/X28n0YiTnO8sK0nkCgri2uuNGwcf77rkA4QOyxt4yKbiR&#10;h+3m8WGNpbZXPtJ4Co2IIexLVNCGMJRS+rolg35uB+LIna0zGCJ0jdQOrzHc9DJLkqU02HFsaHGg&#10;l5bqn9PFKCjqw7er8mqfLj6H/HfM3pa7r1yp2dNUrUAEmsK/+M/9qhVkaRHnxjfxCc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w4zXDAAAA3QAAAA8AAAAAAAAAAAAA&#10;AAAAoQIAAGRycy9kb3ducmV2LnhtbFBLBQYAAAAABAAEAPkAAACRAwAAAAA=&#10;" strokecolor="black [3213]"/>
                <v:group id="Group 2189" o:spid="_x0000_s2131" style="position:absolute;left:1738;top:3341;width:170;height:810" coordorigin="173829,334169"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group id="Group 2190" o:spid="_x0000_s2132" style="position:absolute;left:173829;top:334169;width:17035;height:19050" coordorigin="173829,33416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line id="Straight Connector 2191" o:spid="_x0000_s2133" style="position:absolute;visibility:visible;mso-wrap-style:square" from="173829,343694" to="190864,3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tqsMAAADdAAAADwAAAGRycy9kb3ducmV2LnhtbESPT4vCMBTE78J+h/AWvGlaEXG7RlkE&#10;0at/0OujeduGbV5qk621n94IgsdhZn7DLFadrURLjTeOFaTjBARx7rThQsHpuBnNQfiArLFyTAru&#10;5GG1/BgsMNPuxntqD6EQEcI+QwVlCHUmpc9LsujHriaO3q9rLIYom0LqBm8Rbis5SZKZtGg4LpRY&#10;07qk/O/wbxVcz7Td9G1fX00fpmu+mGK3NUoNP7ufbxCBuvAOv9o7rWCSfqXwfB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0rarDAAAA3QAAAA8AAAAAAAAAAAAA&#10;AAAAoQIAAGRycy9kb3ducmV2LnhtbFBLBQYAAAAABAAEAPkAAACRAwAAAAA=&#10;" strokecolor="black [3213]" strokeweight=".25pt"/>
                    <v:line id="Straight Connector 2192" o:spid="_x0000_s2134" style="position:absolute;flip:y;visibility:visible;mso-wrap-style:square" from="180972,334169" to="180972,3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ueG8IAAADdAAAADwAAAGRycy9kb3ducmV2LnhtbESPQWvCQBSE70L/w/IK3nRjEFujq7QF&#10;wVto0t4f2ddNMPs27G41/ntXEDwOM/MNs92Pthdn8qFzrGAxz0AQN053bBT81IfZO4gQkTX2jknB&#10;lQLsdy+TLRbaXfibzlU0IkE4FKigjXEopAxNSxbD3A3Eyftz3mJM0hupPV4S3PYyz7KVtNhxWmhx&#10;oK+WmlP1bxX8mnKJ/jOsV7qsqM7dsjRvTqnp6/ixARFpjM/wo33UCvLFOof7m/QE5O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ueG8IAAADdAAAADwAAAAAAAAAAAAAA&#10;AAChAgAAZHJzL2Rvd25yZXYueG1sUEsFBgAAAAAEAAQA+QAAAJADAAAAAA==&#10;" strokecolor="black [3213]" strokeweight=".25pt"/>
                  </v:group>
                  <v:group id="Group 2193" o:spid="_x0000_s2135" style="position:absolute;left:173829;top:350839;width:17035;height:19050" coordorigin="173829,35083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line id="Straight Connector 2194" o:spid="_x0000_s2136" style="position:absolute;visibility:visible;mso-wrap-style:square" from="173829,360364" to="190864,36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OMsMAAADdAAAADwAAAGRycy9kb3ducmV2LnhtbESPQYvCMBSE78L+h/AW9mZTRcStRhFB&#10;9Loq7vXRPNtg81KbbO321xtB8DjMzDfMYtXZSrTUeONYwShJQRDnThsuFJyO2+EMhA/IGivHpOCf&#10;PKyWH4MFZtrd+YfaQyhEhLDPUEEZQp1J6fOSLPrE1cTRu7jGYoiyKaRu8B7htpLjNJ1Ki4bjQok1&#10;bUrKr4c/q+B2pt22b/v6Zvow2fCvKfY7o9TXZ7eegwjUhXf41d5rBePR9wSe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DDjLDAAAA3QAAAA8AAAAAAAAAAAAA&#10;AAAAoQIAAGRycy9kb3ducmV2LnhtbFBLBQYAAAAABAAEAPkAAACRAwAAAAA=&#10;" strokecolor="black [3213]" strokeweight=".25pt"/>
                    <v:line id="Straight Connector 2195" o:spid="_x0000_s2137" style="position:absolute;flip:y;visibility:visible;mso-wrap-style:square" from="180972,350839" to="180972,36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Gb8MAAADdAAAADwAAAGRycy9kb3ducmV2LnhtbESPzWrDMBCE74W+g9hCb40ck18nSmgL&#10;gdxMnPa+WBvZxFoZSU3ct48CgRyHmfmGWW8H24kL+dA6VjAeZSCIa6dbNgp+jruPBYgQkTV2jknB&#10;PwXYbl5f1lhod+UDXapoRIJwKFBBE2NfSBnqhiyGkeuJk3dy3mJM0hupPV4T3HYyz7KZtNhyWmiw&#10;p++G6nP1ZxX8mnKC/issZ7qs6Ji7SWnmTqn3t+FzBSLSEJ/hR3uvFeTj5RTub9IT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CBm/DAAAA3QAAAA8AAAAAAAAAAAAA&#10;AAAAoQIAAGRycy9kb3ducmV2LnhtbFBLBQYAAAAABAAEAPkAAACRAwAAAAA=&#10;" strokecolor="black [3213]" strokeweight=".25pt"/>
                  </v:group>
                  <v:group id="Group 2196" o:spid="_x0000_s2138" style="position:absolute;left:173829;top:377034;width:17035;height:19050" coordorigin="173829,377034"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line id="Straight Connector 2197" o:spid="_x0000_s2139" style="position:absolute;visibility:visible;mso-wrap-style:square" from="173829,386559" to="190864,3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QRcMAAADdAAAADwAAAGRycy9kb3ducmV2LnhtbESPQYvCMBSE7wv+h/AEb2uqiKtdo4gg&#10;el1X9Ppo3rbB5qU2sdb++o0geBxm5htmsWptKRqqvXGsYDRMQBBnThvOFRx/t58zED4gaywdk4IH&#10;eVgtex8LTLW78w81h5CLCGGfooIihCqV0mcFWfRDVxFH78/VFkOUdS51jfcIt6UcJ8lUWjQcFwqs&#10;aFNQdjncrILriXbbrumqq+nCZMNnk+93RqlBv11/gwjUhnf41d5rBePR/Aue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RkEXDAAAA3QAAAA8AAAAAAAAAAAAA&#10;AAAAoQIAAGRycy9kb3ducmV2LnhtbFBLBQYAAAAABAAEAPkAAACRAwAAAAA=&#10;" strokecolor="black [3213]" strokeweight=".25pt"/>
                    <v:line id="Straight Connector 2198" o:spid="_x0000_s2140" style="position:absolute;flip:y;visibility:visible;mso-wrap-style:square" from="180972,377034" to="180972,3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p8b8AAADdAAAADwAAAGRycy9kb3ducmV2LnhtbERPTYvCMBC9L/gfwgje1tQirlajuILg&#10;rWzV+9CMabGZlCSr9d+bw8IeH+97sxtsJx7kQ+tYwWyagSCunW7ZKLicj59LECEia+wck4IXBdht&#10;Rx8bLLR78g89qmhECuFQoIImxr6QMtQNWQxT1xMn7ua8xZigN1J7fKZw28k8yxbSYsupocGeDg3V&#10;9+rXKriaco7+O6wWuqzonLt5ab6cUpPxsF+DiDTEf/Gf+6QV5LNVmpvepCcgt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Op8b8AAADdAAAADwAAAAAAAAAAAAAAAACh&#10;AgAAZHJzL2Rvd25yZXYueG1sUEsFBgAAAAAEAAQA+QAAAI0DAAAAAA==&#10;" strokecolor="black [3213]" strokeweight=".25pt"/>
                  </v:group>
                  <v:group id="Group 2199" o:spid="_x0000_s2141" style="position:absolute;left:173829;top:396085;width:17035;height:19050" coordorigin="173829,39608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line id="Straight Connector 2200" o:spid="_x0000_s2142" style="position:absolute;visibility:visible;mso-wrap-style:square" from="173829,405610" to="190864,40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8ysEAAADdAAAADwAAAGRycy9kb3ducmV2LnhtbESPQYvCMBSE74L/ITzBm6aKLNI1LSKI&#10;XnWX3eujebbB5qU2sdb+erOw4HGYmW+YTd7bWnTUeuNYwWKegCAunDZcKvj+2s/WIHxA1lg7JgVP&#10;8pBn49EGU+0efKLuHEoRIexTVFCF0KRS+qIii37uGuLoXVxrMUTZllK3+IhwW8tlknxIi4bjQoUN&#10;7Soqrue7VXD7ocN+6IbmZoaw2vGvKY8Ho9R00m8/QQTqwzv83z5qBcuIhL838QnI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l/zKwQAAAN0AAAAPAAAAAAAAAAAAAAAA&#10;AKECAABkcnMvZG93bnJldi54bWxQSwUGAAAAAAQABAD5AAAAjwMAAAAA&#10;" strokecolor="black [3213]" strokeweight=".25pt"/>
                    <v:line id="Straight Connector 2201" o:spid="_x0000_s2143" style="position:absolute;flip:y;visibility:visible;mso-wrap-style:square" from="180972,396085" to="180972,4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0l8IAAADdAAAADwAAAGRycy9kb3ducmV2LnhtbESPQYvCMBSE7wv7H8Jb8LamFnHdapRd&#10;QfBWtur90bxNi81LSaLWf28EweMwM98wy/VgO3EhH1rHCibjDARx7XTLRsFhv/2cgwgRWWPnmBTc&#10;KMB69f62xEK7K//RpYpGJAiHAhU0MfaFlKFuyGIYu544ef/OW4xJeiO1x2uC207mWTaTFltOCw32&#10;tGmoPlVnq+Boyin63/A902VF+9xNS/PllBp9DD8LEJGG+Ao/2zutIM+zCTzepCc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b0l8IAAADdAAAADwAAAAAAAAAAAAAA&#10;AAChAgAAZHJzL2Rvd25yZXYueG1sUEsFBgAAAAAEAAQA+QAAAJADAAAAAA==&#10;" strokecolor="black [3213]" strokeweight=".25pt"/>
                  </v:group>
                </v:group>
                <v:group id="Group 2202" o:spid="_x0000_s2144" style="position:absolute;left:2690;top:3365;width:171;height:810" coordorigin="269077,336550"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group id="Group 2203" o:spid="_x0000_s2145" style="position:absolute;left:269077;top:336550;width:17035;height:19050" coordorigin="269077,33655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line id="Straight Connector 2204" o:spid="_x0000_s2146" style="position:absolute;visibility:visible;mso-wrap-style:square" from="269077,346075" to="286112,3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z6ycQAAADdAAAADwAAAGRycy9kb3ducmV2LnhtbESPwWrDMBBE74X+g9hAbo0cY0JxooRi&#10;MPG1SWmui7WxRa2VY6mO66+PCoUeh5l5w+wOk+3ESIM3jhWsVwkI4tppw42Cj3P58grCB2SNnWNS&#10;8EMeDvvnpx3m2t35ncZTaESEsM9RQRtCn0vp65Ys+pXriaN3dYPFEOXQSD3gPcJtJ9Mk2UiLhuNC&#10;iz0VLdVfp2+r4PZJx3Ie5/5m5pAVfDFNdTRKLRfT2xZEoCn8h//alVaQpkkGv2/iE5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PrJxAAAAN0AAAAPAAAAAAAAAAAA&#10;AAAAAKECAABkcnMvZG93bnJldi54bWxQSwUGAAAAAAQABAD5AAAAkgMAAAAA&#10;" strokecolor="black [3213]" strokeweight=".25pt"/>
                    <v:line id="Straight Connector 2205" o:spid="_x0000_s2147" style="position:absolute;flip:y;visibility:visible;mso-wrap-style:square" from="276220,336550" to="276220,35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3ylMMAAADdAAAADwAAAGRycy9kb3ducmV2LnhtbESPT2sCMRTE74V+h/AKvdVsF/+0q1Fs&#10;QfC2uOr9sXlml25eliTq9tsbQfA4zMxvmMVqsJ24kA+tYwWfowwEce10y0bBYb/5+AIRIrLGzjEp&#10;+KcAq+XrywIL7a68o0sVjUgQDgUqaGLsCylD3ZDFMHI9cfJOzluMSXojtcdrgttO5lk2lRZbTgsN&#10;9vTbUP1Xna2CoynH6H/C91SXFe1zNy7NzCn1/jas5yAiDfEZfrS3WkGeZxO4v0lP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t8pTDAAAA3QAAAA8AAAAAAAAAAAAA&#10;AAAAoQIAAGRycy9kb3ducmV2LnhtbFBLBQYAAAAABAAEAPkAAACRAwAAAAA=&#10;" strokecolor="black [3213]" strokeweight=".25pt"/>
                  </v:group>
                  <v:group id="Group 2206" o:spid="_x0000_s2148" style="position:absolute;left:269077;top:353220;width:17035;height:19050" coordorigin="269077,35322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line id="Straight Connector 2207" o:spid="_x0000_s2149" style="position:absolute;visibility:visible;mso-wrap-style:square" from="269077,362745" to="286112,36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5kvsQAAADdAAAADwAAAGRycy9kb3ducmV2LnhtbESPwWrDMBBE74X8g9hAb40cU9rgRgkl&#10;YOxr0pJcF2tri1orx1Jsx19fFQo9DjPzhtnuJ9uKgXpvHCtYrxIQxJXThmsFnx/50waED8gaW8ek&#10;4E4e9rvFwxYz7UY+0nAKtYgQ9hkqaELoMil91ZBFv3IdcfS+XG8xRNnXUvc4RrhtZZokL9Ki4bjQ&#10;YEeHhqrv080quJ6pyOdh7q5mDs8Hvpi6LIxSj8vp/Q1EoCn8h//apVaQpskr/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mS+xAAAAN0AAAAPAAAAAAAAAAAA&#10;AAAAAKECAABkcnMvZG93bnJldi54bWxQSwUGAAAAAAQABAD5AAAAkgMAAAAA&#10;" strokecolor="black [3213]" strokeweight=".25pt"/>
                    <v:line id="Straight Connector 2208" o:spid="_x0000_s2150" style="position:absolute;flip:y;visibility:visible;mso-wrap-style:square" from="276220,353220" to="276220,3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CsAAAADdAAAADwAAAGRycy9kb3ducmV2LnhtbERPz0vDMBS+D/wfwhO8ramlTNctG04Q&#10;vBXbeX80b2lZ81KSbK3/vTkIHj++3/vjYkdxJx8GxwqesxwEcef0wEbBuf1Yv4IIEVnj6JgU/FCA&#10;4+FhtcdKu5m/6N5EI1IIhwoV9DFOlZSh68liyNxEnLiL8xZjgt5I7XFO4XaURZ5vpMWBU0OPE733&#10;1F2bm1XwbeoS/SlsN7puqC1cWZsXp9TT4/K2AxFpif/iP/enVlAUeZqb3qQnI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sXQrAAAAA3QAAAA8AAAAAAAAAAAAAAAAA&#10;oQIAAGRycy9kb3ducmV2LnhtbFBLBQYAAAAABAAEAPkAAACOAwAAAAA=&#10;" strokecolor="black [3213]" strokeweight=".25pt"/>
                  </v:group>
                  <v:group id="Group 2209" o:spid="_x0000_s2151" style="position:absolute;left:269077;top:379415;width:17035;height:19050" coordorigin="269077,37941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line id="Straight Connector 2210" o:spid="_x0000_s2152" style="position:absolute;visibility:visible;mso-wrap-style:square" from="269077,388940" to="286112,38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5qF8EAAADdAAAADwAAAGRycy9kb3ducmV2LnhtbERPz2vCMBS+D/wfwhO8ralFxugaRQSp&#10;1+nYro/m2Qabl9rEtutfbw6DHT++38Vusq0YqPfGsYJ1koIgrpw2XCv4uhxf30H4gKyxdUwKfsnD&#10;brt4KTDXbuRPGs6hFjGEfY4KmhC6XEpfNWTRJ64jjtzV9RZDhH0tdY9jDLetzNL0TVo0HBsa7OjQ&#10;UHU7P6yC+zeVx3mYu7uZw+bAP6Y+lUap1XLaf4AINIV/8Z/7pBVk2Truj2/iE5D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TmoXwQAAAN0AAAAPAAAAAAAAAAAAAAAA&#10;AKECAABkcnMvZG93bnJldi54bWxQSwUGAAAAAAQABAD5AAAAjwMAAAAA&#10;" strokecolor="black [3213]" strokeweight=".25pt"/>
                    <v:line id="Straight Connector 2211" o:spid="_x0000_s2153" style="position:absolute;flip:y;visibility:visible;mso-wrap-style:square" from="276220,379415" to="276220,39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9iSsIAAADdAAAADwAAAGRycy9kb3ducmV2LnhtbESPQWvCQBSE7wX/w/IEb3WTIFZTV9GC&#10;0Fto1Psj+9yEZt+G3a3Gf+8WCj0OM/MNs9mNthc38qFzrCCfZyCIG6c7NgrOp+PrCkSIyBp7x6Tg&#10;QQF228nLBkvt7vxFtzoakSAcSlTQxjiUUoamJYth7gbi5F2dtxiT9EZqj/cEt70ssmwpLXacFloc&#10;6KOl5rv+sQouplqgP4T1Ulc1nQq3qMybU2o2HffvICKN8T/81/7UCooiz+H3TXo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9iSsIAAADdAAAADwAAAAAAAAAAAAAA&#10;AAChAgAAZHJzL2Rvd25yZXYueG1sUEsFBgAAAAAEAAQA+QAAAJADAAAAAA==&#10;" strokecolor="black [3213]" strokeweight=".25pt"/>
                  </v:group>
                  <v:group id="Group 2212" o:spid="_x0000_s2154" style="position:absolute;left:269077;top:398466;width:17035;height:19050" coordorigin="269077,398466"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line id="Straight Connector 2213" o:spid="_x0000_s2155" style="position:absolute;visibility:visible;mso-wrap-style:square" from="269077,407991" to="286112,40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z0YMQAAADdAAAADwAAAGRycy9kb3ducmV2LnhtbESPwWrDMBBE74X8g9hCb7Uct5TgWAnF&#10;YJJr0pJcF2tri1orx1Icx19fFQo9DjPzhim2k+3ESIM3jhUskxQEce204UbB50f1vALhA7LGzjEp&#10;uJOH7WbxUGCu3Y0PNB5DIyKEfY4K2hD6XEpft2TRJ64njt6XGyyGKIdG6gFvEW47maXpm7RoOC60&#10;2FPZUv19vFoFlxPtqnmc+4uZw2vJZ9Psd0app8fpfQ0i0BT+w3/tvVaQZcsX+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PRgxAAAAN0AAAAPAAAAAAAAAAAA&#10;AAAAAKECAABkcnMvZG93bnJldi54bWxQSwUGAAAAAAQABAD5AAAAkgMAAAAA&#10;" strokecolor="black [3213]" strokeweight=".25pt"/>
                    <v:line id="Straight Connector 2214" o:spid="_x0000_s2156" style="position:absolute;flip:y;visibility:visible;mso-wrap-style:square" from="276220,398466" to="276220,41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0sMAAADdAAAADwAAAGRycy9kb3ducmV2LnhtbESPwWrDMBBE74X+g9hCb40cY9LUtRyS&#10;QKE3Uye5L9ZWNrVWRlIS9++rQiDHYWbeMNVmtqO4kA+DYwXLRQaCuHN6YKPgePh4WYMIEVnj6JgU&#10;/FKATf34UGGp3ZW/6NJGIxKEQ4kK+hinUsrQ9WQxLNxEnLxv5y3GJL2R2uM1we0o8yxbSYsDp4Ue&#10;J9r31P20Z6vgZJoC/S68rXTT0iF3RWNenVLPT/P2HUSkOd7Dt/anVpDnywL+36QnI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4wdLDAAAA3QAAAA8AAAAAAAAAAAAA&#10;AAAAoQIAAGRycy9kb3ducmV2LnhtbFBLBQYAAAAABAAEAPkAAACRAwAAAAA=&#10;" strokecolor="black [3213]" strokeweight=".25pt"/>
                  </v:group>
                </v:group>
                <v:group id="Group 2215" o:spid="_x0000_s2157" style="position:absolute;left:15498;top:3317;width:170;height:191" coordorigin="1549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line id="Straight Connector 2216" o:spid="_x0000_s2158" style="position:absolute;visibility:visible;mso-wrap-style:square" from="15498,3413" to="1566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X+MMAAADdAAAADwAAAGRycy9kb3ducmV2LnhtbESPT4vCMBTE78J+h/AW9mZTyyJSjbII&#10;olf/oNdH87YN27zUJltrP70RBI/DzPyGWax6W4uOWm8cK5gkKQjiwmnDpYLTcTOegfABWWPtmBTc&#10;ycNq+TFaYK7djffUHUIpIoR9jgqqEJpcSl9UZNEnriGO3q9rLYYo21LqFm8RbmuZpelUWjQcFyps&#10;aF1R8Xf4twquZ9puhm5ormYI32u+mHK3NUp9ffY/cxCB+vAOv9o7rSDLJlN4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rV/jDAAAA3QAAAA8AAAAAAAAAAAAA&#10;AAAAoQIAAGRycy9kb3ducmV2LnhtbFBLBQYAAAAABAAEAPkAAACRAwAAAAA=&#10;" strokecolor="black [3213]" strokeweight=".25pt"/>
                  <v:line id="Straight Connector 2217" o:spid="_x0000_s2159" style="position:absolute;flip:y;visibility:visible;mso-wrap-style:square" from="15569,3317" to="1556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fpcIAAADdAAAADwAAAGRycy9kb3ducmV2LnhtbESPQWvCQBSE74X+h+UVvNWNQdRGV2kF&#10;obdgYu+P7HMTmn0bdrca/31XEDwOM/MNs9mNthcX8qFzrGA2zUAQN053bBSc6sP7CkSIyBp7x6Tg&#10;RgF229eXDRbaXflIlyoakSAcClTQxjgUUoamJYth6gbi5J2dtxiT9EZqj9cEt73Ms2whLXacFloc&#10;aN9S81v9WQU/ppyj/wofC11WVOduXpqlU2ryNn6uQUQa4zP8aH9rBXk+W8L9TXo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pfpcIAAADdAAAADwAAAAAAAAAAAAAA&#10;AAChAgAAZHJzL2Rvd25yZXYueG1sUEsFBgAAAAAEAAQA+QAAAJADAAAAAA==&#10;" strokecolor="black [3213]" strokeweight=".25pt"/>
                </v:group>
                <v:group id="Group 2218" o:spid="_x0000_s2160" style="position:absolute;left:15498;top:3484;width:170;height:191" coordorigin="1549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line id="Straight Connector 2219" o:spid="_x0000_s2161" style="position:absolute;visibility:visible;mso-wrap-style:square" from="15498,3579" to="1566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DisQAAADdAAAADwAAAGRycy9kb3ducmV2LnhtbESPwWrDMBBE74X8g9hCb7UcU0rjWAnF&#10;YJJr0pJcF2tri1orx1Icx19fFQo9DjPzhim2k+3ESIM3jhUskxQEce204UbB50f1/AbCB2SNnWNS&#10;cCcP283iocBcuxsfaDyGRkQI+xwVtCH0uZS+bsmiT1xPHL0vN1gMUQ6N1APeItx2MkvTV2nRcFxo&#10;saeypfr7eLUKLifaVfM49xczh5eSz6bZ74xST4/T+xpEoCn8h//ae60gy5Yr+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MOKxAAAAN0AAAAPAAAAAAAAAAAA&#10;AAAAAKECAABkcnMvZG93bnJldi54bWxQSwUGAAAAAAQABAD5AAAAkgMAAAAA&#10;" strokecolor="black [3213]" strokeweight=".25pt"/>
                  <v:line id="Straight Connector 2220" o:spid="_x0000_s2162" style="position:absolute;flip:y;visibility:visible;mso-wrap-style:square" from="15569,3484" to="1556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NbMAAAADdAAAADwAAAGRycy9kb3ducmV2LnhtbERPz2vCMBS+D/Y/hDfYbaYL4rQ2lW0w&#10;8FZW9f5onmmxeSlJpt1/bw6DHT++39VudqO4UoiDZw2viwIEcefNwFbD8fD1sgYRE7LB0TNp+KUI&#10;u/rxocLS+Bt/07VNVuQQjiVq6FOaSilj15PDuPATcebOPjhMGQYrTcBbDnejVEWxkg4Hzg09TvTZ&#10;U3dpf5yGk22WGD7iZmWalg7KLxv75rV+fprftyASzelf/OfeGw1Kqbw/v8lPQNZ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vDWzAAAAA3QAAAA8AAAAAAAAAAAAAAAAA&#10;oQIAAGRycy9kb3ducmV2LnhtbFBLBQYAAAAABAAEAPkAAACOAwAAAAA=&#10;" strokecolor="black [3213]" strokeweight=".25pt"/>
                </v:group>
                <v:group id="Group 2221" o:spid="_x0000_s2163" style="position:absolute;left:15498;top:3746;width:170;height:191" coordorigin="1549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line id="Straight Connector 2222" o:spid="_x0000_s2164" style="position:absolute;visibility:visible;mso-wrap-style:square" from="15498,3841" to="1566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bRsAAAADdAAAADwAAAGRycy9kb3ducmV2LnhtbERPTYvCMBS8C/6H8ARvmiqySNe0iCB6&#10;1V12r4/m2Qabl9rEWvvrzcKCcxvmi9nkva1FR603jhUs5gkI4sJpw6WC76/9bA3CB2SNtWNS8CQP&#10;eTYebTDV7sEn6s6hFLGEfYoKqhCaVEpfVGTRz11DHLWLay2GSNtS6hYfsdzWcpkkH9Ki4bhQYUO7&#10;iorr+W4V3H7osB+6obmZIax2/GvK48EoNZ30208QgfrwNv+nj1rBMgL+3sQn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8m0bAAAAA3QAAAA8AAAAAAAAAAAAAAAAA&#10;oQIAAGRycy9kb3ducmV2LnhtbFBLBQYAAAAABAAEAPkAAACOAwAAAAA=&#10;" strokecolor="black [3213]" strokeweight=".25pt"/>
                  <v:line id="Straight Connector 2223" o:spid="_x0000_s2165" style="position:absolute;flip:y;visibility:visible;mso-wrap-style:square" from="15569,3746" to="1556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TG8MAAADdAAAADwAAAGRycy9kb3ducmV2LnhtbESPQWsCMRSE74X+h/AK3mrWKNquRqmC&#10;0NvStb0/Ns/s4uZlSVJd/31TKPQ4zMw3zGY3ul5cKcTOs4bZtABB3HjTsdXweTo+v4CICdlg75k0&#10;3CnCbvv4sMHS+Bt/0LVOVmQIxxI1tCkNpZSxaclhnPqBOHtnHxymLIOVJuAtw10vVVEspcOO80KL&#10;Ax1aai71t9PwZasFhn18XZqqppPyi8quvNaTp/FtDSLRmP7Df+13o0EpNYffN/kJ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9kxvDAAAA3QAAAA8AAAAAAAAAAAAA&#10;AAAAoQIAAGRycy9kb3ducmV2LnhtbFBLBQYAAAAABAAEAPkAAACRAwAAAAA=&#10;" strokecolor="black [3213]" strokeweight=".25pt"/>
                </v:group>
                <v:group id="Group 2224" o:spid="_x0000_s2166" style="position:absolute;left:15498;top:3937;width:170;height:190" coordorigin="1549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line id="Straight Connector 2225" o:spid="_x0000_s2167" style="position:absolute;visibility:visible;mso-wrap-style:square" from="15498,4032" to="1566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UDMsQAAADdAAAADwAAAGRycy9kb3ducmV2LnhtbESPwWrDMBBE74X8g9hAb40c05bgRgkl&#10;YOxr0pJcF2tri1orx1Jsx19fFQo9DjPzhtnuJ9uKgXpvHCtYrxIQxJXThmsFnx/50waED8gaW8ek&#10;4E4e9rvFwxYz7UY+0nAKtYgQ9hkqaELoMil91ZBFv3IdcfS+XG8xRNnXUvc4RrhtZZokr9Ki4bjQ&#10;YEeHhqrv080quJ6pyOdh7q5mDs8Hvpi6LIxSj8vp/Q1EoCn8h//apVaQpukL/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QMyxAAAAN0AAAAPAAAAAAAAAAAA&#10;AAAAAKECAABkcnMvZG93bnJldi54bWxQSwUGAAAAAAQABAD5AAAAkgMAAAAA&#10;" strokecolor="black [3213]" strokeweight=".25pt"/>
                  <v:line id="Straight Connector 2226" o:spid="_x0000_s2168" style="position:absolute;flip:y;visibility:visible;mso-wrap-style:square" from="15569,3937" to="1556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wg8IAAADdAAAADwAAAGRycy9kb3ducmV2LnhtbESPwWrDMBBE74X+g9hCbo1cEZzWiRLa&#10;QqA3E6e9L9ZGNrVWRlIT5++jQiDHYWbeMOvt5AZxohB7zxpe5gUI4tabnq2G78Pu+RVETMgGB8+k&#10;4UIRtpvHhzVWxp95T6cmWZEhHCvU0KU0VlLGtiOHce5H4uwdfXCYsgxWmoDnDHeDVEVRSoc954UO&#10;R/rsqP1t/pyGH1svMHzEt9LUDR2UX9R26bWePU3vKxCJpnQP39pfRoNSqoT/N/kJ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owg8IAAADdAAAADwAAAAAAAAAAAAAA&#10;AAChAgAAZHJzL2Rvd25yZXYueG1sUEsFBgAAAAAEAAQA+QAAAJADAAAAAA==&#10;" strokecolor="black [3213]" strokeweight=".25pt"/>
                </v:group>
                <v:group id="Group 2227" o:spid="_x0000_s2169" style="position:absolute;left:16450;top:3341;width:171;height:191" coordorigin="1645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line id="Straight Connector 2228" o:spid="_x0000_s2170" style="position:absolute;visibility:visible;mso-wrap-style:square" from="16450,3436" to="166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srMAAAADdAAAADwAAAGRycy9kb3ducmV2LnhtbERPTYvCMBC9C/6HMAt703TLItI1LSKI&#10;XnVFr0Mz2wabSW1irf31m4Pg8fG+V8VgG9FT541jBV/zBARx6bThSsHpdztbgvABWWPjmBQ8yUOR&#10;TycrzLR78IH6Y6hEDGGfoYI6hDaT0pc1WfRz1xJH7s91FkOEXSV1h48YbhuZJslCWjQcG2psaVNT&#10;eT3erYLbmXbbsR/bmxnD94YvptrvjFKfH8P6B0SgIbzFL/deK0jTNM6Nb+ITk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UrKzAAAAA3QAAAA8AAAAAAAAAAAAAAAAA&#10;oQIAAGRycy9kb3ducmV2LnhtbFBLBQYAAAAABAAEAPkAAACOAwAAAAA=&#10;" strokecolor="black [3213]" strokeweight=".25pt"/>
                  <v:line id="Straight Connector 2229" o:spid="_x0000_s2171" style="position:absolute;flip:y;visibility:visible;mso-wrap-style:square" from="16522,3341" to="1652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k8cIAAADdAAAADwAAAGRycy9kb3ducmV2LnhtbESPQWsCMRSE74X+h/AK3mrWIFa3RlFB&#10;6G3pqvfH5jW7uHlZkqjbf98UCj0OM/MNs96Orhd3CrHzrGE2LUAQN950bDWcT8fXJYiYkA32nknD&#10;N0XYbp6f1lga/+BPutfJigzhWKKGNqWhlDI2LTmMUz8QZ+/LB4cpy2ClCfjIcNdLVRQL6bDjvNDi&#10;QIeWmmt9cxoutppj2MfVwlQ1nZSfV/bNaz15GXfvIBKN6T/81/4wGpRSK/h9k5+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k8cIAAADdAAAADwAAAAAAAAAAAAAA&#10;AAChAgAAZHJzL2Rvd25yZXYueG1sUEsFBgAAAAAEAAQA+QAAAJADAAAAAA==&#10;" strokecolor="black [3213]" strokeweight=".25pt"/>
                </v:group>
                <v:group id="Group 2230" o:spid="_x0000_s2172" style="position:absolute;left:16450;top:3508;width:171;height:190" coordorigin="1645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line id="Straight Connector 2231" o:spid="_x0000_s2173" style="position:absolute;visibility:visible;mso-wrap-style:square" from="16450,3603" to="1662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T7MQAAADdAAAADwAAAGRycy9kb3ducmV2LnhtbESPwWrDMBBE74X8g9hCb7Uct5TgWAnF&#10;YJJr0pJcF2tri1orx1Icx19fFQo9DjPzhim2k+3ESIM3jhUskxQEce204UbB50f1vALhA7LGzjEp&#10;uJOH7WbxUGCu3Y0PNB5DIyKEfY4K2hD6XEpft2TRJ64njt6XGyyGKIdG6gFvEW47maXpm7RoOC60&#10;2FPZUv19vFoFlxPtqnmc+4uZw2vJZ9Psd0app8fpfQ0i0BT+w3/tvVaQZS9L+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5PsxAAAAN0AAAAPAAAAAAAAAAAA&#10;AAAAAKECAABkcnMvZG93bnJldi54bWxQSwUGAAAAAAQABAD5AAAAkgMAAAAA&#10;" strokecolor="black [3213]" strokeweight=".25pt"/>
                  <v:line id="Straight Connector 2232" o:spid="_x0000_s2174" style="position:absolute;flip:y;visibility:visible;mso-wrap-style:square" from="16522,3508" to="1652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gXcMAAADdAAAADwAAAGRycy9kb3ducmV2LnhtbESPQWsCMRSE74X+h/AK3mrWKNquRqmC&#10;0NvStb0/Ns/s4uZlSVJd/31TKPQ4zMw3zGY3ul5cKcTOs4bZtABB3HjTsdXweTo+v4CICdlg75k0&#10;3CnCbvv4sMHS+Bt/0LVOVmQIxxI1tCkNpZSxaclhnPqBOHtnHxymLIOVJuAtw10vVVEspcOO80KL&#10;Ax1aai71t9PwZasFhn18XZqqppPyi8quvNaTp/FtDSLRmP7Df+13o0GpuYLfN/kJ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ooF3DAAAA3QAAAA8AAAAAAAAAAAAA&#10;AAAAoQIAAGRycy9kb3ducmV2LnhtbFBLBQYAAAAABAAEAPkAAACRAwAAAAA=&#10;" strokecolor="black [3213]" strokeweight=".25pt"/>
                </v:group>
                <v:group id="Group 2233" o:spid="_x0000_s2175" style="position:absolute;left:16450;top:3770;width:171;height:190" coordorigin="1645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line id="Straight Connector 2234" o:spid="_x0000_s2176" style="position:absolute;visibility:visible;mso-wrap-style:square" from="16450,3865" to="1662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wdMQAAADdAAAADwAAAGRycy9kb3ducmV2LnhtbESPwWrDMBBE74X8g9hAb40cx5TgRAkh&#10;EOJr3dJeF2tri1orx1Js119fFQo9DjPzhtkfJ9uKgXpvHCtYrxIQxJXThmsFb6+Xpy0IH5A1to5J&#10;wTd5OB4WD3vMtRv5hYYy1CJC2OeooAmhy6X0VUMW/cp1xNH7dL3FEGVfS93jGOG2lWmSPEuLhuNC&#10;gx2dG6q+yrtVcHun62Ue5u5m5pCd+cPUxdUo9bicTjsQgabwH/5rF1pBmm4y+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DB0xAAAAN0AAAAPAAAAAAAAAAAA&#10;AAAAAKECAABkcnMvZG93bnJldi54bWxQSwUGAAAAAAQABAD5AAAAkgMAAAAA&#10;" strokecolor="black [3213]" strokeweight=".25pt"/>
                  <v:line id="Straight Connector 2235" o:spid="_x0000_s2177" style="position:absolute;flip:y;visibility:visible;mso-wrap-style:square" from="16522,3770" to="1652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KcMAAADdAAAADwAAAGRycy9kb3ducmV2LnhtbESPT2sCMRTE7wW/Q3iCt5p1a/2zGsUK&#10;hd6WrvX+2Dyzi5uXJYm6/fZNodDjMDO/Ybb7wXbiTj60jhXMphkI4trplo2Cr9P78wpEiMgaO8ek&#10;4JsC7Hejpy0W2j34k+5VNCJBOBSooImxL6QMdUMWw9T1xMm7OG8xJumN1B4fCW47mWfZQlpsOS00&#10;2NOxofpa3ayCsynn6N/CeqHLik65m5dm6ZSajIfDBkSkIf6H/9ofWkGev7zC75v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BOCnDAAAA3QAAAA8AAAAAAAAAAAAA&#10;AAAAoQIAAGRycy9kb3ducmV2LnhtbFBLBQYAAAAABAAEAPkAAACRAwAAAAA=&#10;" strokecolor="black [3213]" strokeweight=".25pt"/>
                </v:group>
                <v:group id="Group 2236" o:spid="_x0000_s2178" style="position:absolute;left:16450;top:3960;width:171;height:191" coordorigin="1645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line id="Straight Connector 2237" o:spid="_x0000_s2179" style="position:absolute;visibility:visible;mso-wrap-style:square" from="16450,4056" to="1662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uA8QAAADdAAAADwAAAGRycy9kb3ducmV2LnhtbESPQWvCQBSE7wX/w/IEb83GVNoSXUUE&#10;0atW7PWRfU0Ws29jdhtjfr0rFHocZuYbZrHqbS06ar1xrGCapCCIC6cNlwpOX9vXTxA+IGusHZOC&#10;O3lYLUcvC8y1u/GBumMoRYSwz1FBFUKTS+mLiiz6xDXE0ftxrcUQZVtK3eItwm0tszR9lxYNx4UK&#10;G9pUVFyOv1bB9Uy77dANzdUMYbbhb1Pud0apybhfz0EE6sN/+K+91wqy7O0D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q4DxAAAAN0AAAAPAAAAAAAAAAAA&#10;AAAAAKECAABkcnMvZG93bnJldi54bWxQSwUGAAAAAAQABAD5AAAAkgMAAAAA&#10;" strokecolor="black [3213]" strokeweight=".25pt"/>
                  <v:line id="Straight Connector 2238" o:spid="_x0000_s2180" style="position:absolute;flip:y;visibility:visible;mso-wrap-style:square" from="16522,3960" to="1652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Xt8AAAADdAAAADwAAAGRycy9kb3ducmV2LnhtbERPW2vCMBR+F/YfwhnsTdN14qUzyhwM&#10;fCu2+n5ojmlZc1KSqN2/Xx4EHz+++2Y32l7cyIfOsYL3WQaCuHG6Y6PgVP9MVyBCRNbYOyYFfxRg&#10;t32ZbLDQ7s5HulXRiBTCoUAFbYxDIWVoWrIYZm4gTtzFeYsxQW+k9nhP4baXeZYtpMWOU0OLA323&#10;1PxWV6vgbMo5+n1YL3RZUZ27eWmWTqm31/HrE0SkMT7FD/dBK8jzjzQ3vUlP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Al7fAAAAA3QAAAA8AAAAAAAAAAAAAAAAA&#10;oQIAAGRycy9kb3ducmV2LnhtbFBLBQYAAAAABAAEAPkAAACOAwAAAAA=&#10;" strokecolor="black [3213]" strokeweight=".25pt"/>
                </v:group>
                <v:group id="Group 2239" o:spid="_x0000_s2181" style="position:absolute;left:29214;top:3341;width:170;height:191" coordorigin="29214,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line id="Straight Connector 2240" o:spid="_x0000_s2182" style="position:absolute;visibility:visible;mso-wrap-style:square" from="29214,3436" to="2938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FCsAAAADdAAAADwAAAGRycy9kb3ducmV2LnhtbERPz2vCMBS+D/wfwhO8zdQiY3RGEaHU&#10;q25s10fzTIPNS21irf3rl8Ngx4/v92Y3ulYM1AfrWcFqmYEgrr22bBR8fZav7yBCRNbYeiYFTwqw&#10;285eNlho/+ATDedoRArhUKCCJsaukDLUDTkMS98RJ+7ie4cxwd5I3eMjhbtW5ln2Jh1aTg0NdnRo&#10;qL6e707B7Zuqchqm7manuD7wjzXHyiq1mI/7DxCRxvgv/nMftYI8X6f96U16An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9RQrAAAAA3QAAAA8AAAAAAAAAAAAAAAAA&#10;oQIAAGRycy9kb3ducmV2LnhtbFBLBQYAAAAABAAEAPkAAACOAwAAAAA=&#10;" strokecolor="black [3213]" strokeweight=".25pt"/>
                  <v:line id="Straight Connector 2241" o:spid="_x0000_s2183" style="position:absolute;flip:y;visibility:visible;mso-wrap-style:square" from="29285,3341" to="2928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V8MAAADdAAAADwAAAGRycy9kb3ducmV2LnhtbESPwWrDMBBE74X+g9hCb40cY9LUtRyS&#10;QKE3Uye5L9ZWNrVWRlIS9++rQiDHYWbeMNVmtqO4kA+DYwXLRQaCuHN6YKPgePh4WYMIEVnj6JgU&#10;/FKATf34UGGp3ZW/6NJGIxKEQ4kK+hinUsrQ9WQxLNxEnLxv5y3GJL2R2uM1we0o8yxbSYsDp4Ue&#10;J9r31P20Z6vgZJoC/S68rXTT0iF3RWNenVLPT/P2HUSkOd7Dt/anVpDnxRL+36QnI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TVfDAAAA3QAAAA8AAAAAAAAAAAAA&#10;AAAAoQIAAGRycy9kb3ducmV2LnhtbFBLBQYAAAAABAAEAPkAAACRAwAAAAA=&#10;" strokecolor="black [3213]" strokeweight=".25pt"/>
                </v:group>
                <v:group id="Group 2242" o:spid="_x0000_s2184" style="position:absolute;left:29214;top:3508;width:170;height:190" coordorigin="29214,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line id="Straight Connector 2243" o:spid="_x0000_s2185" style="position:absolute;visibility:visible;mso-wrap-style:square" from="29214,3603" to="29384,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fcQAAADdAAAADwAAAGRycy9kb3ducmV2LnhtbESPwWrDMBBE74X8g9hAb40cx5TgRAkh&#10;EOJr3dJeF2tri1orx1Js119fFQo9DjPzhtkfJ9uKgXpvHCtYrxIQxJXThmsFb6+Xpy0IH5A1to5J&#10;wTd5OB4WD3vMtRv5hYYy1CJC2OeooAmhy6X0VUMW/cp1xNH7dL3FEGVfS93jGOG2lWmSPEuLhuNC&#10;gx2dG6q+yrtVcHun62Ue5u5m5pCd+cPUxdUo9bicTjsQgabwH/5rF1pBmmYb+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9t9xAAAAN0AAAAPAAAAAAAAAAAA&#10;AAAAAKECAABkcnMvZG93bnJldi54bWxQSwUGAAAAAAQABAD5AAAAkgMAAAAA&#10;" strokecolor="black [3213]" strokeweight=".25pt"/>
                  <v:line id="Straight Connector 2244" o:spid="_x0000_s2186" style="position:absolute;flip:y;visibility:visible;mso-wrap-style:square" from="29285,3508" to="29285,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vuz8IAAADdAAAADwAAAGRycy9kb3ducmV2LnhtbESPQWvCQBSE7wX/w/IEb3XTEKyNrqKC&#10;0FtotPdH9rkJzb4Nu6um/75bEDwOM/MNs96Othc38qFzrOBtnoEgbpzu2Cg4n46vSxAhImvsHZOC&#10;Xwqw3Uxe1lhqd+cvutXRiAThUKKCNsahlDI0LVkMczcQJ+/ivMWYpDdSe7wnuO1lnmULabHjtNDi&#10;QIeWmp/6ahV8m6pAvw8fC13VdMpdUZl3p9RsOu5WICKN8Rl+tD+1gjwvCvh/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vuz8IAAADdAAAADwAAAAAAAAAAAAAA&#10;AAChAgAAZHJzL2Rvd25yZXYueG1sUEsFBgAAAAAEAAQA+QAAAJADAAAAAA==&#10;" strokecolor="black [3213]" strokeweight=".25pt"/>
                </v:group>
                <v:group id="Group 2245" o:spid="_x0000_s2187" style="position:absolute;left:29214;top:3770;width:170;height:190" coordorigin="29214,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line id="Straight Connector 2246" o:spid="_x0000_s2188" style="position:absolute;visibility:visible;mso-wrap-style:square" from="29214,3865" to="2938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h45cIAAADdAAAADwAAAGRycy9kb3ducmV2LnhtbESPQYvCMBSE78L+h/AW9mZTi4hUo4gg&#10;el0VvT6aZxtsXmqTrd3++s2C4HGYmW+Y5bq3teio9caxgkmSgiAunDZcKjifduM5CB+QNdaOScEv&#10;eVivPkZLzLV78jd1x1CKCGGfo4IqhCaX0hcVWfSJa4ijd3OtxRBlW0rd4jPCbS2zNJ1Ji4bjQoUN&#10;bSsq7scfq+Bxof1u6IbmYYYw3fLVlIe9Uerrs98sQATqwzv8ah+0giybzuD/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h45cIAAADdAAAADwAAAAAAAAAAAAAA&#10;AAChAgAAZHJzL2Rvd25yZXYueG1sUEsFBgAAAAAEAAQA+QAAAJADAAAAAA==&#10;" strokecolor="black [3213]" strokeweight=".25pt"/>
                  <v:line id="Straight Connector 2247" o:spid="_x0000_s2189" style="position:absolute;flip:y;visibility:visible;mso-wrap-style:square" from="29285,3770" to="2928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wuMIAAADdAAAADwAAAGRycy9kb3ducmV2LnhtbESPQWvCQBSE7wX/w/KE3urGENSmrmIF&#10;obdg1Psj+7oJzb4Nu1tN/31XEDwOM/MNs96OthdX8qFzrGA+y0AQN053bBScT4e3FYgQkTX2jknB&#10;HwXYbiYvayy1u/GRrnU0IkE4lKigjXEopQxNSxbDzA3Eyft23mJM0hupPd4S3PYyz7KFtNhxWmhx&#10;oH1LzU/9axVcTFWg/wzvC13VdMpdUZmlU+p1Ou4+QEQa4zP8aH9pBXleLOH+Jj0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wuMIAAADdAAAADwAAAAAAAAAAAAAA&#10;AAChAgAAZHJzL2Rvd25yZXYueG1sUEsFBgAAAAAEAAQA+QAAAJADAAAAAA==&#10;" strokecolor="black [3213]" strokeweight=".25pt"/>
                </v:group>
                <v:group id="Group 2248" o:spid="_x0000_s2190" style="position:absolute;left:29214;top:3960;width:170;height:191" coordorigin="29214,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line id="Straight Connector 2249" o:spid="_x0000_s2191" style="position:absolute;visibility:visible;mso-wrap-style:square" from="29214,4056" to="29384,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sl8MAAADdAAAADwAAAGRycy9kb3ducmV2LnhtbESPT4vCMBTE78J+h/AW9qapRcTtGkUE&#10;0at/2L0+mmcbbF5qk621n94IgsdhZn7DzJedrURLjTeOFYxHCQji3GnDhYLTcTOcgfABWWPlmBTc&#10;ycNy8TGYY6bdjffUHkIhIoR9hgrKEOpMSp+XZNGPXE0cvbNrLIYom0LqBm8RbiuZJslUWjQcF0qs&#10;aV1Sfjn8WwXXX9pu+ravr6YPkzX/mWK3NUp9fXarHxCBuvAOv9o7rSBNJ9/wfBOf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7JfDAAAA3QAAAA8AAAAAAAAAAAAA&#10;AAAAoQIAAGRycy9kb3ducmV2LnhtbFBLBQYAAAAABAAEAPkAAACRAwAAAAA=&#10;" strokecolor="black [3213]" strokeweight=".25pt"/>
                  <v:line id="Straight Connector 2250" o:spid="_x0000_s2192" style="position:absolute;flip:y;visibility:visible;mso-wrap-style:square" from="29285,3960" to="2928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EcAAAADdAAAADwAAAGRycy9kb3ducmV2LnhtbERPz2vCMBS+C/sfwhvspumKOu2MMgcD&#10;b8V23h/NMy1rXkoStfvvzUHw+PH93uxG24sr+dA5VvA+y0AQN053bBT81j/TFYgQkTX2jknBPwXY&#10;bV8mGyy0u/GRrlU0IoVwKFBBG+NQSBmaliyGmRuIE3d23mJM0BupPd5SuO1lnmVLabHj1NDiQN8t&#10;NX/VxSo4mXKOfh/WS11WVOduXpoPp9Tb6/j1CSLSGJ/ih/ugFeT5Iu1Pb9ITkN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pfhHAAAAA3QAAAA8AAAAAAAAAAAAAAAAA&#10;oQIAAGRycy9kb3ducmV2LnhtbFBLBQYAAAAABAAEAPkAAACOAwAAAAA=&#10;" strokecolor="black [3213]" strokeweight=".25pt"/>
                </v:group>
                <v:group id="Group 2251" o:spid="_x0000_s2193" style="position:absolute;left:30166;top:3365;width:171;height:191" coordorigin="30166,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line id="Straight Connector 2252" o:spid="_x0000_s2194" style="position:absolute;visibility:visible;mso-wrap-style:square" from="30166,3460" to="3033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roO8QAAADdAAAADwAAAGRycy9kb3ducmV2LnhtbESPwWrDMBBE74X8g9hAb40c05bgRgkl&#10;YOxr0pJcF2tri1orx1Jsx19fFQo9DjPzhtnuJ9uKgXpvHCtYrxIQxJXThmsFnx/50waED8gaW8ek&#10;4E4e9rvFwxYz7UY+0nAKtYgQ9hkqaELoMil91ZBFv3IdcfS+XG8xRNnXUvc4RrhtZZokr9Ki4bjQ&#10;YEeHhqrv080quJ6pyOdh7q5mDs8Hvpi6LIxSj8vp/Q1EoCn8h//apVaQpi8p/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ug7xAAAAN0AAAAPAAAAAAAAAAAA&#10;AAAAAKECAABkcnMvZG93bnJldi54bWxQSwUGAAAAAAQABAD5AAAAkgMAAAAA&#10;" strokecolor="black [3213]" strokeweight=".25pt"/>
                  <v:line id="Straight Connector 2253" o:spid="_x0000_s2195" style="position:absolute;flip:y;visibility:visible;mso-wrap-style:square" from="30238,3365" to="3023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gZsMAAADdAAAADwAAAGRycy9kb3ducmV2LnhtbESPT2sCMRTE7wW/Q3iCt5p1a/2zGsUK&#10;hd6WrvX+2Dyzi5uXJYm6/fZNodDjMDO/Ybb7wXbiTj60jhXMphkI4trplo2Cr9P78wpEiMgaO8ek&#10;4JsC7Hejpy0W2j34k+5VNCJBOBSooImxL6QMdUMWw9T1xMm7OG8xJumN1B4fCW47mWfZQlpsOS00&#10;2NOxofpa3ayCsynn6N/CeqHLik65m5dm6ZSajIfDBkSkIf6H/9ofWkGev77A75v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74GbDAAAA3QAAAA8AAAAAAAAAAAAA&#10;AAAAoQIAAGRycy9kb3ducmV2LnhtbFBLBQYAAAAABAAEAPkAAACRAwAAAAA=&#10;" strokecolor="black [3213]" strokeweight=".25pt"/>
                </v:group>
                <v:group id="Group 2254" o:spid="_x0000_s2196" style="position:absolute;left:30166;top:3532;width:171;height:190" coordorigin="30166,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line id="Straight Connector 2255" o:spid="_x0000_s2197" style="position:absolute;visibility:visible;mso-wrap-style:square" from="30166,3627" to="3033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NwT8QAAADdAAAADwAAAGRycy9kb3ducmV2LnhtbESPwWrDMBBE74X8g9hAb40cE5fgRAkh&#10;EOJr3dJeF2tri1orx1Js119fFQo9DjPzhtkfJ9uKgXpvHCtYrxIQxJXThmsFb6+Xpy0IH5A1to5J&#10;wTd5OB4WD3vMtRv5hYYy1CJC2OeooAmhy6X0VUMW/cp1xNH7dL3FEGVfS93jGOG2lWmSPEuLhuNC&#10;gx2dG6q+yrtVcHun62Ue5u5m5rA584epi6tR6nE5nXYgAk3hP/zXLrSCNM0y+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3BPxAAAAN0AAAAPAAAAAAAAAAAA&#10;AAAAAKECAABkcnMvZG93bnJldi54bWxQSwUGAAAAAAQABAD5AAAAkgMAAAAA&#10;" strokecolor="black [3213]" strokeweight=".25pt"/>
                  <v:line id="Straight Connector 2256" o:spid="_x0000_s2198" style="position:absolute;flip:y;visibility:visible;mso-wrap-style:square" from="30238,3532" to="3023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D/sMAAADdAAAADwAAAGRycy9kb3ducmV2LnhtbESPQWvCQBSE74X+h+UVeqsbg0aNrtIW&#10;BG/B2N4f2ecmmH0bdrea/nu3UPA4zMw3zGY32l5cyYfOsYLpJANB3DjdsVHwddq/LUGEiKyxd0wK&#10;finAbvv8tMFSuxsf6VpHIxKEQ4kK2hiHUsrQtGQxTNxAnLyz8xZjkt5I7fGW4LaXeZYV0mLHaaHF&#10;gT5bai71j1XwbaoZ+o+wKnRV0yl3s8osnFKvL+P7GkSkMT7C/+2DVpDn8wL+3qQn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MQ/7DAAAA3QAAAA8AAAAAAAAAAAAA&#10;AAAAoQIAAGRycy9kb3ducmV2LnhtbFBLBQYAAAAABAAEAPkAAACRAwAAAAA=&#10;" strokecolor="black [3213]" strokeweight=".25pt"/>
                </v:group>
                <v:group id="Group 2257" o:spid="_x0000_s2199" style="position:absolute;left:30166;top:3794;width:171;height:190" coordorigin="30166,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line id="Straight Connector 2258" o:spid="_x0000_s2200" style="position:absolute;visibility:visible;mso-wrap-style:square" from="30166,3889" to="3033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f0cEAAADdAAAADwAAAGRycy9kb3ducmV2LnhtbERPz2vCMBS+D/wfwhN2m+mKG1KNMgpF&#10;r7qh10fzloY1L7WJtetfbw6DHT++35vd6FoxUB+sZwWviwwEce21ZaPg67N6WYEIEVlj65kU/FKA&#10;3Xb2tMFC+zsfaThFI1IIhwIVNDF2hZShbshhWPiOOHHfvncYE+yN1D3eU7hrZZ5l79Kh5dTQYEdl&#10;Q/XP6eYUXM+0r6Zh6q52isuSL9Yc9lap5/n4sQYRaYz/4j/3QSvI87c0N71JT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Ut/RwQAAAN0AAAAPAAAAAAAAAAAAAAAA&#10;AKECAABkcnMvZG93bnJldi54bWxQSwUGAAAAAAQABAD5AAAAjwMAAAAA&#10;" strokecolor="black [3213]" strokeweight=".25pt"/>
                  <v:line id="Straight Connector 2259" o:spid="_x0000_s2201" style="position:absolute;flip:y;visibility:visible;mso-wrap-style:square" from="30238,3794" to="3023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XjMIAAADdAAAADwAAAGRycy9kb3ducmV2LnhtbESPQWsCMRSE70L/Q3gFb5rtorauRlGh&#10;4G1xbe+PzTO7dPOyJFHXf98UCh6HmfmGWW8H24kb+dA6VvA2zUAQ1063bBR8nT8nHyBCRNbYOSYF&#10;Dwqw3byM1lhod+cT3apoRIJwKFBBE2NfSBnqhiyGqeuJk3dx3mJM0hupPd4T3HYyz7KFtNhyWmiw&#10;p0ND9U91tQq+TTlDvw/LhS4rOuduVpp3p9T4dditQEQa4jP83z5qBXk+X8Lfm/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PXjMIAAADdAAAADwAAAAAAAAAAAAAA&#10;AAChAgAAZHJzL2Rvd25yZXYueG1sUEsFBgAAAAAEAAQA+QAAAJADAAAAAA==&#10;" strokecolor="black [3213]" strokeweight=".25pt"/>
                </v:group>
                <v:group id="Group 2260" o:spid="_x0000_s2202" style="position:absolute;left:30166;top:3984;width:171;height:191" coordorigin="30166,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line id="Straight Connector 2261" o:spid="_x0000_s2203" style="position:absolute;visibility:visible;mso-wrap-style:square" from="30166,4079" to="30337,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88cMAAADdAAAADwAAAGRycy9kb3ducmV2LnhtbESPT4vCMBTE78J+h/AW9mZTyyJSjbII&#10;olf/oNdH87YN27zUJltrP70RBI/DzPyGWax6W4uOWm8cK5gkKQjiwmnDpYLTcTOegfABWWPtmBTc&#10;ycNq+TFaYK7djffUHUIpIoR9jgqqEJpcSl9UZNEnriGO3q9rLYYo21LqFm8RbmuZpelUWjQcFyps&#10;aF1R8Xf4twquZ9puhm5ormYI32u+mHK3NUp9ffY/cxCB+vAOv9o7rSDLphN4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EvPHDAAAA3QAAAA8AAAAAAAAAAAAA&#10;AAAAoQIAAGRycy9kb3ducmV2LnhtbFBLBQYAAAAABAAEAPkAAACRAwAAAAA=&#10;" strokecolor="black [3213]" strokeweight=".25pt"/>
                  <v:line id="Straight Connector 2262" o:spid="_x0000_s2204" style="position:absolute;flip:y;visibility:visible;mso-wrap-style:square" from="30238,3984" to="302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PQMIAAADdAAAADwAAAGRycy9kb3ducmV2LnhtbESPwWrDMBBE74X+g9hCbo1cEZzWiRLa&#10;QqA3E6e9L9ZGNrVWRlIT5++jQiDHYWbeMOvt5AZxohB7zxpe5gUI4tabnq2G78Pu+RVETMgGB8+k&#10;4UIRtpvHhzVWxp95T6cmWZEhHCvU0KU0VlLGtiOHce5H4uwdfXCYsgxWmoDnDHeDVEVRSoc954UO&#10;R/rsqP1t/pyGH1svMHzEt9LUDR2UX9R26bWePU3vKxCJpnQP39pfRoNSpYL/N/kJ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uPQMIAAADdAAAADwAAAAAAAAAAAAAA&#10;AAChAgAAZHJzL2Rvd25yZXYueG1sUEsFBgAAAAAEAAQA+QAAAJADAAAAAA==&#10;" strokecolor="black [3213]" strokeweight=".25pt"/>
                </v:group>
                <v:group id="Group 2263" o:spid="_x0000_s2205" style="position:absolute;left:42851;top:3294;width:171;height:190" coordorigin="42851,32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line id="Straight Connector 2264" o:spid="_x0000_s2206" style="position:absolute;visibility:visible;mso-wrap-style:square" from="42851,3389" to="43022,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facIAAADdAAAADwAAAGRycy9kb3ducmV2LnhtbESPQYvCMBSE78L+h/AW9mZTi4hUo4gg&#10;el0VvT6aZxtsXmqTrd3++s2C4HGYmW+Y5bq3teio9caxgkmSgiAunDZcKjifduM5CB+QNdaOScEv&#10;eVivPkZLzLV78jd1x1CKCGGfo4IqhCaX0hcVWfSJa4ijd3OtxRBlW0rd4jPCbS2zNJ1Ji4bjQoUN&#10;bSsq7scfq+Bxof1u6IbmYYYw3fLVlIe9Uerrs98sQATqwzv8ah+0giybTeH/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MfacIAAADdAAAADwAAAAAAAAAAAAAA&#10;AAChAgAAZHJzL2Rvd25yZXYueG1sUEsFBgAAAAAEAAQA+QAAAJADAAAAAA==&#10;" strokecolor="black [3213]" strokeweight=".25pt"/>
                  <v:line id="Straight Connector 2265" o:spid="_x0000_s2207" style="position:absolute;flip:y;visibility:visible;mso-wrap-style:square" from="42923,3294" to="4292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XNMMAAADdAAAADwAAAGRycy9kb3ducmV2LnhtbESPQWvCQBSE74X+h+UVeqsbg0aNrtIW&#10;BG/B2N4f2ecmmH0bdrea/nu3UPA4zMw3zGY32l5cyYfOsYLpJANB3DjdsVHwddq/LUGEiKyxd0wK&#10;finAbvv8tMFSuxsf6VpHIxKEQ4kK2hiHUsrQtGQxTNxAnLyz8xZjkt5I7fGW4LaXeZYV0mLHaaHF&#10;gT5bai71j1XwbaoZ+o+wKnRV0yl3s8osnFKvL+P7GkSkMT7C/+2DVpDnxRz+3qQn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yFzTDAAAA3QAAAA8AAAAAAAAAAAAA&#10;AAAAoQIAAGRycy9kb3ducmV2LnhtbFBLBQYAAAAABAAEAPkAAACRAwAAAAA=&#10;" strokecolor="black [3213]" strokeweight=".25pt"/>
                </v:group>
                <v:group id="Group 2266" o:spid="_x0000_s2208" style="position:absolute;left:42851;top:3460;width:171;height:191" coordorigin="42851,34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line id="Straight Connector 2267" o:spid="_x0000_s2209" style="position:absolute;visibility:visible;mso-wrap-style:square" from="42851,3556" to="4302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HsQAAADdAAAADwAAAGRycy9kb3ducmV2LnhtbESPwWrDMBBE74X8g9hAb40cE9zgRAkh&#10;EOJr3dJeF2tri1orx1Js119fFQo9DjPzhtkfJ9uKgXpvHCtYrxIQxJXThmsFb6+Xpy0IH5A1to5J&#10;wTd5OB4WD3vMtRv5hYYy1CJC2OeooAmhy6X0VUMW/cp1xNH7dL3FEGVfS93jGOG2lWmSZNKi4bjQ&#10;YEfnhqqv8m4V3N7pepmHubuZOWzO/GHq4mqUelxOpx2IQFP4D/+1C60gTbNn+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YEexAAAAN0AAAAPAAAAAAAAAAAA&#10;AAAAAKECAABkcnMvZG93bnJldi54bWxQSwUGAAAAAAQABAD5AAAAkgMAAAAA&#10;" strokecolor="black [3213]" strokeweight=".25pt"/>
                  <v:line id="Straight Connector 2268" o:spid="_x0000_s2210" style="position:absolute;flip:y;visibility:visible;mso-wrap-style:square" from="42923,3460" to="4292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4qr8AAADdAAAADwAAAGRycy9kb3ducmV2LnhtbERPz2vCMBS+D/wfwhN2m6lFOq1GcYLg&#10;razq/dE802LzUpJMu//eHAY7fny/N7vR9uJBPnSOFcxnGQjixumOjYLL+fixBBEissbeMSn4pQC7&#10;7eRtg6V2T/6mRx2NSCEcSlTQxjiUUoamJYth5gbixN2ctxgT9EZqj88UbnuZZ1khLXacGloc6NBS&#10;c69/rIKrqRbov8Kq0FVN59wtKvPplHqfjvs1iEhj/Bf/uU9aQZ4XaW56k56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O4qr8AAADdAAAADwAAAAAAAAAAAAAAAACh&#10;AgAAZHJzL2Rvd25yZXYueG1sUEsFBgAAAAAEAAQA+QAAAI0DAAAAAA==&#10;" strokecolor="black [3213]" strokeweight=".25pt"/>
                </v:group>
                <v:group id="Group 2269" o:spid="_x0000_s2211" style="position:absolute;left:42851;top:3722;width:171;height:191" coordorigin="42851,372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line id="Straight Connector 2270" o:spid="_x0000_s2212" style="position:absolute;visibility:visible;mso-wrap-style:square" from="42851,3817" to="4302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GPt8EAAADdAAAADwAAAGRycy9kb3ducmV2LnhtbERPz2vCMBS+D/wfwhN2m+mKbFKNMgpF&#10;r7qh10fzloY1L7WJtetfbw6DHT++35vd6FoxUB+sZwWviwwEce21ZaPg67N6WYEIEVlj65kU/FKA&#10;3Xb2tMFC+zsfaThFI1IIhwIVNDF2hZShbshhWPiOOHHfvncYE+yN1D3eU7hrZZ5lb9Kh5dTQYEdl&#10;Q/XP6eYUXM+0r6Zh6q52isuSL9Yc9lap5/n4sQYRaYz/4j/3QSvI8/e0P71JT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kY+3wQAAAN0AAAAPAAAAAAAAAAAAAAAA&#10;AKECAABkcnMvZG93bnJldi54bWxQSwUGAAAAAAQABAD5AAAAjwMAAAAA&#10;" strokecolor="black [3213]" strokeweight=".25pt"/>
                  <v:line id="Straight Connector 2271" o:spid="_x0000_s2213" style="position:absolute;flip:y;visibility:visible;mso-wrap-style:square" from="42923,3722" to="429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H6sIAAADdAAAADwAAAGRycy9kb3ducmV2LnhtbESPQWvCQBSE74X+h+UVvNWNQdRGV2kF&#10;obdgYu+P7HMTmn0bdrca/31XEDwOM/MNs9mNthcX8qFzrGA2zUAQN053bBSc6sP7CkSIyBp7x6Tg&#10;RgF229eXDRbaXflIlyoakSAcClTQxjgUUoamJYth6gbi5J2dtxiT9EZqj9cEt73Ms2whLXacFloc&#10;aN9S81v9WQU/ppyj/wofC11WVOduXpqlU2ryNn6uQUQa4zP8aH9rBXm+nMH9TXo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CH6sIAAADdAAAADwAAAAAAAAAAAAAA&#10;AAChAgAAZHJzL2Rvd25yZXYueG1sUEsFBgAAAAAEAAQA+QAAAJADAAAAAA==&#10;" strokecolor="black [3213]" strokeweight=".25pt"/>
                </v:group>
                <v:group id="Group 2272" o:spid="_x0000_s2214" style="position:absolute;left:42851;top:3913;width:171;height:190" coordorigin="42851,3913"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line id="Straight Connector 2273" o:spid="_x0000_s2215" style="position:absolute;visibility:visible;mso-wrap-style:square" from="42851,4008" to="4302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RwMQAAADdAAAADwAAAGRycy9kb3ducmV2LnhtbESPQWvCQBSE7wX/w/IEb83GVNoSXUUE&#10;0atW7PWRfU0Ws29jdhtjfr0rFHocZuYbZrHqbS06ar1xrGCapCCIC6cNlwpOX9vXTxA+IGusHZOC&#10;O3lYLUcvC8y1u/GBumMoRYSwz1FBFUKTS+mLiiz6xDXE0ftxrcUQZVtK3eItwm0tszR9lxYNx4UK&#10;G9pUVFyOv1bB9Uy77dANzdUMYbbhb1Pud0apybhfz0EE6sN/+K+91wqy7OMN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xHAxAAAAN0AAAAPAAAAAAAAAAAA&#10;AAAAAKECAABkcnMvZG93bnJldi54bWxQSwUGAAAAAAQABAD5AAAAkgMAAAAA&#10;" strokecolor="black [3213]" strokeweight=".25pt"/>
                  <v:line id="Straight Connector 2274" o:spid="_x0000_s2216" style="position:absolute;flip:y;visibility:visible;mso-wrap-style:square" from="42923,3913" to="42923,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kcsIAAADdAAAADwAAAGRycy9kb3ducmV2LnhtbESPQWvCQBSE7wX/w/KE3urGENSmrmIF&#10;obdg1Psj+7oJzb4Nu1tN/31XEDwOM/MNs96OthdX8qFzrGA+y0AQN053bBScT4e3FYgQkTX2jknB&#10;HwXYbiYvayy1u/GRrnU0IkE4lKigjXEopQxNSxbDzA3Eyft23mJM0hupPd4S3PYyz7KFtNhxWmhx&#10;oH1LzU/9axVcTFWg/wzvC13VdMpdUZmlU+p1Ou4+QEQa4zP8aH9pBXm+LOD+Jj0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ckcsIAAADdAAAADwAAAAAAAAAAAAAA&#10;AAChAgAAZHJzL2Rvd25yZXYueG1sUEsFBgAAAAAEAAQA+QAAAJADAAAAAA==&#10;" strokecolor="black [3213]" strokeweight=".25pt"/>
                </v:group>
                <v:group id="Group 2275" o:spid="_x0000_s2217" style="position:absolute;left:43804;top:3317;width:170;height:191" coordorigin="43804,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line id="Straight Connector 2276" o:spid="_x0000_s2218" style="position:absolute;visibility:visible;mso-wrap-style:square" from="43804,3413" to="43974,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yWMQAAADdAAAADwAAAGRycy9kb3ducmV2LnhtbESPwWrDMBBE74X8g9hAb40cE9zgRAkh&#10;EOJr3dJeF2tri1orx1Js119fFQo9DjPzhtkfJ9uKgXpvHCtYrxIQxJXThmsFb6+Xpy0IH5A1to5J&#10;wTd5OB4WD3vMtRv5hYYy1CJC2OeooAmhy6X0VUMW/cp1xNH7dL3FEGVfS93jGOG2lWmSZNKi4bjQ&#10;YEfnhqqv8m4V3N7pepmHubuZOWzO/GHq4mqUelxOpx2IQFP4D/+1C60gTZ8z+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LJYxAAAAN0AAAAPAAAAAAAAAAAA&#10;AAAAAKECAABkcnMvZG93bnJldi54bWxQSwUGAAAAAAQABAD5AAAAkgMAAAAA&#10;" strokecolor="black [3213]" strokeweight=".25pt"/>
                  <v:line id="Straight Connector 2277" o:spid="_x0000_s2219" style="position:absolute;flip:y;visibility:visible;mso-wrap-style:square" from="43875,3317" to="43875,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6BcIAAADdAAAADwAAAGRycy9kb3ducmV2LnhtbESPQWvCQBSE7wX/w/IEb3VjEKOpq1hB&#10;6C006v2RfW5Cs2/D7lbjv+8WCj0OM/MNs92Pthd38qFzrGAxz0AQN053bBRczqfXNYgQkTX2jknB&#10;kwLsd5OXLZbaPfiT7nU0IkE4lKigjXEopQxNSxbD3A3Eybs5bzEm6Y3UHh8JbnuZZ9lKWuw4LbQ4&#10;0LGl5qv+tgquplqifw+bla5qOuduWZnCKTWbjoc3EJHG+B/+a39oBXleFPD7Jj0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6BcIAAADdAAAADwAAAAAAAAAAAAAA&#10;AAChAgAAZHJzL2Rvd25yZXYueG1sUEsFBgAAAAAEAAQA+QAAAJADAAAAAA==&#10;" strokecolor="black [3213]" strokeweight=".25pt"/>
                </v:group>
                <v:group id="Group 2278" o:spid="_x0000_s2220" style="position:absolute;left:43804;top:3484;width:170;height:191" coordorigin="43804,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line id="Straight Connector 2279" o:spid="_x0000_s2221" style="position:absolute;visibility:visible;mso-wrap-style:square" from="43804,3579" to="43974,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mKsQAAADdAAAADwAAAGRycy9kb3ducmV2LnhtbESPQWvCQBSE7wX/w/IEb83GUGwbXUUE&#10;0atW7PWRfU0Ws29jdhtjfr0rFHocZuYbZrHqbS06ar1xrGCapCCIC6cNlwpOX9vXDxA+IGusHZOC&#10;O3lYLUcvC8y1u/GBumMoRYSwz1FBFUKTS+mLiiz6xDXE0ftxrcUQZVtK3eItwm0tszSdSYuG40KF&#10;DW0qKi7HX6vgeqbdduiG5mqG8Lbhb1Pud0apybhfz0EE6sN/+K+91wqy7P0T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yYqxAAAAN0AAAAPAAAAAAAAAAAA&#10;AAAAAKECAABkcnMvZG93bnJldi54bWxQSwUGAAAAAAQABAD5AAAAkgMAAAAA&#10;" strokecolor="black [3213]" strokeweight=".25pt"/>
                  <v:line id="Straight Connector 2280" o:spid="_x0000_s2222" style="position:absolute;flip:y;visibility:visible;mso-wrap-style:square" from="43875,3484" to="4387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SVr8AAADdAAAADwAAAGRycy9kb3ducmV2LnhtbERPy4rCMBTdC/MP4Q7MTtMp4qMaZRQE&#10;d8U6s78017TY3JQkaufvzUJweTjv9XawnbiTD61jBd+TDARx7XTLRsHv+TBegAgRWWPnmBT8U4Dt&#10;5mO0xkK7B5/oXkUjUgiHAhU0MfaFlKFuyGKYuJ44cRfnLcYEvZHa4yOF207mWTaTFltODQ32tG+o&#10;vlY3q+DPlFP0u7Cc6bKic+6mpZk7pb4+h58ViEhDfItf7qNWkOeLtD+9SU9Ab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slSVr8AAADdAAAADwAAAAAAAAAAAAAAAACh&#10;AgAAZHJzL2Rvd25yZXYueG1sUEsFBgAAAAAEAAQA+QAAAI0DAAAAAA==&#10;" strokecolor="black [3213]" strokeweight=".25pt"/>
                </v:group>
                <v:group id="Group 2281" o:spid="_x0000_s2223" style="position:absolute;left:43804;top:3746;width:170;height:191" coordorigin="43804,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line id="Straight Connector 2282" o:spid="_x0000_s2224" style="position:absolute;visibility:visible;mso-wrap-style:square" from="43804,3841" to="43974,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EfMQAAADdAAAADwAAAGRycy9kb3ducmV2LnhtbESPwWrDMBBE74X+g9hAbo0cE0pwooRi&#10;MPG1bmmui7WxRa2VY6mO66+PAoUeh5l5w+yPk+3ESIM3jhWsVwkI4tppw42Cz4/iZQvCB2SNnWNS&#10;8Esejofnpz1m2t34ncYqNCJC2GeooA2hz6T0dUsW/cr1xNG7uMFiiHJopB7wFuG2k2mSvEqLhuNC&#10;iz3lLdXf1Y9VcP2iUzGPc381c9jkfDZNeTJKLRfT2w5EoCn8h//apVaQptsUHm/iE5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sR8xAAAAN0AAAAPAAAAAAAAAAAA&#10;AAAAAKECAABkcnMvZG93bnJldi54bWxQSwUGAAAAAAQABAD5AAAAkgMAAAAA&#10;" strokecolor="black [3213]" strokeweight=".25pt"/>
                  <v:line id="Straight Connector 2283" o:spid="_x0000_s2225" style="position:absolute;flip:y;visibility:visible;mso-wrap-style:square" from="43875,3746" to="43875,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MIcIAAADdAAAADwAAAGRycy9kb3ducmV2LnhtbESPQWsCMRSE70L/Q3gFb5rtKmpXo9hC&#10;wdviau+PzTO7dPOyJFG3/94UCh6HmfmG2ewG24kb+dA6VvA2zUAQ1063bBScT1+TFYgQkTV2jknB&#10;LwXYbV9GGyy0u/ORblU0IkE4FKigibEvpAx1QxbD1PXEybs4bzEm6Y3UHu8JbjuZZ9lCWmw5LTTY&#10;02dD9U91tQq+TTlH/xHeF7qs6JS7eWmWTqnx67Bfg4g0xGf4v33QCvJ8NYO/N+k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vMIcIAAADdAAAADwAAAAAAAAAAAAAA&#10;AAChAgAAZHJzL2Rvd25yZXYueG1sUEsFBgAAAAAEAAQA+QAAAJADAAAAAA==&#10;" strokecolor="black [3213]" strokeweight=".25pt"/>
                </v:group>
                <v:group id="Group 2284" o:spid="_x0000_s2226" style="position:absolute;left:43804;top:3937;width:170;height:190" coordorigin="43804,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line id="Straight Connector 2285" o:spid="_x0000_s2227" style="position:absolute;visibility:visible;mso-wrap-style:square" from="43804,4032" to="439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cCMIAAADdAAAADwAAAGRycy9kb3ducmV2LnhtbESPQYvCMBSE78L+h/AWvGm6RUWqUUQQ&#10;va7K7vXRPNtg81KbbO321xtB8DjMzDfMct3ZSrTUeONYwdc4AUGcO224UHA+7UZzED4ga6wck4J/&#10;8rBefQyWmGl3529qj6EQEcI+QwVlCHUmpc9LsujHriaO3sU1FkOUTSF1g/cIt5VMk2QmLRqOCyXW&#10;tC0pvx7/rILbD+13fdvXN9OHyZZ/TXHYG6WGn91mASJQF97hV/ugFaTpfArPN/E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NcCMIAAADdAAAADwAAAAAAAAAAAAAA&#10;AAChAgAAZHJzL2Rvd25yZXYueG1sUEsFBgAAAAAEAAQA+QAAAJADAAAAAA==&#10;" strokecolor="black [3213]" strokeweight=".25pt"/>
                  <v:line id="Straight Connector 2286" o:spid="_x0000_s2228" style="position:absolute;flip:y;visibility:visible;mso-wrap-style:square" from="43875,3937" to="4387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vucIAAADdAAAADwAAAGRycy9kb3ducmV2LnhtbESPQWvCQBSE7wX/w/IEb3XTIFFTV9GC&#10;0Fsw6v2Rfd2EZt+G3a2m/75bEDwOM/MNs9mNthc38qFzrOBtnoEgbpzu2Ci4nI+vKxAhImvsHZOC&#10;Xwqw205eNlhqd+cT3epoRIJwKFFBG+NQShmaliyGuRuIk/flvMWYpDdSe7wnuO1lnmWFtNhxWmhx&#10;oI+Wmu/6xyq4mmqB/hDWha5qOuduUZmlU2o2HffvICKN8Rl+tD+1gjxfFfD/Jj0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xvucIAAADdAAAADwAAAAAAAAAAAAAA&#10;AAChAgAAZHJzL2Rvd25yZXYueG1sUEsFBgAAAAAEAAQA+QAAAJADAAAAAA==&#10;" strokecolor="black [3213]" strokeweight=".25pt"/>
                </v:group>
                <v:group id="Group 2287" o:spid="_x0000_s2229" style="position:absolute;left:56578;top:3341;width:170;height:191" coordorigin="56578,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line id="Straight Connector 2288" o:spid="_x0000_s2230" style="position:absolute;visibility:visible;mso-wrap-style:square" from="56578,3436" to="5674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zlsAAAADdAAAADwAAAGRycy9kb3ducmV2LnhtbERPz2vCMBS+D/wfwhO8zdQyhnRGEaHU&#10;69zYro/mmQabl9rEWvvXm8Ngx4/v92Y3ulYM1AfrWcFqmYEgrr22bBR8f5WvaxAhImtsPZOCBwXY&#10;bWcvGyy0v/MnDadoRArhUKCCJsaukDLUDTkMS98RJ+7se4cxwd5I3eM9hbtW5ln2Lh1aTg0NdnRo&#10;qL6cbk7B9Yeqchqm7mqn+HbgX2uOlVVqMR/3HyAijfFf/Oc+agV5vk5z05v0BO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y85bAAAAA3QAAAA8AAAAAAAAAAAAAAAAA&#10;oQIAAGRycy9kb3ducmV2LnhtbFBLBQYAAAAABAAEAPkAAACOAwAAAAA=&#10;" strokecolor="black [3213]" strokeweight=".25pt"/>
                  <v:line id="Straight Connector 2289" o:spid="_x0000_s2231" style="position:absolute;flip:y;visibility:visible;mso-wrap-style:square" from="56649,3341" to="56649,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8IAAADdAAAADwAAAGRycy9kb3ducmV2LnhtbESPT4vCMBTE7wt+h/AEb2tqEf9Uo+iC&#10;sLdi3b0/mmdabF5KktX67c3Cwh6HmfkNs90PthN38qF1rGA2zUAQ1063bBR8XU7vKxAhImvsHJOC&#10;JwXY70ZvWyy0e/CZ7lU0IkE4FKigibEvpAx1QxbD1PXEybs6bzEm6Y3UHh8JbjuZZ9lCWmw5LTTY&#10;00dD9a36sQq+TTlHfwzrhS4ruuRuXpqlU2oyHg4bEJGG+B/+a39qBXm+WsPvm/Q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y8IAAADdAAAADwAAAAAAAAAAAAAA&#10;AAChAgAAZHJzL2Rvd25yZXYueG1sUEsFBgAAAAAEAAQA+QAAAJADAAAAAA==&#10;" strokecolor="black [3213]" strokeweight=".25pt"/>
                </v:group>
                <v:group id="Group 2290" o:spid="_x0000_s2232" style="position:absolute;left:56578;top:3508;width:170;height:190" coordorigin="56578,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line id="Straight Connector 2291" o:spid="_x0000_s2233" style="position:absolute;visibility:visible;mso-wrap-style:square" from="56578,3603" to="56748,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HM1sQAAADdAAAADwAAAGRycy9kb3ducmV2LnhtbESPwWrDMBBE74X8g9hCb7UcU0rjWAnF&#10;YJJr0pJcF2tri1orx1Icx19fFQo9DjPzhim2k+3ESIM3jhUskxQEce204UbB50f1/AbCB2SNnWNS&#10;cCcP283iocBcuxsfaDyGRkQI+xwVtCH0uZS+bsmiT1xPHL0vN1gMUQ6N1APeItx2MkvTV2nRcFxo&#10;saeypfr7eLUKLifaVfM49xczh5eSz6bZ74xST4/T+xpEoCn8h//ae60gy1ZL+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czWxAAAAN0AAAAPAAAAAAAAAAAA&#10;AAAAAKECAABkcnMvZG93bnJldi54bWxQSwUGAAAAAAQABAD5AAAAkgMAAAAA&#10;" strokecolor="black [3213]" strokeweight=".25pt"/>
                  <v:line id="Straight Connector 2292" o:spid="_x0000_s2234" style="position:absolute;flip:y;visibility:visible;mso-wrap-style:square" from="56649,3508" to="56649,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Z8IAAADdAAAADwAAAGRycy9kb3ducmV2LnhtbESPQWsCMRSE74X+h/AK3mrWIFa3RlFB&#10;6G3pqvfH5jW7uHlZkqjbf98UCj0OM/MNs96Orhd3CrHzrGE2LUAQN950bDWcT8fXJYiYkA32nknD&#10;N0XYbp6f1lga/+BPutfJigzhWKKGNqWhlDI2LTmMUz8QZ+/LB4cpy2ClCfjIcNdLVRQL6bDjvNDi&#10;QIeWmmt9cxoutppj2MfVwlQ1nZSfV/bNaz15GXfvIBKN6T/81/4wGpRaKfh9k5+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7/Z8IAAADdAAAADwAAAAAAAAAAAAAA&#10;AAChAgAAZHJzL2Rvd25yZXYueG1sUEsFBgAAAAAEAAQA+QAAAJADAAAAAA==&#10;" strokecolor="black [3213]" strokeweight=".25pt"/>
                </v:group>
                <v:group id="Group 2293" o:spid="_x0000_s2235" style="position:absolute;left:56578;top:3770;width:170;height:190" coordorigin="56578,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line id="Straight Connector 2294" o:spid="_x0000_s2236" style="position:absolute;visibility:visible;mso-wrap-style:square" from="56578,3865" to="5674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vTsMAAADdAAAADwAAAGRycy9kb3ducmV2LnhtbESPT4vCMBTE78J+h/AW9qapRcTtGkUE&#10;0at/2L0+mmcbbF5qk621n94IgsdhZn7DzJedrURLjTeOFYxHCQji3GnDhYLTcTOcgfABWWPlmBTc&#10;ycNy8TGYY6bdjffUHkIhIoR9hgrKEOpMSp+XZNGPXE0cvbNrLIYom0LqBm8RbiuZJslUWjQcF0qs&#10;aV1Sfjn8WwXXX9pu+ravr6YPkzX/mWK3NUp9fXarHxCBuvAOv9o7rSBNvyfwfBOf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b07DAAAA3QAAAA8AAAAAAAAAAAAA&#10;AAAAoQIAAGRycy9kb3ducmV2LnhtbFBLBQYAAAAABAAEAPkAAACRAwAAAAA=&#10;" strokecolor="black [3213]" strokeweight=".25pt"/>
                  <v:line id="Straight Connector 2295" o:spid="_x0000_s2237" style="position:absolute;flip:y;visibility:visible;mso-wrap-style:square" from="56649,3770" to="5664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nE8IAAADdAAAADwAAAGRycy9kb3ducmV2LnhtbESPQWsCMRSE70L/Q3gFb5rtorauRlGh&#10;4G1xbe+PzTO7dPOyJFHXf98UCh6HmfmGWW8H24kb+dA6VvA2zUAQ1063bBR8nT8nHyBCRNbYOSYF&#10;Dwqw3byM1lhod+cT3apoRIJwKFBBE2NfSBnqhiyGqeuJk3dx3mJM0hupPd4T3HYyz7KFtNhyWmiw&#10;p0ND9U91tQq+TTlDvw/LhS4rOuduVpp3p9T4dditQEQa4jP83z5qBXm+nMPfm/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nE8IAAADdAAAADwAAAAAAAAAAAAAA&#10;AAChAgAAZHJzL2Rvd25yZXYueG1sUEsFBgAAAAAEAAQA+QAAAJADAAAAAA==&#10;" strokecolor="black [3213]" strokeweight=".25pt"/>
                </v:group>
                <v:group id="Group 2296" o:spid="_x0000_s2238" style="position:absolute;left:56578;top:3960;width:170;height:191" coordorigin="56578,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line id="Straight Connector 2297" o:spid="_x0000_s2239" style="position:absolute;visibility:visible;mso-wrap-style:square" from="56578,4056" to="5674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xOcQAAADdAAAADwAAAGRycy9kb3ducmV2LnhtbESPQWvCQBSE7wX/w/IEb83GUGwbXUUE&#10;0atW7PWRfU0Ws29jdhtjfr0rFHocZuYbZrHqbS06ar1xrGCapCCIC6cNlwpOX9vXDxA+IGusHZOC&#10;O3lYLUcvC8y1u/GBumMoRYSwz1FBFUKTS+mLiiz6xDXE0ftxrcUQZVtK3eItwm0tszSdSYuG40KF&#10;DW0qKi7HX6vgeqbdduiG5mqG8Lbhb1Pud0apybhfz0EE6sN/+K+91wqy7PMd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PE5xAAAAN0AAAAPAAAAAAAAAAAA&#10;AAAAAKECAABkcnMvZG93bnJldi54bWxQSwUGAAAAAAQABAD5AAAAkgMAAAAA&#10;" strokecolor="black [3213]" strokeweight=".25pt"/>
                  <v:line id="Straight Connector 2298" o:spid="_x0000_s2240" style="position:absolute;flip:y;visibility:visible;mso-wrap-style:square" from="56649,3960" to="56649,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IjcAAAADdAAAADwAAAGRycy9kb3ducmV2LnhtbERPz0vDMBS+C/sfwhvs5tKVUre6bExB&#10;8Fbs5v3RPNNi81KS2Hb/vTkIHj++38fzYgcxkQ+9YwW7bQaCuHW6Z6Pgdn173IMIEVnj4JgU3CnA&#10;+bR6OGKl3cwfNDXRiBTCoUIFXYxjJWVoO7IYtm4kTtyX8xZjgt5I7XFO4XaQeZaV0mLPqaHDkV47&#10;ar+bH6vg09QF+pdwKHXd0DV3RW2enFKb9XJ5BhFpif/iP/e7VpDnhzQ3vUlP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myI3AAAAA3QAAAA8AAAAAAAAAAAAAAAAA&#10;oQIAAGRycy9kb3ducmV2LnhtbFBLBQYAAAAABAAEAPkAAACOAwAAAAA=&#10;" strokecolor="black [3213]" strokeweight=".25pt"/>
                </v:group>
                <v:group id="Group 2299" o:spid="_x0000_s2241" style="position:absolute;left:57530;top:3365;width:171;height:191" coordorigin="57530,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line id="Straight Connector 2300" o:spid="_x0000_s2242" style="position:absolute;visibility:visible;mso-wrap-style:square" from="57530,3460" to="5770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zV8EAAADdAAAADwAAAGRycy9kb3ducmV2LnhtbERPz2uDMBS+F/o/hFfYrY1rRxmuUYYg&#10;7XXd2K4P86Zh5kVNqs6/fjkMevz4fp/y2bZipMEbxwoedwkI4sppw7WCj/dy+wzCB2SNrWNS8Ese&#10;8my9OmGq3cRvNF5DLWII+xQVNCF0qZS+asii37mOOHLfbrAYIhxqqQecYrht5T5JjtKi4djQYEdF&#10;Q9XP9WYV9J90Lpdx6XqzhKeCv0x9ORulHjbz6wuIQHO4i//dF61gf0ji/vgmPgG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vNXwQAAAN0AAAAPAAAAAAAAAAAAAAAA&#10;AKECAABkcnMvZG93bnJldi54bWxQSwUGAAAAAAQABAD5AAAAjwMAAAAA&#10;" strokecolor="black [3213]" strokeweight=".25pt"/>
                  <v:line id="Straight Connector 2301" o:spid="_x0000_s2243" style="position:absolute;flip:y;visibility:visible;mso-wrap-style:square" from="57602,3365" to="5760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CsIAAADdAAAADwAAAGRycy9kb3ducmV2LnhtbESPQWsCMRSE7wX/Q3iCt5p1FaurUWxB&#10;6G3pWu+PzTO7uHlZkqjrv28KhR6HmfmG2e4H24k7+dA6VjCbZiCIa6dbNgq+T8fXFYgQkTV2jknB&#10;kwLsd6OXLRbaPfiL7lU0IkE4FKigibEvpAx1QxbD1PXEybs4bzEm6Y3UHh8JbjuZZ9lSWmw5LTTY&#10;00dD9bW6WQVnUy7Qv4f1UpcVnXK3KM2bU2oyHg4bEJGG+B/+a39qBfk8m8Hvm/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f7CsIAAADdAAAADwAAAAAAAAAAAAAA&#10;AAChAgAAZHJzL2Rvd25yZXYueG1sUEsFBgAAAAAEAAQA+QAAAJADAAAAAA==&#10;" strokecolor="black [3213]" strokeweight=".25pt"/>
                </v:group>
                <v:group id="Group 2302" o:spid="_x0000_s2244" style="position:absolute;left:57530;top:3532;width:171;height:190" coordorigin="57530,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line id="Straight Connector 2303" o:spid="_x0000_s2245" style="position:absolute;visibility:visible;mso-wrap-style:square" from="57530,3627" to="5770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tIMQAAADdAAAADwAAAGRycy9kb3ducmV2LnhtbESPQWvCQBSE7wX/w/IEb3VTU0pJXaUI&#10;Yq6mRa+P7DNZzL6N2TWJ+fXdQqHHYWa+Ydbb0Taip84bxwpelgkI4tJpw5WC76/98zsIH5A1No5J&#10;wYM8bDezpzVm2g18pL4IlYgQ9hkqqENoMyl9WZNFv3QtcfQurrMYouwqqTscItw2cpUkb9Ki4bhQ&#10;Y0u7msprcbcKbic67Kd+am9mCq87PpsqPxilFvPx8wNEoDH8h//auVawSpMUft/E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G0gxAAAAN0AAAAPAAAAAAAAAAAA&#10;AAAAAKECAABkcnMvZG93bnJldi54bWxQSwUGAAAAAAQABAD5AAAAkgMAAAAA&#10;" strokecolor="black [3213]" strokeweight=".25pt"/>
                  <v:line id="Straight Connector 2304" o:spid="_x0000_s2246" style="position:absolute;flip:y;visibility:visible;mso-wrap-style:square" from="57602,3532" to="5760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YksMAAADdAAAADwAAAGRycy9kb3ducmV2LnhtbESPQWvCQBSE70L/w/IKvenGNGibukoV&#10;hN6Csb0/sq+bYPZt2N1q/PddQfA4zMw3zGoz2l6cyYfOsYL5LANB3DjdsVHwfdxP30CEiKyxd0wK&#10;rhRgs36arLDU7sIHOtfRiAThUKKCNsahlDI0LVkMMzcQJ+/XeYsxSW+k9nhJcNvLPMsW0mLHaaHF&#10;gXYtNaf6zyr4MVWBfhveF7qq6Zi7ojJLp9TL8/j5ASLSGB/he/tLK8hfswJub9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AWJLDAAAA3QAAAA8AAAAAAAAAAAAA&#10;AAAAoQIAAGRycy9kb3ducmV2LnhtbFBLBQYAAAAABAAEAPkAAACRAwAAAAA=&#10;" strokecolor="black [3213]" strokeweight=".25pt"/>
                </v:group>
                <v:group id="Group 2305" o:spid="_x0000_s2247" style="position:absolute;left:57530;top:3794;width:171;height:190" coordorigin="57530,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line id="Straight Connector 2306" o:spid="_x0000_s2248" style="position:absolute;visibility:visible;mso-wrap-style:square" from="57530,3889" to="577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OuMMAAADdAAAADwAAAGRycy9kb3ducmV2LnhtbESPT4vCMBTE78J+h/AW9mZTXZGlaxQR&#10;RK/+Qa+P5tkGm5faZGu3n94IgsdhZn7DzBadrURLjTeOFYySFARx7rThQsHxsB7+gPABWWPlmBT8&#10;k4fF/GMww0y7O++o3YdCRAj7DBWUIdSZlD4vyaJPXE0cvYtrLIYom0LqBu8Rbis5TtOptGg4LpRY&#10;06qk/Lr/swpuJ9qs+7avb6YPkxWfTbHdGKW+PrvlL4hAXXiHX+2tVjD+Tqfw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TzrjDAAAA3QAAAA8AAAAAAAAAAAAA&#10;AAAAoQIAAGRycy9kb3ducmV2LnhtbFBLBQYAAAAABAAEAPkAAACRAwAAAAA=&#10;" strokecolor="black [3213]" strokeweight=".25pt"/>
                  <v:line id="Straight Connector 2307" o:spid="_x0000_s2249" style="position:absolute;flip:y;visibility:visible;mso-wrap-style:square" from="57602,3794" to="5760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5cMAAADdAAAADwAAAGRycy9kb3ducmV2LnhtbESPT2sCMRTE70K/Q3gFb5rtKv7ZGsUW&#10;Ct4WV70/Nq/ZpZuXJYm6/famUPA4zMxvmM1usJ24kQ+tYwVv0wwEce10y0bB+fQ1WYEIEVlj55gU&#10;/FKA3fZltMFCuzsf6VZFIxKEQ4EKmhj7QspQN2QxTF1PnLxv5y3GJL2R2uM9wW0n8yxbSIstp4UG&#10;e/psqP6prlbBxZRz9B9hvdBlRafczUuzdEqNX4f9O4hIQ3yG/9sHrSCfZUv4e5Oe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SxuXDAAAA3QAAAA8AAAAAAAAAAAAA&#10;AAAAoQIAAGRycy9kb3ducmV2LnhtbFBLBQYAAAAABAAEAPkAAACRAwAAAAA=&#10;" strokecolor="black [3213]" strokeweight=".25pt"/>
                </v:group>
                <v:group id="Group 2308" o:spid="_x0000_s2250" style="position:absolute;left:57530;top:3984;width:171;height:191" coordorigin="57530,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line id="Straight Connector 2309" o:spid="_x0000_s2251" style="position:absolute;visibility:visible;mso-wrap-style:square" from="57530,4079" to="5770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xaysQAAADdAAAADwAAAGRycy9kb3ducmV2LnhtbESPQWvCQBSE7wX/w/IEb3WjLcWmriJC&#10;iFdtqddH9jVZmn2bZLdJzK93C4Ueh5n5htnuR1uLnjpvHCtYLRMQxIXThksFH+/Z4waED8gaa8ek&#10;4EYe9rvZwxZT7QY+U38JpYgQ9ikqqEJoUil9UZFFv3QNcfS+XGcxRNmVUnc4RLit5TpJXqRFw3Gh&#10;woaOFRXflx+roP2kPJv6qWnNFJ6PfDXlKTdKLebj4Q1EoDH8h//aJ61g/ZS8wu+b+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FrKxAAAAN0AAAAPAAAAAAAAAAAA&#10;AAAAAKECAABkcnMvZG93bnJldi54bWxQSwUGAAAAAAQABAD5AAAAkgMAAAAA&#10;" strokecolor="black [3213]" strokeweight=".25pt"/>
                  <v:line id="Straight Connector 2310" o:spid="_x0000_s2252" style="position:absolute;flip:y;visibility:visible;mso-wrap-style:square" from="57602,3984" to="57602,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LITMAAAADdAAAADwAAAGRycy9kb3ducmV2LnhtbERPy4rCMBTdD/gP4QruxtQqPqpRHGFg&#10;dmWq7i/NNS02NyXJaP37yWJglofz3h0G24kH+dA6VjCbZiCIa6dbNgou58/3NYgQkTV2jknBiwIc&#10;9qO3HRbaPfmbHlU0IoVwKFBBE2NfSBnqhiyGqeuJE3dz3mJM0BupPT5TuO1knmVLabHl1NBgT6eG&#10;6nv1YxVcTblA/xE2S11WdM7dojQrp9RkPBy3ICIN8V/85/7SCvL5LO1Pb9ITkP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iyEzAAAAA3QAAAA8AAAAAAAAAAAAAAAAA&#10;oQIAAGRycy9kb3ducmV2LnhtbFBLBQYAAAAABAAEAPkAAACOAwAAAAA=&#10;" strokecolor="black [3213]" strokeweight=".25pt"/>
                </v:group>
                <v:group id="Group 2311" o:spid="_x0000_s2253" style="position:absolute;left:70386;top:3341;width:170;height:191" coordorigin="70386,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line id="Straight Connector 2312" o:spid="_x0000_s2254" style="position:absolute;visibility:visible;mso-wrap-style:square" from="70386,3436" to="7055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eZsQAAADdAAAADwAAAGRycy9kb3ducmV2LnhtbESPwWrDMBBE74X8g9hCb7Uct5TgWAnF&#10;YJJr0pJcF2tri1orx1Icx19fFQo9DjPzhim2k+3ESIM3jhUskxQEce204UbB50f1vALhA7LGzjEp&#10;uJOH7WbxUGCu3Y0PNB5DIyKEfY4K2hD6XEpft2TRJ64njt6XGyyGKIdG6gFvEW47maXpm7RoOC60&#10;2FPZUv19vFoFlxPtqnmc+4uZw2vJZ9Psd0app8fpfQ0i0BT+w3/tvVaQvSwz+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V5mxAAAAN0AAAAPAAAAAAAAAAAA&#10;AAAAAKECAABkcnMvZG93bnJldi54bWxQSwUGAAAAAAQABAD5AAAAkgMAAAAA&#10;" strokecolor="black [3213]" strokeweight=".25pt"/>
                  <v:line id="Straight Connector 2313" o:spid="_x0000_s2255" style="position:absolute;flip:y;visibility:visible;mso-wrap-style:square" from="70457,3341" to="7045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WO8MAAADdAAAADwAAAGRycy9kb3ducmV2LnhtbESPQWsCMRSE74L/ITyhN826irZbo9iC&#10;4G3p2t4fm9fs4uZlSVJd/70RhB6HmfmG2ewG24kL+dA6VjCfZSCIa6dbNgq+T4fpK4gQkTV2jknB&#10;jQLstuPRBgvtrvxFlyoakSAcClTQxNgXUoa6IYth5nri5P06bzEm6Y3UHq8JbjuZZ9lKWmw5LTTY&#10;02dD9bn6swp+TLlE/xHeVrqs6JS7ZWnWTqmXybB/BxFpiP/hZ/uoFeSL+QIeb9IT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wVjvDAAAA3QAAAA8AAAAAAAAAAAAA&#10;AAAAoQIAAGRycy9kb3ducmV2LnhtbFBLBQYAAAAABAAEAPkAAACRAwAAAAA=&#10;" strokecolor="black [3213]" strokeweight=".25pt"/>
                </v:group>
                <v:group id="Group 2314" o:spid="_x0000_s2256" style="position:absolute;left:70386;top:3508;width:170;height:190" coordorigin="70386,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line id="Straight Connector 2315" o:spid="_x0000_s2257" style="position:absolute;visibility:visible;mso-wrap-style:square" from="70386,3603" to="70556,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jGEsMAAADdAAAADwAAAGRycy9kb3ducmV2LnhtbESPT4vCMBTE7wt+h/AEb2vqnxXpGkUE&#10;0eu6otdH87YNNi+1ibX2028EweMwM79hFqvWlqKh2hvHCkbDBARx5rThXMHxd/s5B+EDssbSMSl4&#10;kIfVsvexwFS7O/9Qcwi5iBD2KSooQqhSKX1WkEU/dBVx9P5cbTFEWedS13iPcFvKcZLMpEXDcaHA&#10;ijYFZZfDzSq4nmi37ZquupouTDd8Nvl+Z5Qa9Nv1N4hAbXiHX+29VjCejL7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YxhLDAAAA3QAAAA8AAAAAAAAAAAAA&#10;AAAAoQIAAGRycy9kb3ducmV2LnhtbFBLBQYAAAAABAAEAPkAAACRAwAAAAA=&#10;" strokecolor="black [3213]" strokeweight=".25pt"/>
                  <v:line id="Straight Connector 2316" o:spid="_x0000_s2258" style="position:absolute;flip:y;visibility:visible;mso-wrap-style:square" from="70457,3508" to="70457,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1o8MAAADdAAAADwAAAGRycy9kb3ducmV2LnhtbESPQWvCQBSE7wX/w/KE3urGVGKbuoot&#10;FLwFo70/sq+b0OzbsLtq+u9dQfA4zMw3zGoz2l6cyYfOsYL5LANB3DjdsVFwPHy/vIEIEVlj75gU&#10;/FOAzXrytMJSuwvv6VxHIxKEQ4kK2hiHUsrQtGQxzNxAnLxf5y3GJL2R2uMlwW0v8ywrpMWO00KL&#10;A3211PzVJ6vgx1QL9J/hvdBVTYfcLSqzdEo9T8ftB4hIY3yE7+2dVpC/zgu4vUlP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9aPDAAAA3QAAAA8AAAAAAAAAAAAA&#10;AAAAoQIAAGRycy9kb3ducmV2LnhtbFBLBQYAAAAABAAEAPkAAACRAwAAAAA=&#10;" strokecolor="black [3213]" strokeweight=".25pt"/>
                </v:group>
                <v:group id="Group 2317" o:spid="_x0000_s2259" style="position:absolute;left:70386;top:3770;width:170;height:190" coordorigin="70386,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line id="Straight Connector 2318" o:spid="_x0000_s2260" style="position:absolute;visibility:visible;mso-wrap-style:square" from="70386,3865" to="70556,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pjMEAAADdAAAADwAAAGRycy9kb3ducmV2LnhtbERPz2vCMBS+D/wfwhN2m2l1jFGNIoLY&#10;q26466N5tsHmpW1i2/WvN4fBjh/f781utLXoqfPGsYJ0kYAgLpw2XCr4/jq+fYLwAVlj7ZgU/JKH&#10;3Xb2ssFMu4HP1F9CKWII+wwVVCE0mZS+qMiiX7iGOHI311kMEXal1B0OMdzWcpkkH9Ki4dhQYUOH&#10;ior75WEVtFc6Had+alozhfcD/5gyPxmlXufjfg0i0Bj+xX/uXCtYrtI4N76JT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2WmMwQAAAN0AAAAPAAAAAAAAAAAAAAAA&#10;AKECAABkcnMvZG93bnJldi54bWxQSwUGAAAAAAQABAD5AAAAjwMAAAAA&#10;" strokecolor="black [3213]" strokeweight=".25pt"/>
                  <v:line id="Straight Connector 2319" o:spid="_x0000_s2261" style="position:absolute;flip:y;visibility:visible;mso-wrap-style:square" from="70457,3770" to="70457,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h0cMAAADdAAAADwAAAGRycy9kb3ducmV2LnhtbESPT2sCMRTE74V+h/AKvdWsW/HPapQq&#10;CL0tru39sXlmFzcvS5Lq+u0bQfA4zMxvmNVmsJ24kA+tYwXjUQaCuHa6ZaPg57j/mIMIEVlj55gU&#10;3CjAZv36ssJCuysf6FJFIxKEQ4EKmhj7QspQN2QxjFxPnLyT8xZjkt5I7fGa4LaTeZZNpcWW00KD&#10;Pe0aqs/Vn1Xwa8oJ+m1YTHVZ0TF3k9LMnFLvb8PXEkSkIT7Dj/a3VpB/jhdwf5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YdHDAAAA3QAAAA8AAAAAAAAAAAAA&#10;AAAAoQIAAGRycy9kb3ducmV2LnhtbFBLBQYAAAAABAAEAPkAAACRAwAAAAA=&#10;" strokecolor="black [3213]" strokeweight=".25pt"/>
                </v:group>
                <v:group id="Group 2320" o:spid="_x0000_s2262" style="position:absolute;left:70386;top:3960;width:170;height:191" coordorigin="70386,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line id="Straight Connector 2321" o:spid="_x0000_s2263" style="position:absolute;visibility:visible;mso-wrap-style:square" from="70386,4056" to="70556,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rMQAAADdAAAADwAAAGRycy9kb3ducmV2LnhtbESPwWrDMBBE74X8g9hCb7Uct5TgWAnF&#10;YJJr0pJcF2tri1orx1Icx19fFQo9DjPzhim2k+3ESIM3jhUskxQEce204UbB50f1vALhA7LGzjEp&#10;uJOH7WbxUGCu3Y0PNB5DIyKEfY4K2hD6XEpft2TRJ64njt6XGyyGKIdG6gFvEW47maXpm7RoOC60&#10;2FPZUv19vFoFlxPtqnmc+4uZw2vJZ9Psd0app8fpfQ0i0BT+w3/tvVaQvWRL+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wqsxAAAAN0AAAAPAAAAAAAAAAAA&#10;AAAAAKECAABkcnMvZG93bnJldi54bWxQSwUGAAAAAAQABAD5AAAAkgMAAAAA&#10;" strokecolor="black [3213]" strokeweight=".25pt"/>
                  <v:line id="Straight Connector 2322" o:spid="_x0000_s2264" style="position:absolute;flip:y;visibility:visible;mso-wrap-style:square" from="70457,3960" to="70457,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5HcMAAADdAAAADwAAAGRycy9kb3ducmV2LnhtbESPQWsCMRSE74X+h/AK3mrWKNquRqmC&#10;0NvStb0/Ns/s4uZlSVJd/31TKPQ4zMw3zGY3ul5cKcTOs4bZtABB3HjTsdXweTo+v4CICdlg75k0&#10;3CnCbvv4sMHS+Bt/0LVOVmQIxxI1tCkNpZSxaclhnPqBOHtnHxymLIOVJuAtw10vVVEspcOO80KL&#10;Ax1aai71t9PwZasFhn18XZqqppPyi8quvNaTp/FtDSLRmP7Df+13o0HNlYLfN/kJ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QOR3DAAAA3QAAAA8AAAAAAAAAAAAA&#10;AAAAoQIAAGRycy9kb3ducmV2LnhtbFBLBQYAAAAABAAEAPkAAACRAwAAAAA=&#10;" strokecolor="black [3213]" strokeweight=".25pt"/>
                </v:group>
                <v:group id="Group 2323" o:spid="_x0000_s2265" style="position:absolute;left:71338;top:3365;width:170;height:191" coordorigin="71338,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line id="Straight Connector 2324" o:spid="_x0000_s2266" style="position:absolute;visibility:visible;mso-wrap-style:square" from="71338,3460" to="7150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pNMQAAADdAAAADwAAAGRycy9kb3ducmV2LnhtbESPwWrDMBBE74X8g9hAb40cx5TgRAkh&#10;EOJr3dJeF2tri1orx1Js119fFQo9DjPzhtkfJ9uKgXpvHCtYrxIQxJXThmsFb6+Xpy0IH5A1to5J&#10;wTd5OB4WD3vMtRv5hYYy1CJC2OeooAmhy6X0VUMW/cp1xNH7dL3FEGVfS93jGOG2lWmSPEuLhuNC&#10;gx2dG6q+yrtVcHun62Ue5u5m5pCd+cPUxdUo9bicTjsQgabwH/5rF1pBukkz+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k0xAAAAN0AAAAPAAAAAAAAAAAA&#10;AAAAAKECAABkcnMvZG93bnJldi54bWxQSwUGAAAAAAQABAD5AAAAkgMAAAAA&#10;" strokecolor="black [3213]" strokeweight=".25pt"/>
                  <v:line id="Straight Connector 2325" o:spid="_x0000_s2267" style="position:absolute;flip:y;visibility:visible;mso-wrap-style:square" from="71410,3365" to="714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hacMAAADdAAAADwAAAGRycy9kb3ducmV2LnhtbESPT2sCMRTE7wW/Q3iCt5p1a/2zGsUK&#10;hd6WrvX+2Dyzi5uXJYm6/fZNodDjMDO/Ybb7wXbiTj60jhXMphkI4trplo2Cr9P78wpEiMgaO8ek&#10;4JsC7Hejpy0W2j34k+5VNCJBOBSooImxL6QMdUMWw9T1xMm7OG8xJumN1B4fCW47mWfZQlpsOS00&#10;2NOxofpa3ayCsynn6N/CeqHLik65m5dm6ZSajIfDBkSkIf6H/9ofWkH+kr/C75v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5oWnDAAAA3QAAAA8AAAAAAAAAAAAA&#10;AAAAoQIAAGRycy9kb3ducmV2LnhtbFBLBQYAAAAABAAEAPkAAACRAwAAAAA=&#10;" strokecolor="black [3213]" strokeweight=".25pt"/>
                </v:group>
                <v:group id="Group 2326" o:spid="_x0000_s2268" style="position:absolute;left:71338;top:3532;width:170;height:190" coordorigin="71338,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line id="Straight Connector 2327" o:spid="_x0000_s2269" style="position:absolute;visibility:visible;mso-wrap-style:square" from="71338,3627" to="71508,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3Q8QAAADdAAAADwAAAGRycy9kb3ducmV2LnhtbESPQWvCQBSE7wX/w/IEb83GVNoSXUUE&#10;0atW7PWRfU0Ws29jdhtjfr0rFHocZuYbZrHqbS06ar1xrGCapCCIC6cNlwpOX9vXTxA+IGusHZOC&#10;O3lYLUcvC8y1u/GBumMoRYSwz1FBFUKTS+mLiiz6xDXE0ftxrcUQZVtK3eItwm0tszR9lxYNx4UK&#10;G9pUVFyOv1bB9Uy77dANzdUMYbbhb1Pud0apybhfz0EE6sN/+K+91wqyt+wD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jdDxAAAAN0AAAAPAAAAAAAAAAAA&#10;AAAAAKECAABkcnMvZG93bnJldi54bWxQSwUGAAAAAAQABAD5AAAAkgMAAAAA&#10;" strokecolor="black [3213]" strokeweight=".25pt"/>
                  <v:line id="Straight Connector 2328" o:spid="_x0000_s2270" style="position:absolute;flip:y;visibility:visible;mso-wrap-style:square" from="71410,3532" to="7141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O98AAAADdAAAADwAAAGRycy9kb3ducmV2LnhtbERPW2vCMBR+F/YfwhnsTdN14qUzyhwM&#10;fCu2+n5ojmlZc1KSqN2/Xx4EHz+++2Y32l7cyIfOsYL3WQaCuHG6Y6PgVP9MVyBCRNbYOyYFfxRg&#10;t32ZbLDQ7s5HulXRiBTCoUAFbYxDIWVoWrIYZm4gTtzFeYsxQW+k9nhP4baXeZYtpMWOU0OLA323&#10;1PxWV6vgbMo5+n1YL3RZUZ27eWmWTqm31/HrE0SkMT7FD/dBK8g/8jQ3vUlP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4DvfAAAAA3QAAAA8AAAAAAAAAAAAAAAAA&#10;oQIAAGRycy9kb3ducmV2LnhtbFBLBQYAAAAABAAEAPkAAACOAwAAAAA=&#10;" strokecolor="black [3213]" strokeweight=".25pt"/>
                </v:group>
                <v:group id="Group 2329" o:spid="_x0000_s2271" style="position:absolute;left:71338;top:3794;width:170;height:190" coordorigin="71338,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line id="Straight Connector 2330" o:spid="_x0000_s2272" style="position:absolute;visibility:visible;mso-wrap-style:square" from="71338,3889" to="71508,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56sEAAADdAAAADwAAAGRycy9kb3ducmV2LnhtbERPz2vCMBS+D/wfwhN2m6ntGFKNIoWi&#10;17mh10fzbIPNS21i7frXL4fBjh/f781utK0YqPfGsYLlIgFBXDltuFbw/VW+rUD4gKyxdUwKfsjD&#10;bjt72WCu3ZM/aTiFWsQQ9jkqaELocil91ZBFv3AdceSurrcYIuxrqXt8xnDbyjRJPqRFw7GhwY6K&#10;hqrb6WEV3M90KKdh6u5mCu8FX0x9PBilXufjfg0i0Bj+xX/uo1aQZlncH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jnqwQAAAN0AAAAPAAAAAAAAAAAAAAAA&#10;AKECAABkcnMvZG93bnJldi54bWxQSwUGAAAAAAQABAD5AAAAjwMAAAAA&#10;" strokecolor="black [3213]" strokeweight=".25pt"/>
                  <v:line id="Straight Connector 2331" o:spid="_x0000_s2273" style="position:absolute;flip:y;visibility:visible;mso-wrap-style:square" from="71410,3794" to="71410,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xt8MAAADdAAAADwAAAGRycy9kb3ducmV2LnhtbESPQWsCMRSE74L/ITyhN826irZbo9iC&#10;4G3p2t4fm9fs4uZlSVJd/70RhB6HmfmG2ewG24kL+dA6VjCfZSCIa6dbNgq+T4fpK4gQkTV2jknB&#10;jQLstuPRBgvtrvxFlyoakSAcClTQxNgXUoa6IYth5nri5P06bzEm6Y3UHq8JbjuZZ9lKWmw5LTTY&#10;02dD9bn6swp+TLlE/xHeVrqs6JS7ZWnWTqmXybB/BxFpiP/hZ/uoFeSLxRweb9IT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MbfDAAAA3QAAAA8AAAAAAAAAAAAA&#10;AAAAoQIAAGRycy9kb3ducmV2LnhtbFBLBQYAAAAABAAEAPkAAACRAwAAAAA=&#10;" strokecolor="black [3213]" strokeweight=".25pt"/>
                </v:group>
                <v:group id="Group 2332" o:spid="_x0000_s2274" style="position:absolute;left:71338;top:3984;width:170;height:191" coordorigin="71338,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line id="Straight Connector 2333" o:spid="_x0000_s2275" style="position:absolute;visibility:visible;mso-wrap-style:square" from="71338,4079" to="71508,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nncMAAADdAAAADwAAAGRycy9kb3ducmV2LnhtbESPT4vCMBTE78J+h/AWvGm6VmTpGmUR&#10;RK/+Qa+P5m0btnmpTay1n94IgsdhZn7DzJedrURLjTeOFXyNExDEudOGCwXHw3r0DcIHZI2VY1Jw&#10;Jw/Lxcdgjpl2N95Ruw+FiBD2GSooQ6gzKX1ekkU/djVx9P5cYzFE2RRSN3iLcFvJSZLMpEXDcaHE&#10;mlYl5f/7q1VwOdFm3bd9fTF9mK74bIrtxig1/Ox+f0AE6sI7/GpvtYJJmqbwfBOf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Ip53DAAAA3QAAAA8AAAAAAAAAAAAA&#10;AAAAoQIAAGRycy9kb3ducmV2LnhtbFBLBQYAAAAABAAEAPkAAACRAwAAAAA=&#10;" strokecolor="black [3213]" strokeweight=".25pt"/>
                  <v:line id="Straight Connector 2334" o:spid="_x0000_s2276" style="position:absolute;flip:y;visibility:visible;mso-wrap-style:square" from="71410,3984" to="71410,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SL8MAAADdAAAADwAAAGRycy9kb3ducmV2LnhtbESPwWrDMBBE74X8g9hCbo1cxyStGyUk&#10;gUBvpnZ6X6ytbGqtjKQkzt9XhUKPw8y8YTa7yQ7iSj70jhU8LzIQxK3TPRsF5+b09AIiRGSNg2NS&#10;cKcAu+3sYYOldjf+oGsdjUgQDiUq6GIcSylD25HFsHAjcfK+nLcYk/RGao+3BLeDzLNsJS32nBY6&#10;HOnYUftdX6yCT1MV6A/hdaWrmprcFZVZO6Xmj9P+DUSkKf6H/9rvWkG+XBbw+yY9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ski/DAAAA3QAAAA8AAAAAAAAAAAAA&#10;AAAAoQIAAGRycy9kb3ducmV2LnhtbFBLBQYAAAAABAAEAPkAAACRAwAAAAA=&#10;" strokecolor="black [3213]" strokeweight=".25pt"/>
                </v:group>
                <v:group id="Group 2335" o:spid="_x0000_s2277" style="position:absolute;left:84078;top:3317;width:170;height:191" coordorigin="8407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line id="Straight Connector 2336" o:spid="_x0000_s2278" style="position:absolute;visibility:visible;mso-wrap-style:square" from="84078,3413" to="8424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8EBcMAAADdAAAADwAAAGRycy9kb3ducmV2LnhtbESPQYvCMBSE78L+h/AWvNl0VWSpRhFB&#10;9Loq7vXRPNtg81KbbK399RtB8DjMzDfMYtXZSrTUeONYwVeSgiDOnTZcKDgdt6NvED4ga6wck4IH&#10;eVgtPwYLzLS78w+1h1CICGGfoYIyhDqT0uclWfSJq4mjd3GNxRBlU0jd4D3CbSXHaTqTFg3HhRJr&#10;2pSUXw9/VsHtTLtt3/b1zfRhuuFfU+x3RqnhZ7eegwjUhXf41d5rBePJZAbPN/E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BAXDAAAA3QAAAA8AAAAAAAAAAAAA&#10;AAAAoQIAAGRycy9kb3ducmV2LnhtbFBLBQYAAAAABAAEAPkAAACRAwAAAAA=&#10;" strokecolor="black [3213]" strokeweight=".25pt"/>
                  <v:line id="Straight Connector 2337" o:spid="_x0000_s2279" style="position:absolute;flip:y;visibility:visible;mso-wrap-style:square" from="84149,3317" to="8414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MWMMAAADdAAAADwAAAGRycy9kb3ducmV2LnhtbESPwWrDMBBE74X+g9hAb40cJySpG9m0&#10;hUBvpk5yX6ytbGqtjKQmzt9XgUCPw8y8YXbVZAdxJh96xwoW8wwEcet0z0bB8bB/3oIIEVnj4JgU&#10;XClAVT4+7LDQ7sJfdG6iEQnCoUAFXYxjIWVoO7IY5m4kTt638xZjkt5I7fGS4HaQeZatpcWe00KH&#10;I3101P40v1bBydQr9O/hZa3rhg65W9Vm45R6mk1vryAiTfE/fG9/agX5crmB2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DFjDAAAA3QAAAA8AAAAAAAAAAAAA&#10;AAAAoQIAAGRycy9kb3ducmV2LnhtbFBLBQYAAAAABAAEAPkAAACRAwAAAAA=&#10;" strokecolor="black [3213]" strokeweight=".25pt"/>
                </v:group>
                <v:group id="Group 2338" o:spid="_x0000_s2280" style="position:absolute;left:84078;top:3484;width:170;height:191" coordorigin="8407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line id="Straight Connector 2339" o:spid="_x0000_s2281" style="position:absolute;visibility:visible;mso-wrap-style:square" from="84078,3579" to="8424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Qd8MAAADdAAAADwAAAGRycy9kb3ducmV2LnhtbESPQYvCMBSE7wv+h/AEb2uqLotWo4gg&#10;etUVvT6aZxtsXmoTa+2vNwsLexxm5htmsWptKRqqvXGsYDRMQBBnThvOFZx+tp9TED4gaywdk4IX&#10;eVgtex8LTLV78oGaY8hFhLBPUUERQpVK6bOCLPqhq4ijd3W1xRBlnUtd4zPCbSnHSfItLRqOCwVW&#10;tCkoux0fVsH9TLtt13TV3XTha8MXk+93RqlBv13PQQRqw3/4r73XCsaTyQx+38Qn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gkHfDAAAA3QAAAA8AAAAAAAAAAAAA&#10;AAAAoQIAAGRycy9kb3ducmV2LnhtbFBLBQYAAAAABAAEAPkAAACRAwAAAAA=&#10;" strokecolor="black [3213]" strokeweight=".25pt"/>
                  <v:line id="Straight Connector 2340" o:spid="_x0000_s2282" style="position:absolute;flip:y;visibility:visible;mso-wrap-style:square" from="84149,3484" to="8414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HnUcAAAADdAAAADwAAAGRycy9kb3ducmV2LnhtbERPz2vCMBS+D/wfwhN2m6ld0dkZxQ0E&#10;b8Xq7o/mmZY1LyXJtPvvzUHw+PH9Xm9H24sr+dA5VjCfZSCIG6c7NgrOp/3bB4gQkTX2jknBPwXY&#10;biYvayy1u/GRrnU0IoVwKFFBG+NQShmaliyGmRuIE3dx3mJM0BupPd5SuO1lnmULabHj1NDiQN8t&#10;Nb/1n1XwY6oC/VdYLXRV0yl3RWWWTqnX6bj7BBFpjE/xw33QCvL3Iu1Pb9ITkJ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51HAAAAA3QAAAA8AAAAAAAAAAAAAAAAA&#10;oQIAAGRycy9kb3ducmV2LnhtbFBLBQYAAAAABAAEAPkAAACOAwAAAAA=&#10;" strokecolor="black [3213]" strokeweight=".25pt"/>
                </v:group>
                <v:group id="Group 2341" o:spid="_x0000_s2283" style="position:absolute;left:84078;top:3746;width:170;height:191" coordorigin="8407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line id="Straight Connector 2342" o:spid="_x0000_s2284" style="position:absolute;visibility:visible;mso-wrap-style:square" from="84078,3841" to="8424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Jxe8QAAADdAAAADwAAAGRycy9kb3ducmV2LnhtbESPwWrDMBBE74X8g9hAb40cx5TgRAkh&#10;EOJr3dJeF2tri1orx1Js119fFQo9DjPzhtkfJ9uKgXpvHCtYrxIQxJXThmsFb6+Xpy0IH5A1to5J&#10;wTd5OB4WD3vMtRv5hYYy1CJC2OeooAmhy6X0VUMW/cp1xNH7dL3FEGVfS93jGOG2lWmSPEuLhuNC&#10;gx2dG6q+yrtVcHun62Ue5u5m5pCd+cPUxdUo9bicTjsQgabwH/5rF1pBuslS+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nF7xAAAAN0AAAAPAAAAAAAAAAAA&#10;AAAAAKECAABkcnMvZG93bnJldi54bWxQSwUGAAAAAAQABAD5AAAAkgMAAAAA&#10;" strokecolor="black [3213]" strokeweight=".25pt"/>
                  <v:line id="Straight Connector 2343" o:spid="_x0000_s2285" style="position:absolute;flip:y;visibility:visible;mso-wrap-style:square" from="84149,3746" to="8414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5JsMAAADdAAAADwAAAGRycy9kb3ducmV2LnhtbESPwWrDMBBE74X8g9hCbo1cxyStGyUk&#10;gUBvpnZ6X6ytbGqtjKQkzt9XhUKPw8y8YTa7yQ7iSj70jhU8LzIQxK3TPRsF5+b09AIiRGSNg2NS&#10;cKcAu+3sYYOldjf+oGsdjUgQDiUq6GIcSylD25HFsHAjcfK+nLcYk/RGao+3BLeDzLNsJS32nBY6&#10;HOnYUftdX6yCT1MV6A/hdaWrmprcFZVZO6Xmj9P+DUSkKf6H/9rvWkG+LJbw+yY9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DeSbDAAAA3QAAAA8AAAAAAAAAAAAA&#10;AAAAoQIAAGRycy9kb3ducmV2LnhtbFBLBQYAAAAABAAEAPkAAACRAwAAAAA=&#10;" strokecolor="black [3213]" strokeweight=".25pt"/>
                </v:group>
                <v:group id="Group 2344" o:spid="_x0000_s2286" style="position:absolute;left:84078;top:3937;width:170;height:190" coordorigin="8407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line id="Straight Connector 2345" o:spid="_x0000_s2287" style="position:absolute;visibility:visible;mso-wrap-style:square" from="84078,4032" to="8424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pD8QAAADdAAAADwAAAGRycy9kb3ducmV2LnhtbESPQWvCQBSE7wX/w/KE3uqmNi2SuooI&#10;klxrpV4f2ddkafZtkl1jzK93C4Ueh5n5hllvR9uIgXpvHCt4XiQgiEunDVcKTp+HpxUIH5A1No5J&#10;wY08bDezhzVm2l35g4ZjqESEsM9QQR1Cm0npy5os+oVriaP37XqLIcq+krrHa4TbRi6T5E1aNBwX&#10;amxpX1P5c7xYBd0X5YdpmNrOTCHd89lURW6UepyPu3cQgcbwH/5rF1rB8iV9hd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kPxAAAAN0AAAAPAAAAAAAAAAAA&#10;AAAAAKECAABkcnMvZG93bnJldi54bWxQSwUGAAAAAAQABAD5AAAAkgMAAAAA&#10;" strokecolor="black [3213]" strokeweight=".25pt"/>
                  <v:line id="Straight Connector 2346" o:spid="_x0000_s2288" style="position:absolute;flip:y;visibility:visible;mso-wrap-style:square" from="84149,3937" to="8414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avsMAAADdAAAADwAAAGRycy9kb3ducmV2LnhtbESPwWrDMBBE74X+g9hCb40c1zitEyW0&#10;hUBvJk57X6yNbGKtjKQmzt9XgUCOw8y8YVabyQ7iRD70jhXMZxkI4tbpno2Cn/325Q1EiMgaB8ek&#10;4EIBNuvHhxVW2p15R6cmGpEgHCpU0MU4VlKGtiOLYeZG4uQdnLcYk/RGao/nBLeDzLOslBZ7Tgsd&#10;jvTVUXts/qyCX1MX6D/De6nrhva5K2qzcEo9P00fSxCRpngP39rfWkH+WpRwfZ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02r7DAAAA3QAAAA8AAAAAAAAAAAAA&#10;AAAAoQIAAGRycy9kb3ducmV2LnhtbFBLBQYAAAAABAAEAPkAAACRAwAAAAA=&#10;" strokecolor="black [3213]" strokeweight=".25pt"/>
                </v:group>
                <v:group id="Group 2347" o:spid="_x0000_s2289" style="position:absolute;left:85030;top:3341;width:171;height:191" coordorigin="8503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line id="Straight Connector 2348" o:spid="_x0000_s2290" style="position:absolute;visibility:visible;mso-wrap-style:square" from="85030,3436" to="8520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Gkb8AAADdAAAADwAAAGRycy9kb3ducmV2LnhtbERPy4rCMBTdD/gP4QruxtQHg1SjiCC6&#10;9YFuL821DTY3tYm19uvNQpjl4bwXq9aWoqHaG8cKRsMEBHHmtOFcwfm0/Z2B8AFZY+mYFLzJw2rZ&#10;+1lgqt2LD9QcQy5iCPsUFRQhVKmUPivIoh+6ijhyN1dbDBHWudQ1vmK4LeU4Sf6kRcOxocCKNgVl&#10;9+PTKnhcaLftmq56mC5MN3w1+X5nlBr02/UcRKA2/Iu/7r1WMJ5M49z4Jj4B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pGkb8AAADdAAAADwAAAAAAAAAAAAAAAACh&#10;AgAAZHJzL2Rvd25yZXYueG1sUEsFBgAAAAAEAAQA+QAAAI0DAAAAAA==&#10;" strokecolor="black [3213]" strokeweight=".25pt"/>
                  <v:line id="Straight Connector 2349" o:spid="_x0000_s2291" style="position:absolute;flip:y;visibility:visible;mso-wrap-style:square" from="85102,3341" to="8510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OzMMAAADdAAAADwAAAGRycy9kb3ducmV2LnhtbESPwWrDMBBE74X8g9hAb41c16SJEyWk&#10;hUJupnZzX6yNbGqtjKQk7t9HhUKPw8y8Ybb7yQ7iSj70jhU8LzIQxK3TPRsFX83H0wpEiMgaB8ek&#10;4IcC7Hezhy2W2t34k651NCJBOJSooItxLKUMbUcWw8KNxMk7O28xJumN1B5vCW4HmWfZUlrsOS10&#10;ONJ7R+13fbEKTqYq0L+F9VJXNTW5Kyrz6pR6nE+HDYhIU/wP/7WPWkH+Uqzh9016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rTszDAAAA3QAAAA8AAAAAAAAAAAAA&#10;AAAAoQIAAGRycy9kb3ducmV2LnhtbFBLBQYAAAAABAAEAPkAAACRAwAAAAA=&#10;" strokecolor="black [3213]" strokeweight=".25pt"/>
                </v:group>
                <v:group id="Group 2350" o:spid="_x0000_s2292" style="position:absolute;left:85030;top:3508;width:171;height:190" coordorigin="8503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line id="Straight Connector 2351" o:spid="_x0000_s2293" style="position:absolute;visibility:visible;mso-wrap-style:square" from="85030,3603" to="8520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50cMAAADdAAAADwAAAGRycy9kb3ducmV2LnhtbESPT4vCMBTE7wt+h/AEb2vqnxXpGkUE&#10;0eu6otdH87YNNi+1ibX2028EweMwM79hFqvWlqKh2hvHCkbDBARx5rThXMHxd/s5B+EDssbSMSl4&#10;kIfVsvexwFS7O/9Qcwi5iBD2KSooQqhSKX1WkEU/dBVx9P5cbTFEWedS13iPcFvKcZLMpEXDcaHA&#10;ijYFZZfDzSq4nmi37ZquupouTDd8Nvl+Z5Qa9Nv1N4hAbXiHX+29VjCefI3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JedHDAAAA3QAAAA8AAAAAAAAAAAAA&#10;AAAAoQIAAGRycy9kb3ducmV2LnhtbFBLBQYAAAAABAAEAPkAAACRAwAAAAA=&#10;" strokecolor="black [3213]" strokeweight=".25pt"/>
                  <v:line id="Straight Connector 2352" o:spid="_x0000_s2294" style="position:absolute;flip:y;visibility:visible;mso-wrap-style:square" from="85102,3508" to="8510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YMMAAADdAAAADwAAAGRycy9kb3ducmV2LnhtbESPT2sCMRTE7wW/Q3iCt5p1a/2zGsUK&#10;hd6WrvX+2Dyzi5uXJYm6/fZNodDjMDO/Ybb7wXbiTj60jhXMphkI4trplo2Cr9P78wpEiMgaO8ek&#10;4JsC7Hejpy0W2j34k+5VNCJBOBSooImxL6QMdUMWw9T1xMm7OG8xJumN1B4fCW47mWfZQlpsOS00&#10;2NOxofpa3ayCsynn6N/CeqHLik65m5dm6ZSajIfDBkSkIf6H/9ofWkH+8prD75v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WSmDDAAAA3QAAAA8AAAAAAAAAAAAA&#10;AAAAoQIAAGRycy9kb3ducmV2LnhtbFBLBQYAAAAABAAEAPkAAACRAwAAAAA=&#10;" strokecolor="black [3213]" strokeweight=".25pt"/>
                </v:group>
                <v:group id="Group 2353" o:spid="_x0000_s2295" style="position:absolute;left:85030;top:3770;width:171;height:190" coordorigin="8503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line id="Straight Connector 2354" o:spid="_x0000_s2296" style="position:absolute;visibility:visible;mso-wrap-style:square" from="85030,3865" to="852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aScQAAADdAAAADwAAAGRycy9kb3ducmV2LnhtbESPQWvCQBSE7wX/w/KE3uqmNi2SuooI&#10;klxrpV4f2ddkafZtkl1jzK93C4Ueh5n5hllvR9uIgXpvHCt4XiQgiEunDVcKTp+HpxUIH5A1No5J&#10;wY08bDezhzVm2l35g4ZjqESEsM9QQR1Cm0npy5os+oVriaP37XqLIcq+krrHa4TbRi6T5E1aNBwX&#10;amxpX1P5c7xYBd0X5YdpmNrOTCHd89lURW6UepyPu3cQgcbwH/5rF1rB8uU1hd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pJxAAAAN0AAAAPAAAAAAAAAAAA&#10;AAAAAKECAABkcnMvZG93bnJldi54bWxQSwUGAAAAAAQABAD5AAAAkgMAAAAA&#10;" strokecolor="black [3213]" strokeweight=".25pt"/>
                  <v:line id="Straight Connector 2355" o:spid="_x0000_s2297" style="position:absolute;flip:y;visibility:visible;mso-wrap-style:square" from="85102,3770" to="8510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FMMAAADdAAAADwAAAGRycy9kb3ducmV2LnhtbESPQWvCQBSE7wX/w/IKvdVNU001dRVb&#10;ELwFY70/ss9NaPZt2N1q+u9dodDjMDPfMKvNaHtxIR86xwpephkI4sbpjo2Cr+PueQEiRGSNvWNS&#10;8EsBNuvJwwpL7a58oEsdjUgQDiUqaGMcSilD05LFMHUDcfLOzluMSXojtcdrgtte5llWSIsdp4UW&#10;B/psqfmuf6yCk6lm6D/CstBVTcfczSrz5pR6ehy37yAijfE//NfeawX563wO9zfpCc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0hTDAAAA3QAAAA8AAAAAAAAAAAAA&#10;AAAAoQIAAGRycy9kb3ducmV2LnhtbFBLBQYAAAAABAAEAPkAAACRAwAAAAA=&#10;" strokecolor="black [3213]" strokeweight=".25pt"/>
                </v:group>
                <v:group id="Group 2356" o:spid="_x0000_s2298" style="position:absolute;left:85030;top:3960;width:171;height:191" coordorigin="8503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line id="Straight Connector 2357" o:spid="_x0000_s2299" style="position:absolute;visibility:visible;mso-wrap-style:square" from="85030,4056" to="852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EPsUAAADdAAAADwAAAGRycy9kb3ducmV2LnhtbESPzWrDMBCE74W8g9hAbrXcJE2LazmU&#10;QEiu+aG9LtbWFrVWjqU6jp8+KhR6HGbmGyZfD7YRPXXeOFbwlKQgiEunDVcKzqft4ysIH5A1No5J&#10;wY08rIvJQ46Zdlc+UH8MlYgQ9hkqqENoMyl9WZNFn7iWOHpfrrMYouwqqTu8Rrht5DxNV9Ki4bhQ&#10;Y0ubmsrv449VcPmg3Xbsx/ZixrDc8Kep9juj1Gw6vL+BCDSE//Bfe68VzBfPL/D7Jj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xEPsUAAADdAAAADwAAAAAAAAAA&#10;AAAAAAChAgAAZHJzL2Rvd25yZXYueG1sUEsFBgAAAAAEAAQA+QAAAJMDAAAAAA==&#10;" strokecolor="black [3213]" strokeweight=".25pt"/>
                  <v:line id="Straight Connector 2358" o:spid="_x0000_s2300" style="position:absolute;flip:y;visibility:visible;mso-wrap-style:square" from="85102,3960" to="8510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59isAAAADdAAAADwAAAGRycy9kb3ducmV2LnhtbERPz2vCMBS+D/Y/hCfsNlM7dVqNsgnC&#10;bsU674/mmRabl5JkWv97cxh4/Ph+r7eD7cSVfGgdK5iMMxDEtdMtGwW/x/37AkSIyBo7x6TgTgG2&#10;m9eXNRba3fhA1yoakUI4FKigibEvpAx1QxbD2PXEiTs7bzEm6I3UHm8p3HYyz7K5tNhyamiwp11D&#10;9aX6swpOppyi/w7LuS4rOuZuWppPp9TbaPhagYg0xKf43/2jFeQfszQ3vUlP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YrAAAAA3QAAAA8AAAAAAAAAAAAAAAAA&#10;oQIAAGRycy9kb3ducmV2LnhtbFBLBQYAAAAABAAEAPkAAACOAwAAAAA=&#10;" strokecolor="black [3213]" strokeweight=".25pt"/>
                </v:group>
                <v:shape id="TextBox 405" o:spid="_x0000_s2301" type="#_x0000_t202" style="position:absolute;left:42556;width:1351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veMMA&#10;AADdAAAADwAAAGRycy9kb3ducmV2LnhtbESPQWvCQBSE74X+h+UVeqsbLUqNriJtBQ+9qOn9kX1m&#10;g9m3Iftq4r93BaHHYWa+YZbrwTfqQl2sAxsYjzJQxGWwNVcGiuP27QNUFGSLTWAycKUI69Xz0xJz&#10;G3re0+UglUoQjjkacCJtrnUsHXmMo9ASJ+8UOo+SZFdp22Gf4L7RkyybaY81pwWHLX06Ks+HP29A&#10;xG7G1+Lbx93v8PPVu6ycYmHM68uwWYASGuQ//GjvrIHJ+3Q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Lve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v:textbox>
                </v:shape>
                <v:shape id="Right Arrow 2360" o:spid="_x0000_s2302" type="#_x0000_t13" style="position:absolute;left:42902;top:1180;width:1270;height:106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L78QA&#10;AADdAAAADwAAAGRycy9kb3ducmV2LnhtbERPTWvCQBC9F/wPywheSt1UqYbUVSRYKGIPjYFeh+w0&#10;CWZn0+yaxH/vHoQeH+97sxtNI3rqXG1Zwes8AkFcWF1zqSA/f7zEIJxH1thYJgU3crDbTp42mGg7&#10;8Df1mS9FCGGXoILK+zaR0hUVGXRz2xIH7td2Bn2AXSl1h0MIN41cRNFKGqw5NFTYUlpRccmuRkGU&#10;/q1PMl7mt7f8aA4/B5+Oz19Kzabj/h2Ep9H/ix/uT61gsVyF/eF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S+/EAAAA3QAAAA8AAAAAAAAAAAAAAAAAmAIAAGRycy9k&#10;b3ducmV2LnhtbFBLBQYAAAAABAAEAPUAAACJAwAAAAA=&#10;" adj="12553" fillcolor="white [3212]" strokecolor="black [3213]" strokeweight="2pt">
                  <v:textbox>
                    <w:txbxContent>
                      <w:p w:rsidR="0061479A" w:rsidRDefault="0061479A" w:rsidP="0061479A"/>
                    </w:txbxContent>
                  </v:textbox>
                </v:shape>
                <v:roundrect id="Rounded Rectangle 2361" o:spid="_x0000_s2303" style="position:absolute;left:762;top:2603;width:853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HjcUA&#10;AADdAAAADwAAAGRycy9kb3ducmV2LnhtbESPT4vCMBTE7wt+h/AEb2tqlbJ0jSKiIJ78v+zt0Tzb&#10;ss1LaWKt394Iwh6HmfkNM513phItNa60rGA0jEAQZ1aXnCs4HdefXyCcR9ZYWSYFD3Iwn/U+pphq&#10;e+c9tQefiwBhl6KCwvs6ldJlBRl0Q1sTB+9qG4M+yCaXusF7gJtKxlGUSIMlh4UCa1oWlP0dbkZB&#10;9nveXn9Oq/XxEk98shq3+3gnlRr0u8U3CE+d/w+/2xutIB4nI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seNxQAAAN0AAAAPAAAAAAAAAAAAAAAAAJgCAABkcnMv&#10;ZG93bnJldi54bWxQSwUGAAAAAAQABAD1AAAAigMAAAAA&#10;" filled="f" strokecolor="black [3213]" strokeweight=".5pt">
                  <v:stroke dashstyle="dash"/>
                  <v:textbox>
                    <w:txbxContent>
                      <w:p w:rsidR="0061479A" w:rsidRDefault="0061479A" w:rsidP="0061479A"/>
                    </w:txbxContent>
                  </v:textbox>
                </v:roundrect>
                <v:shape id="TextBox 408" o:spid="_x0000_s2304" type="#_x0000_t202" style="position:absolute;left:1968;width:2597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3tMMA&#10;AADdAAAADwAAAGRycy9kb3ducmV2LnhtbESPQWvCQBSE74X+h+UVeqsbI0pJXUVaBQ9eatP7I/vM&#10;BrNvQ/Zp4r/vCkKPw8x8wyzXo2/VlfrYBDYwnWSgiKtgG64NlD+7t3dQUZAttoHJwI0irFfPT0ss&#10;bBj4m65HqVWCcCzQgBPpCq1j5chjnISOOHmn0HuUJPta2x6HBPetzrNsoT02nBYcdvTpqDofL96A&#10;iN1Mb+XWx/3vePgaXFbNsTTm9WXcfIASGuU//GjvrYF8tsj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q3t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v:textbox>
                </v:shape>
                <v:shape id="Arc 2363" o:spid="_x0000_s2305" style="position:absolute;left:1333;top:1270;width:2525;height:2667;flip:x;visibility:visible;mso-wrap-style:square;v-text-anchor:middle" coordsize="252473,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hpMYA&#10;AADdAAAADwAAAGRycy9kb3ducmV2LnhtbESPT2sCMRTE70K/Q3iFXqRm/YusRhFBKvRUtZ4fm+dm&#10;7eZlSdJ17advCgWPw8z8hlmuO1uLlnyoHCsYDjIQxIXTFZcKTsfd6xxEiMgaa8ek4E4B1qun3hJz&#10;7W78Qe0hliJBOOSowMTY5FKGwpDFMHANcfIuzluMSfpSao+3BLe1HGXZTFqsOC0YbGhrqPg6fFsF&#10;m/Pb1JzcBFt/ff859re7yed1qNTLc7dZgIjUxUf4v73XCkbj2Rj+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hpMYAAADdAAAADwAAAAAAAAAAAAAAAACYAgAAZHJz&#10;L2Rvd25yZXYueG1sUEsFBgAAAAAEAAQA9QAAAIsDAAAAAA==&#10;" adj="-11796480,,5400" path="m126236,nsc195955,,252473,59703,252473,133350r-126236,c126237,88900,126236,44450,126236,xem126236,nfc195955,,252473,59703,252473,133350e" filled="f" strokecolor="black [3213]" strokeweight=".5pt">
                  <v:stroke dashstyle="dash" startarrow="block" joinstyle="miter"/>
                  <v:formulas/>
                  <v:path arrowok="t" o:connecttype="custom" o:connectlocs="126236,0;252473,133350" o:connectangles="0,0" textboxrect="0,0,252473,266700"/>
                  <v:textbox>
                    <w:txbxContent>
                      <w:p w:rsidR="0061479A" w:rsidRDefault="0061479A" w:rsidP="0061479A"/>
                    </w:txbxContent>
                  </v:textbox>
                </v:shape>
                <v:shape id="TextBox 410" o:spid="_x0000_s2306" type="#_x0000_t202" style="position:absolute;left:42807;top:4632;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W8QA&#10;AADdAAAADwAAAGRycy9kb3ducmV2LnhtbESPQWvCQBSE70L/w/KE3nSjrVJSV5HagodejOn9kX3N&#10;BrNvQ/Zp4r/vFgo9DjPzDbPZjb5VN+pjE9jAYp6BIq6Cbbg2UJ4/Zi+goiBbbAOTgTtF2G0fJhvM&#10;bRj4RLdCapUgHHM04ES6XOtYOfIY56EjTt536D1Kkn2tbY9DgvtWL7NsrT02nBYcdvTmqLoUV29A&#10;xO4X9/Ldx+PX+HkYXFatsDTmcTruX0EJjfIf/msfrYHl0/oZ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lv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w:t>
                        </w:r>
                      </w:p>
                    </w:txbxContent>
                  </v:textbox>
                </v:shape>
                <v:shape id="Straight Arrow Connector 2365" o:spid="_x0000_s2307" type="#_x0000_t32" style="position:absolute;left:43314;top:4318;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FM8YAAADdAAAADwAAAGRycy9kb3ducmV2LnhtbESPwWrDMBBE74X+g9hCb43slJrUiRKS&#10;kNLSU+L0AxZrLZlYK2OpsfP3VaHQ4zAzb5jVZnKduNIQWs8K8lkGgrj2umWj4Ov89rQAESKyxs4z&#10;KbhRgM36/m6FpfYjn+haRSMShEOJCmyMfSllqC05DDPfEyev8YPDmORgpB5wTHDXyXmWFdJhy2nB&#10;Yk97S/Wl+nYKpryxnweTv5r3W747VsX20JxGpR4fpu0SRKQp/of/2h9awfy5eIH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6hTPGAAAA3QAAAA8AAAAAAAAA&#10;AAAAAAAAoQIAAGRycy9kb3ducmV2LnhtbFBLBQYAAAAABAAEAPkAAACUAwAAAAA=&#10;" strokecolor="black [3213]" strokeweight="1.5pt">
                  <v:stroke startarrowwidth="narrow" startarrowlength="short" endarrow="block" endarrowwidth="narrow"/>
                </v:shape>
                <v:line id="Straight Connector 2366" o:spid="_x0000_s2308" style="position:absolute;visibility:visible;mso-wrap-style:square" from="56959,3810" to="5730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ax8cAAADdAAAADwAAAGRycy9kb3ducmV2LnhtbESPQWvCQBSE74X+h+UVeqsbU5pIdJVQ&#10;EGp7qlW8PrLPJDb7NuxuY/TXu4VCj8PMfMMsVqPpxEDOt5YVTCcJCOLK6pZrBbuv9dMMhA/IGjvL&#10;pOBCHlbL+7sFFtqe+ZOGbahFhLAvUEETQl9I6auGDPqJ7Ymjd7TOYIjS1VI7PEe46WSaJJk02HJc&#10;aLCn14aq7+2PUTCr3k+uzMvN9GXf59ch/cjWh1ypx4exnIMINIb/8F/7TStIn7MM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61rHxwAAAN0AAAAPAAAAAAAA&#10;AAAAAAAAAKECAABkcnMvZG93bnJldi54bWxQSwUGAAAAAAQABAD5AAAAlQMAAAAA&#10;" strokecolor="black [3213]"/>
                <v:line id="Straight Connector 2367" o:spid="_x0000_s2309" style="position:absolute;visibility:visible;mso-wrap-style:square" from="70811,3778" to="7115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f/XMcAAADdAAAADwAAAGRycy9kb3ducmV2LnhtbESPQWvCQBSE74X+h+UVeqsbU5pIdJVQ&#10;EGp7qlW8PrLPJDb7NuxuY/TXu4VCj8PMfMMsVqPpxEDOt5YVTCcJCOLK6pZrBbuv9dMMhA/IGjvL&#10;pOBCHlbL+7sFFtqe+ZOGbahFhLAvUEETQl9I6auGDPqJ7Ymjd7TOYIjS1VI7PEe46WSaJJk02HJc&#10;aLCn14aq7+2PUTCr3k+uzMvN9GXf59ch/cjWh1ypx4exnIMINIb/8F/7TStIn7Mc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9cxwAAAN0AAAAPAAAAAAAA&#10;AAAAAAAAAKECAABkcnMvZG93bnJldi54bWxQSwUGAAAAAAQABAD5AAAAlQMAAAAA&#10;" strokecolor="black [3213]"/>
                <v:line id="Straight Connector 2368" o:spid="_x0000_s2310" style="position:absolute;visibility:visible;mso-wrap-style:square" from="84495,3778" to="84836,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hrLsQAAADdAAAADwAAAGRycy9kb3ducmV2LnhtbERPz2vCMBS+D/Y/hDfwNlM7bKUapQyE&#10;OU9Tx66P5tl2a15KktXOv94cBh4/vt+rzWg6MZDzrWUFs2kCgriyuuVawem4fV6A8AFZY2eZFPyR&#10;h8368WGFhbYX/qDhEGoRQ9gXqKAJoS+k9FVDBv3U9sSRO1tnMEToaqkdXmK46WSaJJk02HJsaLCn&#10;14aqn8OvUbCo3r9dmZe72fyzz69Dus+2X7lSk6exXIIINIa7+N/9phWkL1mcG9/E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GsuxAAAAN0AAAAPAAAAAAAAAAAA&#10;AAAAAKECAABkcnMvZG93bnJldi54bWxQSwUGAAAAAAQABAD5AAAAkgMAAAAA&#10;" strokecolor="black [3213]"/>
                <v:line id="Straight Connector 2369" o:spid="_x0000_s2311" style="position:absolute;visibility:visible;mso-wrap-style:square" from="29591,3778" to="2993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OtccAAADdAAAADwAAAGRycy9kb3ducmV2LnhtbESPT0vDQBTE7wW/w/KE3tpNIiY1dlOC&#10;UPDPqVXx+sg+k2j2bdjdptFP7wqCx2FmfsNsd7MZxETO95YVpOsEBHFjdc+tgpfn/WoDwgdkjYNl&#10;UvBFHnbVxWKLpbZnPtB0DK2IEPYlKuhCGEspfdORQb+2I3H03q0zGKJ0rdQOzxFuBpklSS4N9hwX&#10;OhzprqPm83gyCjbN44eri/ohvX4di+8pe8r3b4VSy8u5vgURaA7/4b/2vVaQXeU38PsmPgF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dM61xwAAAN0AAAAPAAAAAAAA&#10;AAAAAAAAAKECAABkcnMvZG93bnJldi54bWxQSwUGAAAAAAQABAD5AAAAlQMAAAAA&#10;" strokecolor="black [3213]"/>
                <v:line id="Straight Connector 2370" o:spid="_x0000_s2312" style="position:absolute;visibility:visible;mso-wrap-style:square" from="15875,3778" to="16215,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x9cMAAADdAAAADwAAAGRycy9kb3ducmV2LnhtbERPz2vCMBS+D/wfwhO8zdSOWemMUgRh&#10;utPUseujeWurzUtJYq3765fDwOPH93u5HkwrenK+saxgNk1AEJdWN1wpOB23zwsQPiBrbC2Tgjt5&#10;WK9GT0vMtb3xJ/WHUIkYwj5HBXUIXS6lL2sy6Ke2I47cj3UGQ4SuktrhLYabVqZJMpcGG44NNXa0&#10;qam8HK5GwaLcn12RFbvZ61eX/fbpx3z7nSk1GQ/FG4hAQ3iI/93vWkH6ks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X8fXDAAAA3QAAAA8AAAAAAAAAAAAA&#10;AAAAoQIAAGRycy9kb3ducmV2LnhtbFBLBQYAAAAABAAEAPkAAACRAwAAAAA=&#10;" strokecolor="black [3213]"/>
                <v:line id="Straight Connector 2371" o:spid="_x0000_s2313" style="position:absolute;visibility:visible;mso-wrap-style:square" from="2167,3778" to="2508,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UbscAAADdAAAADwAAAGRycy9kb3ducmV2LnhtbESPQWvCQBSE74X+h+UVequbpNRIdJVQ&#10;ENp60ipeH9lnEpt9G3a3Me2v7wpCj8PMfMMsVqPpxEDOt5YVpJMEBHFldcu1gv3n+mkGwgdkjZ1l&#10;UvBDHlbL+7sFFtpeeEvDLtQiQtgXqKAJoS+k9FVDBv3E9sTRO1lnMETpaqkdXiLcdDJLkqk02HJc&#10;aLCn14aqr923UTCrPs6uzMv39OXQ579Dtpmuj7lSjw9jOQcRaAz/4Vv7TSvInvMUr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21RuxwAAAN0AAAAPAAAAAAAA&#10;AAAAAAAAAKECAABkcnMvZG93bnJldi54bWxQSwUGAAAAAAQABAD5AAAAlQMAAAAA&#10;" strokecolor="black [3213]"/>
                <v:rect id="Rectangle 2372" o:spid="_x0000_s2314" style="position:absolute;left:12496;top:3148;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kk8cA&#10;AADdAAAADwAAAGRycy9kb3ducmV2LnhtbESPUUvDQBCE3wX/w7GCb/ZiLLXEXosKYqEW2qalr0tu&#10;TUJzezG3ttFf3xMKPg4z8w0zmfWuUUfqQu3ZwP0gAUVceFtzaWCbv92NQQVBtth4JgM/FGA2vb6a&#10;YGb9idd03EipIoRDhgYqkTbTOhQVOQwD3xJH79N3DiXKrtS2w1OEu0anSTLSDmuOCxW29FpRcdh8&#10;OwOyyr+GB5+MdouX1Xv+sbe/a1kac3vTPz+BEurlP3xpz62B9OExhb838Qno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JJPHAAAA3QAAAA8AAAAAAAAAAAAAAAAAmAIAAGRy&#10;cy9kb3ducmV2LnhtbFBLBQYAAAAABAAEAPUAAACMAwAAAAA=&#10;" fillcolor="white [3212]" strokecolor="black [3213]" strokeweight=".5pt">
                  <v:textbox>
                    <w:txbxContent>
                      <w:p w:rsidR="0061479A" w:rsidRDefault="0061479A" w:rsidP="0061479A"/>
                    </w:txbxContent>
                  </v:textbox>
                </v:rect>
                <v:group id="Group 2373" o:spid="_x0000_s2315" style="position:absolute;left:12537;top:3628;width:341;height:190" coordorigin="12537,3628"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line id="Straight Connector 2374" o:spid="_x0000_s2316" style="position:absolute;visibility:visible;mso-wrap-style:square" from="12537,3723" to="12878,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39scAAADdAAAADwAAAGRycy9kb3ducmV2LnhtbESPQUvDQBSE74L/YXlCb3aTVJuSZluC&#10;UFB7alV6fWSfSTT7NuyuafTXuwXB4zAz3zDldjK9GMn5zrKCdJ6AIK6t7rhR8Pqyu12B8AFZY2+Z&#10;FHyTh+3m+qrEQtszH2g8hkZECPsCFbQhDIWUvm7JoJ/bgTh679YZDFG6RmqH5wg3vcySZCkNdhwX&#10;WhzooaX68/hlFKzq5w9X5dVTev825D9jtl/uTrlSs5upWoMINIX/8F/7USvIFvkdXN7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Pf2xwAAAN0AAAAPAAAAAAAA&#10;AAAAAAAAAKECAABkcnMvZG93bnJldi54bWxQSwUGAAAAAAQABAD5AAAAlQMAAAAA&#10;" strokecolor="black [3213]"/>
                  <v:line id="Straight Connector 2375" o:spid="_x0000_s2317" style="position:absolute;flip:y;visibility:visible;mso-wrap-style:square" from="12711,3628" to="1271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aHccAAADdAAAADwAAAGRycy9kb3ducmV2LnhtbESPQWvCQBSE74L/YXmF3uqmkVZNXUUL&#10;FsWDrQrp8ZF9JsHs25BdNfrr3ULB4zAz3zDjaWsqcabGlZYVvPYiEMSZ1SXnCva7xcsQhPPIGivL&#10;pOBKDqaTbmeMibYX/qHz1uciQNglqKDwvk6kdFlBBl3P1sTBO9jGoA+yyaVu8BLgppJxFL1LgyWH&#10;hQJr+iwoO25PRsHtGPvvdLX5kvNZub6lo/7ht06Ven5qZx8gPLX+Ef5vL7WCuD94g7834QnI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lodxwAAAN0AAAAPAAAAAAAA&#10;AAAAAAAAAKECAABkcnMvZG93bnJldi54bWxQSwUGAAAAAAQABAD5AAAAlQMAAAAA&#10;" strokecolor="black [3213]" strokeweight=".5pt"/>
                </v:group>
                <v:rect id="Rectangle 2376" o:spid="_x0000_s2318" style="position:absolute;left:19354;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ikMcA&#10;AADdAAAADwAAAGRycy9kb3ducmV2LnhtbESPUUvDQBCE3wv9D8cKvrUXq6Ql9lqqIAoqtE1LX5fc&#10;moTm9mJubaO/3hOEPg4z8w0zX/auUSfqQu3ZwM04AUVceFtzaWCXP41moIIgW2w8k4FvCrBcDAdz&#10;zKw/84ZOWylVhHDI0EAl0mZah6Iih2HsW+LoffjOoUTZldp2eI5w1+hJkqTaYc1xocKWHisqjtsv&#10;Z0DW+efd0Sfp/vVh/Zy/HezPRt6Nub7qV/eghHq5hP/bL9bA5Haawt+b+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UIpDHAAAA3QAAAA8AAAAAAAAAAAAAAAAAmAIAAGRy&#10;cy9kb3ducmV2LnhtbFBLBQYAAAAABAAEAPUAAACMAwAAAAA=&#10;" fillcolor="white [3212]" strokecolor="black [3213]" strokeweight=".5pt">
                  <v:textbox>
                    <w:txbxContent>
                      <w:p w:rsidR="0061479A" w:rsidRDefault="0061479A" w:rsidP="0061479A"/>
                    </w:txbxContent>
                  </v:textbox>
                </v:rect>
                <v:group id="Group 2377" o:spid="_x0000_s2319" style="position:absolute;left:19395;top:3622;width:341;height:190" coordorigin="19395,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line id="Straight Connector 2378" o:spid="_x0000_s2320" style="position:absolute;visibility:visible;mso-wrap-style:square" from="19395,3717" to="19736,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988MAAADdAAAADwAAAGRycy9kb3ducmV2LnhtbERPz2vCMBS+D/wfwhO8zdSOWemMUgRh&#10;utPUseujeWurzUtJYq3765fDwOPH93u5HkwrenK+saxgNk1AEJdWN1wpOB23zwsQPiBrbC2Tgjt5&#10;WK9GT0vMtb3xJ/WHUIkYwj5HBXUIXS6lL2sy6Ke2I47cj3UGQ4SuktrhLYabVqZJMpcGG44NNXa0&#10;qam8HK5GwaLcn12RFbvZ61eX/fbpx3z7nSk1GQ/FG4hAQ3iI/93vWkH6ks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h/fPDAAAA3QAAAA8AAAAAAAAAAAAA&#10;AAAAoQIAAGRycy9kb3ducmV2LnhtbFBLBQYAAAAABAAEAPkAAACRAwAAAAA=&#10;" strokecolor="black [3213]"/>
                  <v:line id="Straight Connector 2379" o:spid="_x0000_s2321" style="position:absolute;flip:y;visibility:visible;mso-wrap-style:square" from="19569,3622" to="19569,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QGMgAAADdAAAADwAAAGRycy9kb3ducmV2LnhtbESPT2vCQBTE70K/w/IKvdVNI2hNXYMt&#10;tFg8WP9APD6yzyQk+zZkt5r66V2h4HGYmd8ws7Q3jThR5yrLCl6GEQji3OqKCwX73efzKwjnkTU2&#10;lknBHzlI5w+DGSbannlDp60vRICwS1BB6X2bSOnykgy6oW2Jg3e0nUEfZFdI3eE5wE0j4ygaS4MV&#10;h4USW/ooKa+3v0bBpY79T/a9/pLvi2p1yaaj46HNlHp67BdvIDz1/h7+by+1gng0mcL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tQGMgAAADdAAAADwAAAAAA&#10;AAAAAAAAAAChAgAAZHJzL2Rvd25yZXYueG1sUEsFBgAAAAAEAAQA+QAAAJYDAAAAAA==&#10;" strokecolor="black [3213]" strokeweight=".5pt"/>
                </v:group>
                <v:rect id="Rectangle 2380" o:spid="_x0000_s2322" style="position:absolute;left:26212;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WMQA&#10;AADdAAAADwAAAGRycy9kb3ducmV2LnhtbERPTWvCQBC9C/0PyxR6001VRFJXaQtioRXUtHgdsmMS&#10;zM7G7FRjf717EHp8vO/ZonO1OlMbKs8GngcJKOLc24oLA9/Zsj8FFQTZYu2ZDFwpwGL+0Jthav2F&#10;t3TeSaFiCIcUDZQiTap1yEtyGAa+IY7cwbcOJcK20LbFSwx3tR4myUQ7rDg2lNjQe0n5cffrDMgm&#10;O42PPpn8fL5tVtnX3v5tZW3M02P3+gJKqJN/8d39YQ0MR9O4P76JT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b1jEAAAA3QAAAA8AAAAAAAAAAAAAAAAAmAIAAGRycy9k&#10;b3ducmV2LnhtbFBLBQYAAAAABAAEAPUAAACJAwAAAAA=&#10;" fillcolor="white [3212]" strokecolor="black [3213]" strokeweight=".5pt">
                  <v:textbox>
                    <w:txbxContent>
                      <w:p w:rsidR="0061479A" w:rsidRDefault="0061479A" w:rsidP="0061479A"/>
                    </w:txbxContent>
                  </v:textbox>
                </v:rect>
                <v:group id="Group 2381" o:spid="_x0000_s2323" style="position:absolute;left:26253;top:3622;width:341;height:190" coordorigin="26253,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line id="Straight Connector 2382" o:spid="_x0000_s2324" style="position:absolute;visibility:visible;mso-wrap-style:square" from="26253,3717" to="2659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6PscAAADdAAAADwAAAGRycy9kb3ducmV2LnhtbESPT2vCQBTE7wW/w/IEb3VjpCZEVwmC&#10;0D+n2havj+xrkpp9G3a3MfXTu4VCj8PM/IbZ7EbTiYGcby0rWMwTEMSV1S3XCt7fDvc5CB+QNXaW&#10;ScEPedhtJ3cbLLS98CsNx1CLCGFfoIImhL6Q0lcNGfRz2xNH79M6gyFKV0vt8BLhppNpkqykwZbj&#10;QoM97RuqzsdvoyCvnr9cmZVPi4ePPrsO6cvqcMqUmk3Hcg0i0Bj+w3/tR60gXeYp/L6JT0B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Lo+xwAAAN0AAAAPAAAAAAAA&#10;AAAAAAAAAKECAABkcnMvZG93bnJldi54bWxQSwUGAAAAAAQABAD5AAAAlQMAAAAA&#10;" strokecolor="black [3213]"/>
                  <v:line id="Straight Connector 2383" o:spid="_x0000_s2325" style="position:absolute;flip:y;visibility:visible;mso-wrap-style:square" from="26427,3622" to="2642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1ccAAADdAAAADwAAAGRycy9kb3ducmV2LnhtbESPQWvCQBSE7wX/w/KE3nRjAsVGN8EW&#10;Wlo82FohHh/ZZxLMvg3Zrab+elcQehxm5htmmQ+mFSfqXWNZwWwagSAurW64UrD7eZvMQTiPrLG1&#10;TAr+yEGejR6WmGp75m86bX0lAoRdigpq77tUSlfWZNBNbUccvIPtDfog+0rqHs8BbloZR9GTNNhw&#10;WKixo9eayuP21yi4HGP/VXxu3uXLqllfiufksO8KpR7Hw2oBwtPg/8P39odWECfzBG5vwhOQ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9hfVxwAAAN0AAAAPAAAAAAAA&#10;AAAAAAAAAKECAABkcnMvZG93bnJldi54bWxQSwUGAAAAAAQABAD5AAAAlQMAAAAA&#10;" strokecolor="black [3213]" strokeweight=".5pt"/>
                </v:group>
                <v:rect id="Rectangle 2384" o:spid="_x0000_s2326" style="position:absolute;left:33070;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pW8cA&#10;AADdAAAADwAAAGRycy9kb3ducmV2LnhtbESPUWvCQBCE34X+h2MLfdNLrYhET2kLYqEW1Ci+Lrlt&#10;Esztpbmtpv76nlDo4zAz3zCzRedqdaY2VJ4NPA4SUMS5txUXBvbZsj8BFQTZYu2ZDPxQgMX8rjfD&#10;1PoLb+m8k0JFCIcUDZQiTap1yEtyGAa+IY7ep28dSpRtoW2Llwh3tR4myVg7rDgulNjQa0n5afft&#10;DMgm+xqdfDI+vL9sVtn6aK9b+TDm4b57noIS6uQ//Nd+swaGT5MR3N7E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aVvHAAAA3QAAAA8AAAAAAAAAAAAAAAAAmAIAAGRy&#10;cy9kb3ducmV2LnhtbFBLBQYAAAAABAAEAPUAAACMAwAAAAA=&#10;" fillcolor="white [3212]" strokecolor="black [3213]" strokeweight=".5pt">
                  <v:textbox>
                    <w:txbxContent>
                      <w:p w:rsidR="0061479A" w:rsidRDefault="0061479A" w:rsidP="0061479A"/>
                    </w:txbxContent>
                  </v:textbox>
                </v:rect>
                <v:group id="Group 2385" o:spid="_x0000_s2327" style="position:absolute;left:33111;top:3622;width:341;height:190" coordorigin="33111,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line id="Straight Connector 2386" o:spid="_x0000_s2328" style="position:absolute;visibility:visible;mso-wrap-style:square" from="33111,3717" to="3345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8PccAAADdAAAADwAAAGRycy9kb3ducmV2LnhtbESPQUvDQBSE74L/YXmCN7tpxCSk3ZYg&#10;FNSerEqvj+xrkpp9G3bXNPbXdwuCx2FmvmGW68n0YiTnO8sK5rMEBHFtdceNgs+PzUMBwgdkjb1l&#10;UvBLHtar25slltqe+J3GXWhEhLAvUUEbwlBK6euWDPqZHYijd7DOYIjSNVI7PEW46WWaJJk02HFc&#10;aHGg55bq792PUVDUb0dX5dXr/OlryM9jus02+1yp+7upWoAINIX/8F/7RStIH4sMrm/i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57w9xwAAAN0AAAAPAAAAAAAA&#10;AAAAAAAAAKECAABkcnMvZG93bnJldi54bWxQSwUGAAAAAAQABAD5AAAAlQMAAAAA&#10;" strokecolor="black [3213]"/>
                  <v:line id="Straight Connector 2387" o:spid="_x0000_s2329" style="position:absolute;flip:y;visibility:visible;mso-wrap-style:square" from="33285,3622" to="33285,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R1scAAADdAAAADwAAAGRycy9kb3ducmV2LnhtbESPQWvCQBSE74L/YXmCN90YwdroKlqo&#10;WHrQ2kI8PrLPJJh9G7KrRn99t1DwOMzMN8x82ZpKXKlxpWUFo2EEgjizuuRcwc/3+2AKwnlkjZVl&#10;UnAnB8tFtzPHRNsbf9H14HMRIOwSVFB4XydSuqwgg25oa+LgnWxj0AfZ5FI3eAtwU8k4iibSYMlh&#10;ocCa3grKzoeLUfA4x36ffuw2cr0qPx/p6/h0rFOl+r12NQPhqfXP8H97qxXE4+kL/L0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RHWxwAAAN0AAAAPAAAAAAAA&#10;AAAAAAAAAKECAABkcnMvZG93bnJldi54bWxQSwUGAAAAAAQABAD5AAAAlQMAAAAA&#10;" strokecolor="black [3213]" strokeweight=".5pt"/>
                </v:group>
                <v:rect id="Rectangle 2388" o:spid="_x0000_s2330" style="position:absolute;left:39624;top:311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jXsQA&#10;AADdAAAADwAAAGRycy9kb3ducmV2LnhtbERPTWvCQBC9C/0PyxR6001VRFJXaQtioRXUtHgdsmMS&#10;zM7G7FRjf717EHp8vO/ZonO1OlMbKs8GngcJKOLc24oLA9/Zsj8FFQTZYu2ZDFwpwGL+0Jthav2F&#10;t3TeSaFiCIcUDZQiTap1yEtyGAa+IY7cwbcOJcK20LbFSwx3tR4myUQ7rDg2lNjQe0n5cffrDMgm&#10;O42PPpn8fL5tVtnX3v5tZW3M02P3+gJKqJN/8d39YQ0MR9M4N76JT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Y17EAAAA3QAAAA8AAAAAAAAAAAAAAAAAmAIAAGRycy9k&#10;b3ducmV2LnhtbFBLBQYAAAAABAAEAPUAAACJAwAAAAA=&#10;" fillcolor="white [3212]" strokecolor="black [3213]" strokeweight=".5pt">
                  <v:textbox>
                    <w:txbxContent>
                      <w:p w:rsidR="0061479A" w:rsidRDefault="0061479A" w:rsidP="0061479A"/>
                    </w:txbxContent>
                  </v:textbox>
                </v:rect>
                <v:group id="Group 2389" o:spid="_x0000_s2331" style="position:absolute;left:39665;top:3590;width:340;height:191" coordorigin="39665,3590"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line id="Straight Connector 2390" o:spid="_x0000_s2332" style="position:absolute;visibility:visible;mso-wrap-style:square" from="39665,3685" to="40005,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XD8QAAADdAAAADwAAAGRycy9kb3ducmV2LnhtbERPz2vCMBS+D/wfwhN2m6kds64zShGE&#10;zZ2mjl0fzbOtNi8lyWr1rzeHwY4f3+/FajCt6Mn5xrKC6SQBQVxa3XCl4LDfPM1B+ICssbVMCq7k&#10;YbUcPSww1/bCX9TvQiViCPscFdQhdLmUvqzJoJ/YjjhyR+sMhghdJbXDSww3rUyTZCYNNhwbauxo&#10;XVN53v0aBfNye3JFVnxMX7677Nann7PNT6bU43go3kAEGsK/+M/9rhWkz69xf3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xcPxAAAAN0AAAAPAAAAAAAAAAAA&#10;AAAAAKECAABkcnMvZG93bnJldi54bWxQSwUGAAAAAAQABAD5AAAAkgMAAAAA&#10;" strokecolor="black [3213]"/>
                  <v:line id="Straight Connector 2391" o:spid="_x0000_s2333" style="position:absolute;flip:y;visibility:visible;mso-wrap-style:square" from="39839,3590" to="39839,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65MgAAADdAAAADwAAAGRycy9kb3ducmV2LnhtbESPT2vCQBTE7wW/w/KE3urGCKWmbkSF&#10;lpYe1Cikx0f25Q9m34bsVlM/fVcoeBxm5jfMYjmYVpypd41lBdNJBIK4sLrhSsHx8Pb0AsJ5ZI2t&#10;ZVLwSw6W6ehhgYm2F97TOfOVCBB2CSqove8SKV1Rk0E3sR1x8ErbG/RB9pXUPV4C3LQyjqJnabDh&#10;sFBjR5uailP2YxRcT7Hf5Z/bd7leNV/XfD4rv7tcqcfxsHoF4Wnw9/B/+0MriGfzKdzehCc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G65MgAAADdAAAADwAAAAAA&#10;AAAAAAAAAAChAgAAZHJzL2Rvd25yZXYueG1sUEsFBgAAAAAEAAQA+QAAAJYDAAAAAA==&#10;" strokecolor="black [3213]" strokeweight=".5pt"/>
                </v:group>
                <v:rect id="Rectangle 2392" o:spid="_x0000_s2334" style="position:absolute;left:46482;top:311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CaccA&#10;AADdAAAADwAAAGRycy9kb3ducmV2LnhtbESPUUvDQBCE3wX/w7GCb/ZiLMXGXosKYqEW2qalr0tu&#10;TUJzezG3ttFf3xMKPg4z8w0zmfWuUUfqQu3ZwP0gAUVceFtzaWCbv909ggqCbLHxTAZ+KMBsen01&#10;wcz6E6/puJFSRQiHDA1UIm2mdSgqchgGviWO3qfvHEqUXalth6cId41Ok2SkHdYcFyps6bWi4rD5&#10;dgZklX8NDz4Z7RYvq/f8Y29/17I05vamf34CJdTLf/jSnlsD6cM4hb838Qno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wmnHAAAA3QAAAA8AAAAAAAAAAAAAAAAAmAIAAGRy&#10;cy9kb3ducmV2LnhtbFBLBQYAAAAABAAEAPUAAACMAwAAAAA=&#10;" fillcolor="white [3212]" strokecolor="black [3213]" strokeweight=".5pt">
                  <v:textbox>
                    <w:txbxContent>
                      <w:p w:rsidR="0061479A" w:rsidRDefault="0061479A" w:rsidP="0061479A"/>
                    </w:txbxContent>
                  </v:textbox>
                </v:rect>
                <v:group id="Group 2393" o:spid="_x0000_s2335" style="position:absolute;left:46523;top:3590;width:340;height:191" coordorigin="46523,3590"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line id="Straight Connector 2394" o:spid="_x0000_s2336" style="position:absolute;visibility:visible;mso-wrap-style:square" from="46523,3685" to="46863,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RDMgAAADdAAAADwAAAGRycy9kb3ducmV2LnhtbESPT2vCQBTE7wW/w/KE3urGtDWaukoo&#10;CP1zUlu8PrKvSTT7NuxuY+qndwuFHoeZ+Q2zXA+mFT0531hWMJ0kIIhLqxuuFHzsN3dzED4ga2wt&#10;k4If8rBejW6WmGt75i31u1CJCGGfo4I6hC6X0pc1GfQT2xFH78s6gyFKV0nt8BzhppVpksykwYbj&#10;Qo0dPddUnnbfRsG8fDu6Iitep4+fXXbp0/fZ5pApdTseiicQgYbwH/5rv2gF6f3iAX7fxCc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ARDMgAAADdAAAADwAAAAAA&#10;AAAAAAAAAAChAgAAZHJzL2Rvd25yZXYueG1sUEsFBgAAAAAEAAQA+QAAAJYDAAAAAA==&#10;" strokecolor="black [3213]"/>
                  <v:line id="Straight Connector 2395" o:spid="_x0000_s2337" style="position:absolute;flip:y;visibility:visible;mso-wrap-style:square" from="46697,3590" to="46697,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858gAAADdAAAADwAAAGRycy9kb3ducmV2LnhtbESPT2vCQBTE70K/w/IKvdVNI0pNXYMt&#10;tFg8WP9APD6yzyQk+zZkt5r66V2h4HGYmd8ws7Q3jThR5yrLCl6GEQji3OqKCwX73efzKwjnkTU2&#10;lknBHzlI5w+DGSbannlDp60vRICwS1BB6X2bSOnykgy6oW2Jg3e0nUEfZFdI3eE5wE0j4yiaSIMV&#10;h4USW/ooKa+3v0bBpY79T/a9/pLvi2p1yaaj46HNlHp67BdvIDz1/h7+by+1gng0HcP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q858gAAADdAAAADwAAAAAA&#10;AAAAAAAAAAChAgAAZHJzL2Rvd25yZXYueG1sUEsFBgAAAAAEAAQA+QAAAJYDAAAAAA==&#10;" strokecolor="black [3213]" strokeweight=".5pt"/>
                </v:group>
                <v:rect id="Rectangle 2396" o:spid="_x0000_s2338" style="position:absolute;left:53454;top:314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EascA&#10;AADdAAAADwAAAGRycy9kb3ducmV2LnhtbESPUUvDQBCE3wv9D8cKvrUXq4Q29lqqIAoqtE1LX5fc&#10;moTm9mJubaO/3hOEPg4z8w0zX/auUSfqQu3ZwM04AUVceFtzaWCXP42moIIgW2w8k4FvCrBcDAdz&#10;zKw/84ZOWylVhHDI0EAl0mZah6Iih2HsW+LoffjOoUTZldp2eI5w1+hJkqTaYc1xocKWHisqjtsv&#10;Z0DW+efd0Sfp/vVh/Zy/HezPRt6Nub7qV/eghHq5hP/bL9bA5HaWwt+b+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YxGrHAAAA3QAAAA8AAAAAAAAAAAAAAAAAmAIAAGRy&#10;cy9kb3ducmV2LnhtbFBLBQYAAAAABAAEAPUAAACMAwAAAAA=&#10;" fillcolor="white [3212]" strokecolor="black [3213]" strokeweight=".5pt">
                  <v:textbox>
                    <w:txbxContent>
                      <w:p w:rsidR="0061479A" w:rsidRDefault="0061479A" w:rsidP="0061479A"/>
                    </w:txbxContent>
                  </v:textbox>
                </v:rect>
                <v:group id="Group 2397" o:spid="_x0000_s2339" style="position:absolute;left:53495;top:3622;width:341;height:190" coordorigin="53495,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line id="Straight Connector 2398" o:spid="_x0000_s2340" style="position:absolute;visibility:visible;mso-wrap-style:square" from="53495,3717" to="53836,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bCcQAAADdAAAADwAAAGRycy9kb3ducmV2LnhtbERPz2vCMBS+D/wfwhN2m6kds64zShGE&#10;zZ2mjl0fzbOtNi8lyWr1rzeHwY4f3+/FajCt6Mn5xrKC6SQBQVxa3XCl4LDfPM1B+ICssbVMCq7k&#10;YbUcPSww1/bCX9TvQiViCPscFdQhdLmUvqzJoJ/YjjhyR+sMhghdJbXDSww3rUyTZCYNNhwbauxo&#10;XVN53v0aBfNye3JFVnxMX7677Nann7PNT6bU43go3kAEGsK/+M/9rhWkz69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7RsJxAAAAN0AAAAPAAAAAAAAAAAA&#10;AAAAAKECAABkcnMvZG93bnJldi54bWxQSwUGAAAAAAQABAD5AAAAkgMAAAAA&#10;" strokecolor="black [3213]"/>
                  <v:line id="Straight Connector 2399" o:spid="_x0000_s2341" style="position:absolute;flip:y;visibility:visible;mso-wrap-style:square" from="53669,3622" to="53669,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24scAAADdAAAADwAAAGRycy9kb3ducmV2LnhtbESPT2vCQBTE7wW/w/IEb3XTCGJSV1Gh&#10;paUH/xXS4yP7TILZtyG7avTTdwXB4zAzv2Gm887U4kytqywreBtGIIhzqysuFPzuP14nIJxH1lhb&#10;JgVXcjCf9V6mmGp74S2dd74QAcIuRQWl900qpctLMuiGtiEO3sG2Bn2QbSF1i5cAN7WMo2gsDVYc&#10;FkpsaFVSftydjILbMfab7Hv9KZeL6ueWJaPDX5MpNeh3i3cQnjr/DD/aX1pBPEoSuL8JT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7bixwAAAN0AAAAPAAAAAAAA&#10;AAAAAAAAAKECAABkcnMvZG93bnJldi54bWxQSwUGAAAAAAQABAD5AAAAlQMAAAAA&#10;" strokecolor="black [3213]" strokeweight=".5pt"/>
                </v:group>
                <v:rect id="Rectangle 2400" o:spid="_x0000_s2342" style="position:absolute;left:60312;top:314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hZ8QA&#10;AADdAAAADwAAAGRycy9kb3ducmV2LnhtbERPTUvDQBC9C/6HZQRvdtdSSondBBVEQYU2sfQ6ZMck&#10;NDsbs2Mb/fXdg+Dx8b7XxeR7daQxdoEt3M4MKOI6uI4bCx/V080KVBRkh31gsvBDEYr88mKNmQsn&#10;3tKxlEalEI4ZWmhFhkzrWLfkMc7CQJy4zzB6lATHRrsRTync93puzFJ77Dg1tDjQY0v1ofz2FmRT&#10;fS0OwSx3rw+b5+pt73638m7t9dV0fwdKaJJ/8Z/7xVmYL0zan96kJ6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oWfEAAAA3QAAAA8AAAAAAAAAAAAAAAAAmAIAAGRycy9k&#10;b3ducmV2LnhtbFBLBQYAAAAABAAEAPUAAACJAwAAAAA=&#10;" fillcolor="white [3212]" strokecolor="black [3213]" strokeweight=".5pt">
                  <v:textbox>
                    <w:txbxContent>
                      <w:p w:rsidR="0061479A" w:rsidRDefault="0061479A" w:rsidP="0061479A"/>
                    </w:txbxContent>
                  </v:textbox>
                </v:rect>
                <v:group id="Group 2401" o:spid="_x0000_s2343" style="position:absolute;left:60353;top:3622;width:341;height:190" coordorigin="60353,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line id="Straight Connector 2402" o:spid="_x0000_s2344" style="position:absolute;visibility:visible;mso-wrap-style:square" from="60353,3717" to="6069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0AcYAAADdAAAADwAAAGRycy9kb3ducmV2LnhtbESPQWvCQBSE7wX/w/KE3urG0BpJXSUI&#10;Qq0ntaXXR/Y1Sc2+DbvbGPvru4LgcZiZb5jFajCt6Mn5xrKC6SQBQVxa3XCl4OO4eZqD8AFZY2uZ&#10;FFzIw2o5elhgru2Z99QfQiUihH2OCuoQulxKX9Zk0E9sRxy9b+sMhihdJbXDc4SbVqZJMpMGG44L&#10;NXa0rqk8HX6Ngnn5/uOKrNhOXz677K9Pd7PNV6bU43goXkEEGsI9fGu/aQXpc5LC9U1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ldAHGAAAA3QAAAA8AAAAAAAAA&#10;AAAAAAAAoQIAAGRycy9kb3ducmV2LnhtbFBLBQYAAAAABAAEAPkAAACUAwAAAAA=&#10;" strokecolor="black [3213]"/>
                  <v:line id="Straight Connector 2403" o:spid="_x0000_s2345" style="position:absolute;flip:y;visibility:visible;mso-wrap-style:square" from="60527,3622" to="6052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6scAAADdAAAADwAAAGRycy9kb3ducmV2LnhtbESPT2vCQBTE7wW/w/IEb7oxlqLRVVRQ&#10;Wnpo/QPx+Mg+k2D2bciumvrpuwWhx2FmfsPMFq2pxI0aV1pWMBxEIIgzq0vOFRwPm/4YhPPIGivL&#10;pOCHHCzmnZcZJtreeUe3vc9FgLBLUEHhfZ1I6bKCDLqBrYmDd7aNQR9kk0vd4D3ATSXjKHqTBksO&#10;CwXWtC4ou+yvRsHjEvvv9ONrK1fL8vORTkbnU50q1eu2yykIT63/Dz/b71pB/BqN4O9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j9nqxwAAAN0AAAAPAAAAAAAA&#10;AAAAAAAAAKECAABkcnMvZG93bnJldi54bWxQSwUGAAAAAAQABAD5AAAAlQMAAAAA&#10;" strokecolor="black [3213]" strokeweight=".5pt"/>
                </v:group>
                <v:rect id="Rectangle 2404" o:spid="_x0000_s2346" style="position:absolute;left:67056;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nZMcA&#10;AADdAAAADwAAAGRycy9kb3ducmV2LnhtbESPUUvDQBCE3wX/w7EF3+xdSygSey0qiIIKbVPp65Lb&#10;JqG5vZhb2+iv94RCH4eZ+YaZLwffqiP1sQlsYTI2oIjL4BquLGyL59s7UFGQHbaBycIPRVgurq/m&#10;mLtw4jUdN1KpBOGYo4VapMu1jmVNHuM4dMTJ24feoyTZV9r1eEpw3+qpMTPtseG0UGNHTzWVh823&#10;tyCr4is7BDP7fHtcvRTvO/e7lg9rb0bDwz0ooUEu4XP71VmYZiaD/zfpC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p2THAAAA3QAAAA8AAAAAAAAAAAAAAAAAmAIAAGRy&#10;cy9kb3ducmV2LnhtbFBLBQYAAAAABAAEAPUAAACMAwAAAAA=&#10;" fillcolor="white [3212]" strokecolor="black [3213]" strokeweight=".5pt">
                  <v:textbox>
                    <w:txbxContent>
                      <w:p w:rsidR="0061479A" w:rsidRDefault="0061479A" w:rsidP="0061479A"/>
                    </w:txbxContent>
                  </v:textbox>
                </v:rect>
                <v:group id="Group 2405" o:spid="_x0000_s2347" style="position:absolute;left:67097;top:3654;width:340;height:190" coordorigin="67097,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line id="Straight Connector 2406" o:spid="_x0000_s2348" style="position:absolute;visibility:visible;mso-wrap-style:square" from="67097,3749" to="67437,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yAscAAADdAAAADwAAAGRycy9kb3ducmV2LnhtbESPQWvCQBSE74X+h+UVeqsbQ5tIdJVQ&#10;EGp7qlW8PrLPJDb7NuxuY/TXu4VCj8PMfMMsVqPpxEDOt5YVTCcJCOLK6pZrBbuv9dMMhA/IGjvL&#10;pOBCHlbL+7sFFtqe+ZOGbahFhLAvUEETQl9I6auGDPqJ7Ymjd7TOYIjS1VI7PEe46WSaJJk02HJc&#10;aLCn14aq7+2PUTCr3k+uzMvN9GXf59ch/cjWh1ypx4exnIMINIb/8F/7TStIn5MM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nICxwAAAN0AAAAPAAAAAAAA&#10;AAAAAAAAAKECAABkcnMvZG93bnJldi54bWxQSwUGAAAAAAQABAD5AAAAlQMAAAAA&#10;" strokecolor="black [3213]"/>
                  <v:line id="Straight Connector 2407" o:spid="_x0000_s2349" style="position:absolute;flip:y;visibility:visible;mso-wrap-style:square" from="67271,3654" to="6727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f6cgAAADdAAAADwAAAGRycy9kb3ducmV2LnhtbESPQWvCQBSE70L/w/IKvZlNU7E1dRVb&#10;UCwebLWQHh/ZZxLMvg3ZVVN/vSsIHoeZ+YYZTztTiyO1rrKs4DmKQRDnVldcKPjdzvtvIJxH1lhb&#10;JgX/5GA6eeiNMdX2xD903PhCBAi7FBWU3jeplC4vyaCLbEMcvJ1tDfog20LqFk8BbmqZxPFQGqw4&#10;LJTY0GdJ+X5zMArO+8R/Z1/rhfyYVatzNnrZ/TWZUk+P3ewdhKfO38O39lIrSAbxK1zfhCcgJ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Tf6cgAAADdAAAADwAAAAAA&#10;AAAAAAAAAAChAgAAZHJzL2Rvd25yZXYueG1sUEsFBgAAAAAEAAQA+QAAAJYDAAAAAA==&#10;" strokecolor="black [3213]" strokeweight=".5pt"/>
                </v:group>
                <v:rect id="Rectangle 2408" o:spid="_x0000_s2350" style="position:absolute;left:73914;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tYcQA&#10;AADdAAAADwAAAGRycy9kb3ducmV2LnhtbERPTUvDQBC9C/6HZQRvdtdSSondBBVEQYU2sfQ6ZMck&#10;NDsbs2Mb/fXdg+Dx8b7XxeR7daQxdoEt3M4MKOI6uI4bCx/V080KVBRkh31gsvBDEYr88mKNmQsn&#10;3tKxlEalEI4ZWmhFhkzrWLfkMc7CQJy4zzB6lATHRrsRTync93puzFJ77Dg1tDjQY0v1ofz2FmRT&#10;fS0OwSx3rw+b5+pt73638m7t9dV0fwdKaJJ/8Z/7xVmYL0yam96kJ6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rWHEAAAA3QAAAA8AAAAAAAAAAAAAAAAAmAIAAGRycy9k&#10;b3ducmV2LnhtbFBLBQYAAAAABAAEAPUAAACJAwAAAAA=&#10;" fillcolor="white [3212]" strokecolor="black [3213]" strokeweight=".5pt">
                  <v:textbox>
                    <w:txbxContent>
                      <w:p w:rsidR="0061479A" w:rsidRDefault="0061479A" w:rsidP="0061479A"/>
                    </w:txbxContent>
                  </v:textbox>
                </v:rect>
                <v:group id="Group 2409" o:spid="_x0000_s2351" style="position:absolute;left:73955;top:3654;width:340;height:190" coordorigin="73955,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line id="Straight Connector 2410" o:spid="_x0000_s2352" style="position:absolute;visibility:visible;mso-wrap-style:square" from="73955,3749" to="74295,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ZMMQAAADdAAAADwAAAGRycy9kb3ducmV2LnhtbERPz2vCMBS+C/sfwhvspmmLs1KNUgaC&#10;cyfdxq6P5tl2a15KktW6v345CB4/vt/r7Wg6MZDzrWUF6SwBQVxZ3XKt4ON9N12C8AFZY2eZFFzJ&#10;w3bzMFljoe2FjzScQi1iCPsCFTQh9IWUvmrIoJ/ZnjhyZ+sMhghdLbXDSww3ncySZCENthwbGuzp&#10;paHq5/RrFCyrw7cr8/I1ff7s878he1vsvnKlnh7HcgUi0Bju4pt7rxVk8zTuj2/i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4tkwxAAAAN0AAAAPAAAAAAAAAAAA&#10;AAAAAKECAABkcnMvZG93bnJldi54bWxQSwUGAAAAAAQABAD5AAAAkgMAAAAA&#10;" strokecolor="black [3213]"/>
                  <v:line id="Straight Connector 2411" o:spid="_x0000_s2353" style="position:absolute;flip:y;visibility:visible;mso-wrap-style:square" from="74129,3654" to="74129,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028cAAADdAAAADwAAAGRycy9kb3ducmV2LnhtbESPQWvCQBSE7wX/w/IEb7pJLMVGV9FC&#10;peKh1RbS4yP7TILZtyG7avTXuwWhx2FmvmFmi87U4kytqywriEcRCOLc6ooLBT/f78MJCOeRNdaW&#10;ScGVHCzmvacZptpeeEfnvS9EgLBLUUHpfZNK6fKSDLqRbYiDd7CtQR9kW0jd4iXATS2TKHqRBisO&#10;CyU29FZSftyfjILbMfFf2eZzLVfLanvLXseH3yZTatDvllMQnjr/H360P7SC5DmO4e9Ne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HTbxwAAAN0AAAAPAAAAAAAA&#10;AAAAAAAAAKECAABkcnMvZG93bnJldi54bWxQSwUGAAAAAAQABAD5AAAAlQMAAAAA&#10;" strokecolor="black [3213]" strokeweight=".5pt"/>
                </v:group>
                <v:rect id="Rectangle 2412" o:spid="_x0000_s2354" style="position:absolute;left:81076;top:3175;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MVscA&#10;AADdAAAADwAAAGRycy9kb3ducmV2LnhtbESPUWvCQBCE3wv9D8cW+lYvBpGSeootFAUV1FR8XXJr&#10;Esztpbmtpv31PaHQx2FmvmEms9416kJdqD0bGA4SUMSFtzWXBj7y96dnUEGQLTaeycA3BZhN7+8m&#10;mFl/5R1d9lKqCOGQoYFKpM20DkVFDsPAt8TRO/nOoUTZldp2eI1w1+g0ScbaYc1xocKW3ioqzvsv&#10;Z0C2+efo7JPxYfW6XeTro/3ZycaYx4d+/gJKqJf/8F97aQ2ko2EKtzfxC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aDFbHAAAA3QAAAA8AAAAAAAAAAAAAAAAAmAIAAGRy&#10;cy9kb3ducmV2LnhtbFBLBQYAAAAABAAEAPUAAACMAwAAAAA=&#10;" fillcolor="white [3212]" strokecolor="black [3213]" strokeweight=".5pt">
                  <v:textbox>
                    <w:txbxContent>
                      <w:p w:rsidR="0061479A" w:rsidRDefault="0061479A" w:rsidP="0061479A"/>
                    </w:txbxContent>
                  </v:textbox>
                </v:rect>
                <v:group id="Group 2413" o:spid="_x0000_s2355" style="position:absolute;left:81117;top:3654;width:341;height:190" coordorigin="81117,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line id="Straight Connector 2414" o:spid="_x0000_s2356" style="position:absolute;visibility:visible;mso-wrap-style:square" from="81117,3749" to="81458,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fM8cAAADdAAAADwAAAGRycy9kb3ducmV2LnhtbESPQWvCQBSE74X+h+UVvNVNgjWSukoo&#10;CNqeqpZeH9nXJG32bdjdxuivdwsFj8PMfMMs16PpxEDOt5YVpNMEBHFldcu1guNh87gA4QOyxs4y&#10;KTiTh/Xq/m6JhbYnfqdhH2oRIewLVNCE0BdS+qohg35qe+LofVlnMETpaqkdniLcdDJLkrk02HJc&#10;aLCnl4aqn/2vUbCoXr9dmZe79Omjzy9D9jbffOZKTR7G8hlEoDHcwv/trVaQzdIZ/L2JT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d8zxwAAAN0AAAAPAAAAAAAA&#10;AAAAAAAAAKECAABkcnMvZG93bnJldi54bWxQSwUGAAAAAAQABAD5AAAAlQMAAAAA&#10;" strokecolor="black [3213]"/>
                  <v:line id="Straight Connector 2415" o:spid="_x0000_s2357" style="position:absolute;flip:y;visibility:visible;mso-wrap-style:square" from="81291,3654" to="8129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2MgAAADdAAAADwAAAGRycy9kb3ducmV2LnhtbESPW2vCQBSE34X+h+UU+lY3phc0uooK&#10;LYoP9Qbx8ZA9JsHs2ZDdavTXu4WCj8PMfMOMJq2pxJkaV1pW0OtGIIgzq0vOFex3X699EM4ja6ws&#10;k4IrOZiMnzojTLS98IbOW5+LAGGXoILC+zqR0mUFGXRdWxMH72gbgz7IJpe6wUuAm0rGUfQpDZYc&#10;FgqsaV5Qdtr+GgW3U+zX6fLnW86m5eqWDt6OhzpV6uW5nQ5BeGr9I/zfXmgF8XvvA/7ehCcgx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y2MgAAADdAAAADwAAAAAA&#10;AAAAAAAAAAChAgAAZHJzL2Rvd25yZXYueG1sUEsFBgAAAAAEAAQA+QAAAJYDAAAAAA==&#10;" strokecolor="black [3213]" strokeweight=".5pt"/>
                </v:group>
                <v:rect id="Rectangle 2416" o:spid="_x0000_s2358" style="position:absolute;left:5829;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VccA&#10;AADdAAAADwAAAGRycy9kb3ducmV2LnhtbESPUWvCQBCE3wv9D8cW+lYvioSSeootlBZaQU3F1yW3&#10;JsHcXprbavTX9wTBx2FmvmEms9416kBdqD0bGA4SUMSFtzWXBn7y96dnUEGQLTaeycCJAsym93cT&#10;zKw/8ooOaylVhHDI0EAl0mZah6Iih2HgW+Lo7XznUKLsSm07PEa4a/QoSVLtsOa4UGFLbxUV+/Wf&#10;MyDL/He890m6+XpdfuTfW3teycKYx4d+/gJKqJdb+Nr+tAZG42EKlzfxCe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hClXHAAAA3QAAAA8AAAAAAAAAAAAAAAAAmAIAAGRy&#10;cy9kb3ducmV2LnhtbFBLBQYAAAAABAAEAPUAAACMAwAAAAA=&#10;" fillcolor="white [3212]" strokecolor="black [3213]" strokeweight=".5pt">
                  <v:textbox>
                    <w:txbxContent>
                      <w:p w:rsidR="0061479A" w:rsidRDefault="0061479A" w:rsidP="0061479A"/>
                    </w:txbxContent>
                  </v:textbox>
                </v:rect>
                <v:group id="Group 2417" o:spid="_x0000_s2359" style="position:absolute;left:5870;top:3654;width:341;height:190" coordorigin="5870,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line id="Straight Connector 2418" o:spid="_x0000_s2360" style="position:absolute;visibility:visible;mso-wrap-style:square" from="5870,3749" to="621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VNsQAAADdAAAADwAAAGRycy9kb3ducmV2LnhtbERPz2vCMBS+C/sfwhvspmmLs1KNUgaC&#10;cyfdxq6P5tl2a15KktW6v345CB4/vt/r7Wg6MZDzrWUF6SwBQVxZ3XKt4ON9N12C8AFZY2eZFFzJ&#10;w3bzMFljoe2FjzScQi1iCPsCFTQh9IWUvmrIoJ/ZnjhyZ+sMhghdLbXDSww3ncySZCENthwbGuzp&#10;paHq5/RrFCyrw7cr8/I1ff7s878he1vsvnKlnh7HcgUi0Bju4pt7rxVk8zTOjW/i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U2xAAAAN0AAAAPAAAAAAAAAAAA&#10;AAAAAKECAABkcnMvZG93bnJldi54bWxQSwUGAAAAAAQABAD5AAAAkgMAAAAA&#10;" strokecolor="black [3213]"/>
                  <v:line id="Straight Connector 2419" o:spid="_x0000_s2361" style="position:absolute;flip:y;visibility:visible;mso-wrap-style:square" from="6044,3654" to="604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43cgAAADdAAAADwAAAGRycy9kb3ducmV2LnhtbESPT2vCQBTE74LfYXmCt7oxStHoRrTQ&#10;YulBawvp8ZF9+YPZtyG71dRP3y0UPA4z8xtmvelNIy7UudqygukkAkGcW11zqeDz4/lhAcJ5ZI2N&#10;ZVLwQw426XCwxkTbK7/T5eRLESDsElRQed8mUrq8IoNuYlvi4BW2M+iD7EqpO7wGuGlkHEWP0mDN&#10;YaHClp4qys+nb6Pgdo79MXs9vMjdtn67ZctZ8dVmSo1H/XYFwlPv7+H/9l4riOfTJfy9CU9Ap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543cgAAADdAAAADwAAAAAA&#10;AAAAAAAAAAChAgAAZHJzL2Rvd25yZXYueG1sUEsFBgAAAAAEAAQA+QAAAJYDAAAAAA==&#10;" strokecolor="black [3213]" strokeweight=".5pt"/>
                </v:group>
                <v:rect id="Rectangle 2420" o:spid="_x0000_s2362" style="position:absolute;top:7635;width:86868;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6J8MA&#10;AADdAAAADwAAAGRycy9kb3ducmV2LnhtbERPz2vCMBS+C/sfwht409Q6ZFSjiCDzMBip22G3R/Ns&#10;is1LbTLb/ffLYeDx4/u92Y2uFXfqQ+NZwWKegSCuvGm4VvB5Ps5eQYSIbLD1TAp+KcBu+zTZYGH8&#10;wJruZaxFCuFQoAIbY1dIGSpLDsPcd8SJu/jeYUywr6XpcUjhrpV5lq2kw4ZTg8WODpaqa/njFCy/&#10;lsP3+ZqZ8u2D9ftNWx1vWqnp87hfg4g0xof4330yCvKXPO1Pb9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C6J8MAAADdAAAADwAAAAAAAAAAAAAAAACYAgAAZHJzL2Rv&#10;d25yZXYueG1sUEsFBgAAAAAEAAQA9QAAAIgDAAAAAA==&#10;" fillcolor="black [3213]" stroked="f" strokeweight=".25pt">
                  <v:fill r:id="rId117" o:title="" color2="white [3212]" type="pattern"/>
                  <v:textbox>
                    <w:txbxContent>
                      <w:p w:rsidR="0061479A" w:rsidRDefault="0061479A" w:rsidP="0061479A"/>
                    </w:txbxContent>
                  </v:textbox>
                </v:rect>
                <v:shape id="TextBox 648" o:spid="_x0000_s2363" type="#_x0000_t202" style="position:absolute;left:46427;top:4568;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dZsMA&#10;AADdAAAADwAAAGRycy9kb3ducmV2LnhtbESPQWvCQBSE74X+h+UVvNVNgpWSuorUFjz0oqb3R/Y1&#10;G5p9G7JPE/99tyB4HGbmG2a1mXynLjTENrCBfJ6BIq6DbbkxUJ0+n19BRUG22AUmA1eKsFk/Pqyw&#10;tGHkA12O0qgE4ViiASfSl1rH2pHHOA89cfJ+wuBRkhwabQccE9x3usiypfbYclpw2NO7o/r3ePYG&#10;ROw2v1YfPu6/p6/d6LL6BStjZk/T9g2U0CT38K29twaKR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hdZs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2R</w:t>
                        </w:r>
                      </w:p>
                    </w:txbxContent>
                  </v:textbox>
                </v:shape>
                <v:shape id="Straight Arrow Connector 2422" o:spid="_x0000_s2364" type="#_x0000_t32" style="position:absolute;left:47124;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p4sUAAADdAAAADwAAAGRycy9kb3ducmV2LnhtbESPwWrDMBBE74H+g9hCb4lsU0LiRglp&#10;SGnpKXH6AYu1lkytlbGU2Pn7qlDocZiZN8xmN7lO3GgIrWcF+SIDQVx73bJR8HV5m69AhIissfNM&#10;Cu4UYLd9mG2w1H7kM92qaESCcChRgY2xL6UMtSWHYeF74uQ1fnAYkxyM1AOOCe46WWTZUjpsOS1Y&#10;7Olgqf6urk7BlDf282jytXm/56+nark/NudRqafHaf8CItIU/8N/7Q+toHguCv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Np4sUAAADdAAAADwAAAAAAAAAA&#10;AAAAAAChAgAAZHJzL2Rvd25yZXYueG1sUEsFBgAAAAAEAAQA+QAAAJMDAAAAAA==&#10;" strokecolor="black [3213]" strokeweight="1.5pt">
                  <v:stroke startarrowwidth="narrow" startarrowlength="short" endarrow="block" endarrowwidth="narrow"/>
                </v:shape>
                <v:shape id="TextBox 650" o:spid="_x0000_s2365" type="#_x0000_t202" style="position:absolute;left:53221;top:4568;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isQA&#10;AADdAAAADwAAAGRycy9kb3ducmV2LnhtbESPQWvCQBSE74X+h+UVvNWNqS0luoq0FTx4qU3vj+wz&#10;G5p9G7KvJv57VxA8DjPzDbNcj75VJ+pjE9jAbJqBIq6Cbbg2UP5sn99BRUG22AYmA2eKsF49Piyx&#10;sGHgbzodpFYJwrFAA06kK7SOlSOPcRo64uQdQ+9RkuxrbXscEty3Os+yN+2x4bTgsKMPR9Xf4d8b&#10;ELGb2bn88nH3O+4/B5dVr1gaM3kaNwtQQqPcw7f2zhrI5/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WZor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3R</w:t>
                        </w:r>
                      </w:p>
                    </w:txbxContent>
                  </v:textbox>
                </v:shape>
                <v:shape id="Straight Arrow Connector 2424" o:spid="_x0000_s2366" type="#_x0000_t32" style="position:absolute;left:53982;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UDcUAAADdAAAADwAAAGRycy9kb3ducmV2LnhtbESPwWrDMBBE74X+g9hCb41sE0LjRglJ&#10;SGnoqXHyAYu1lkytlbHU2Pn7qFDocZiZN8xqM7lOXGkIrWcF+SwDQVx73bJRcDm/v7yCCBFZY+eZ&#10;FNwowGb9+LDCUvuRT3StohEJwqFEBTbGvpQy1JYchpnviZPX+MFhTHIwUg84JrjrZJFlC+mw5bRg&#10;sae9pfq7+nEKpryxnweTL83HLd99VYvtoTmNSj0/Tds3EJGm+B/+ax+1gmJezOH3TX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UDcUAAADdAAAADwAAAAAAAAAA&#10;AAAAAAChAgAAZHJzL2Rvd25yZXYueG1sUEsFBgAAAAAEAAQA+QAAAJMDAAAAAA==&#10;" strokecolor="black [3213]" strokeweight="1.5pt">
                  <v:stroke startarrowwidth="narrow" startarrowlength="short" endarrow="block" endarrowwidth="narrow"/>
                </v:shape>
                <v:shape id="TextBox 652" o:spid="_x0000_s2367" type="#_x0000_t202" style="position:absolute;left:56460;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bZcQA&#10;AADdAAAADwAAAGRycy9kb3ducmV2LnhtbESPQWvCQBSE70L/w/IKvZmNoUpJXUVaCx68aNP7I/ua&#10;Dc2+Ddmnif++KxR6HGbmG2a9nXynrjTENrCBRZaDIq6DbbkxUH1+zF9ARUG22AUmAzeKsN08zNZY&#10;2jDyia5naVSCcCzRgBPpS61j7chjzEJPnLzvMHiUJIdG2wHHBPedLvJ8pT22nBYc9vTmqP45X7wB&#10;Ebtb3Kq9j4ev6fg+urxeYmXM0+O0ewUlNMl/+K99sAaK5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zW2X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4R</w:t>
                        </w:r>
                      </w:p>
                    </w:txbxContent>
                  </v:textbox>
                </v:shape>
                <v:shape id="Straight Arrow Connector 2426" o:spid="_x0000_s2368" type="#_x0000_t32" style="position:absolute;left:57157;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4cUAAADdAAAADwAAAGRycy9kb3ducmV2LnhtbESPwWrDMBBE74X+g9hAb41sE0zrRglp&#10;SWjoqXH7AYu1lkyslbHU2Pn7qFDocZiZN8x6O7teXGgMnWcF+TIDQdx43bFR8P11eHwCESKyxt4z&#10;KbhSgO3m/m6NlfYTn+hSRyMShEOFCmyMQyVlaCw5DEs/ECev9aPDmORopB5xSnDXyyLLSumw47Rg&#10;caA3S825/nEK5ry1H3uTP5v3a/76WZe7fXualHpYzLsXEJHm+B/+ax+1gmJVlPD7Jj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v4cUAAADdAAAADwAAAAAAAAAA&#10;AAAAAAChAgAAZHJzL2Rvd25yZXYueG1sUEsFBgAAAAAEAAQA+QAAAJMDAAAAAA==&#10;" strokecolor="black [3213]" strokeweight="1.5pt">
                  <v:stroke startarrowwidth="narrow" startarrowlength="short" endarrow="block" endarrowwidth="narrow"/>
                </v:shape>
                <v:shape id="TextBox 656" o:spid="_x0000_s2369" type="#_x0000_t202" style="position:absolute;left:66683;top:4505;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gicQA&#10;AADdAAAADwAAAGRycy9kb3ducmV2LnhtbESPQWvCQBSE74X+h+UVvNWNobYluoq0FTx4qU3vj+wz&#10;G5p9G7KvJv57VxA8DjPzDbNcj75VJ+pjE9jAbJqBIq6Cbbg2UP5sn99BRUG22AYmA2eKsF49Piyx&#10;sGHgbzodpFYJwrFAA06kK7SOlSOPcRo64uQdQ+9RkuxrbXscEty3Os+yV+2x4bTgsKMPR9Xf4d8b&#10;ELGb2bn88nH3O+4/B5dVcyyNmTyNmwUooVHu4Vt7Zw3kL/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YIn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6R</w:t>
                        </w:r>
                      </w:p>
                    </w:txbxContent>
                  </v:textbox>
                </v:shape>
                <v:shape id="Straight Arrow Connector 2428" o:spid="_x0000_s2370" type="#_x0000_t32" style="position:absolute;left:67507;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eCMIAAADdAAAADwAAAGRycy9kb3ducmV2LnhtbERP3WrCMBS+H/gO4Qi707RliFajuOHY&#10;2NXa7QEOzWlSbE5Kk9n69svFYJcf3//hNLte3GgMnWcF+ToDQdx43bFR8P31utqCCBFZY++ZFNwp&#10;wOm4eDhgqf3EFd3qaEQK4VCiAhvjUEoZGksOw9oPxIlr/egwJjgaqUecUrjrZZFlG+mw49RgcaAX&#10;S821/nEK5ry1HxeT78zbPX/+rDfnS1tNSj0u5/MeRKQ5/ov/3O9aQfFUpLnpTXoC8vg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eCMIAAADdAAAADwAAAAAAAAAAAAAA&#10;AAChAgAAZHJzL2Rvd25yZXYueG1sUEsFBgAAAAAEAAQA+QAAAJADAAAAAA==&#10;" strokecolor="black [3213]" strokeweight="1.5pt">
                  <v:stroke startarrowwidth="narrow" startarrowlength="short" endarrow="block" endarrowwidth="narrow"/>
                </v:shape>
                <v:shape id="TextBox 658" o:spid="_x0000_s2371" type="#_x0000_t202" style="position:absolute;left:69985;top:4441;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RYMQA&#10;AADdAAAADwAAAGRycy9kb3ducmV2LnhtbESPQWvCQBSE74X+h+UVvNWNoZY2uoq0FTx4qU3vj+wz&#10;G5p9G7KvJv57VxA8DjPzDbNcj75VJ+pjE9jAbJqBIq6Cbbg2UP5sn99ARUG22AYmA2eKsF49Piyx&#10;sGHgbzodpFYJwrFAA06kK7SOlSOPcRo64uQdQ+9RkuxrbXscEty3Os+yV+2x4bTgsKMPR9Xf4d8b&#10;ELGb2bn88nH3O+4/B5dVcyyNmTyNmwUooVHu4Vt7Zw3kL/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WD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7R</w:t>
                        </w:r>
                      </w:p>
                    </w:txbxContent>
                  </v:textbox>
                </v:shape>
                <v:shape id="Straight Arrow Connector 2430" o:spid="_x0000_s2372" type="#_x0000_t32" style="position:absolute;left:70873;top:412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E08IAAADdAAAADwAAAGRycy9kb3ducmV2LnhtbERP3WrCMBS+H+wdwhnsbqZ1Q7ZqFCfK&#10;xKvZ+QCH5jQpa05KE219e3MhePnx/S9Wo2vFhfrQeFaQTzIQxJXXDRsFp7/d2yeIEJE1tp5JwZUC&#10;rJbPTwsstB/4SJcyGpFCOBSowMbYFVKGypLDMPEdceJq3zuMCfZG6h6HFO5aOc2ymXTYcGqw2NHG&#10;UvVfnp2CMa/tYWvyL/Nzzb9/y9l6Wx8HpV5fxvUcRKQxPsR3914rmH68p/3p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TE08IAAADdAAAADwAAAAAAAAAAAAAA&#10;AAChAgAAZHJzL2Rvd25yZXYueG1sUEsFBgAAAAAEAAQA+QAAAJADAAAAAA==&#10;" strokecolor="black [3213]" strokeweight="1.5pt">
                  <v:stroke startarrowwidth="narrow" startarrowlength="short" endarrow="block" endarrowwidth="narrow"/>
                </v:shape>
                <v:shape id="TextBox 660" o:spid="_x0000_s2373" type="#_x0000_t202" style="position:absolute;left:80780;top:4441;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Lu8QA&#10;AADdAAAADwAAAGRycy9kb3ducmV2LnhtbESPQWvCQBSE74X+h+UVvNVNrC0luoq0FTx4qU3vj+wz&#10;G5p9G7KvJv57VxA8DjPzDbNcj75VJ+pjE9hAPs1AEVfBNlwbKH+2z++goiBbbAOTgTNFWK8eH5ZY&#10;2DDwN50OUqsE4VigASfSFVrHypHHOA0dcfKOofcoSfa1tj0OCe5bPcuyN+2x4bTgsKMPR9Xf4d8b&#10;ELGb/Fx++bj7Hfefg8uqVyyNmTyNmwUooVHu4Vt7Zw3M5i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y7v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9R</w:t>
                        </w:r>
                      </w:p>
                    </w:txbxContent>
                  </v:textbox>
                </v:shape>
                <v:shape id="Straight Arrow Connector 2432" o:spid="_x0000_s2374" type="#_x0000_t32" style="position:absolute;left:81541;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P8YAAADdAAAADwAAAGRycy9kb3ducmV2LnhtbESPwWrDMBBE74X+g9hCb41st4TUiRKS&#10;kNLSU+L0AxZrLZlYK2OpsfP3VaHQ4zAzb5jVZnKduNIQWs8K8lkGgrj2umWj4Ov89rQAESKyxs4z&#10;KbhRgM36/m6FpfYjn+haRSMShEOJCmyMfSllqC05DDPfEyev8YPDmORgpB5wTHDXySLL5tJhy2nB&#10;Yk97S/Wl+nYKpryxnweTv5r3W747VvPtoTmNSj0+TNsliEhT/A//tT+0guLluYD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K/z/GAAAA3QAAAA8AAAAAAAAA&#10;AAAAAAAAoQIAAGRycy9kb3ducmV2LnhtbFBLBQYAAAAABAAEAPkAAACUAwAAAAA=&#10;" strokecolor="black [3213]" strokeweight="1.5pt">
                  <v:stroke startarrowwidth="narrow" startarrowlength="short" endarrow="block" endarrowwidth="narrow"/>
                </v:shape>
                <v:shape id="TextBox 662" o:spid="_x0000_s2375" type="#_x0000_t202" style="position:absolute;left:84146;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V8QA&#10;AADdAAAADwAAAGRycy9kb3ducmV2LnhtbESPT2vCQBTE74V+h+UVeqsb/5WSuorYFjz0oqb3R/aZ&#10;DWbfhuzTxG/vCkKPw8z8hlmsBt+oC3WxDmxgPMpAEZfB1lwZKA4/bx+goiBbbAKTgStFWC2fnxaY&#10;29Dzji57qVSCcMzRgBNpc61j6chjHIWWOHnH0HmUJLtK2w77BPeNnmTZu/ZYc1pw2NLGUXnan70B&#10;EbseX4tvH7d/w+9X77JyjoUxry/D+hOU0CD/4Ud7aw1MZtMp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8Ff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10R</w:t>
                        </w:r>
                      </w:p>
                    </w:txbxContent>
                  </v:textbox>
                </v:shape>
                <v:shape id="Straight Arrow Connector 2434" o:spid="_x0000_s2376" type="#_x0000_t32" style="position:absolute;left:84716;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C0MUAAADdAAAADwAAAGRycy9kb3ducmV2LnhtbESPUWvCMBSF3wf7D+EO9jbTOpGtM4oT&#10;h+LT7PYDLs1tUtbclCba+u8XQfDxcM75DmexGl0rztSHxrOCfJKBIK68btgo+P35enkDESKyxtYz&#10;KbhQgNXy8WGBhfYDH+lcRiMShEOBCmyMXSFlqCw5DBPfESev9r3DmGRvpO5xSHDXymmWzaXDhtOC&#10;xY42lqq/8uQUjHltD1uTv5vdJf/8LufrbX0clHp+GtcfICKN8R6+tfdawXT2OoP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C0MUAAADdAAAADwAAAAAAAAAA&#10;AAAAAAChAgAAZHJzL2Rvd25yZXYueG1sUEsFBgAAAAAEAAQA+QAAAJMDAAAAAA==&#10;" strokecolor="black [3213]" strokeweight="1.5pt">
                  <v:stroke startarrowwidth="narrow" startarrowlength="short" endarrow="block" endarrowwidth="narrow"/>
                </v:shape>
                <v:shape id="TextBox 664" o:spid="_x0000_s2377" type="#_x0000_t202" style="position:absolute;left:25908;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NuMQA&#10;AADdAAAADwAAAGRycy9kb3ducmV2LnhtbESPzWrDMBCE74W+g9hCbo2cv1LcKCE0KeTQSx33vlgb&#10;y8RaGWsbO29fBQo9DjPzDbPejr5VV+pjE9jAbJqBIq6Cbbg2UJ4+nl9BRUG22AYmAzeKsN08Pqwx&#10;t2HgL7oWUqsE4ZijASfS5VrHypHHOA0dcfLOofcoSfa1tj0OCe5bPc+yF+2x4bTgsKN3R9Wl+PEG&#10;ROxudisPPh6/x8/94LJqhaUxk6dx9wZKaJT/8F/7aA3Ml4s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zbj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5L</w:t>
                        </w:r>
                      </w:p>
                    </w:txbxContent>
                  </v:textbox>
                </v:shape>
                <v:shape id="Straight Arrow Connector 2436" o:spid="_x0000_s2378" type="#_x0000_t32" style="position:absolute;left:26605;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5PMYAAADdAAAADwAAAGRycy9kb3ducmV2LnhtbESPwWrDMBBE74X+g9hCb43stJjUiRKS&#10;kNLSU+L0AxZrLZlYK2OpsfP3VaHQ4zAzb5jVZnKduNIQWs8K8lkGgrj2umWj4Ov89rQAESKyxs4z&#10;KbhRgM36/m6FpfYjn+haRSMShEOJCmyMfSllqC05DDPfEyev8YPDmORgpB5wTHDXyXmWFdJhy2nB&#10;Yk97S/Wl+nYKpryxnweTv5r3W747VsX20JxGpR4fpu0SRKQp/of/2h9awfzluYD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x+TzGAAAA3QAAAA8AAAAAAAAA&#10;AAAAAAAAoQIAAGRycy9kb3ducmV2LnhtbFBLBQYAAAAABAAEAPkAAACUAwAAAAA=&#10;" strokecolor="black [3213]" strokeweight="1.5pt">
                  <v:stroke startarrowwidth="narrow" startarrowlength="short" endarrow="block" endarrowwidth="narrow"/>
                </v:shape>
                <v:shape id="TextBox 666" o:spid="_x0000_s2379" type="#_x0000_t202" style="position:absolute;left:29273;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VMQA&#10;AADdAAAADwAAAGRycy9kb3ducmV2LnhtbESPT2vCQBTE74V+h+UVvNWN9o8SXUVaCx560cb7I/vM&#10;BrNvQ/bVxG/fLQgeh5n5DbNcD75RF+piHdjAZJyBIi6DrbkyUPx8Pc9BRUG22AQmA1eKsF49Piwx&#10;t6HnPV0OUqkE4ZijASfS5lrH0pHHOA4tcfJOofMoSXaVth32Ce4bPc2yd+2x5rTgsKUPR+X58OsN&#10;iNjN5Fpsfdwdh+/P3mXlGxbGjJ6GzQKU0CD38K29swamry8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09lT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4L</w:t>
                        </w:r>
                      </w:p>
                    </w:txbxContent>
                  </v:textbox>
                </v:shape>
                <v:shape id="Straight Arrow Connector 2438" o:spid="_x0000_s2380" type="#_x0000_t32" style="position:absolute;left:29780;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I1cIAAADdAAAADwAAAGRycy9kb3ducmV2LnhtbERP3WrCMBS+H+wdwhnsbqZ1Q7ZqFCfK&#10;xKvZ+QCH5jQpa05KE219e3MhePnx/S9Wo2vFhfrQeFaQTzIQxJXXDRsFp7/d2yeIEJE1tp5JwZUC&#10;rJbPTwsstB/4SJcyGpFCOBSowMbYFVKGypLDMPEdceJq3zuMCfZG6h6HFO5aOc2ymXTYcGqw2NHG&#10;UvVfnp2CMa/tYWvyL/Nzzb9/y9l6Wx8HpV5fxvUcRKQxPsR3914rmH68p7np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LI1cIAAADdAAAADwAAAAAAAAAAAAAA&#10;AAChAgAAZHJzL2Rvd25yZXYueG1sUEsFBgAAAAAEAAQA+QAAAJADAAAAAA==&#10;" strokecolor="black [3213]" strokeweight="1.5pt">
                  <v:stroke startarrowwidth="narrow" startarrowlength="short" endarrow="block" endarrowwidth="narrow"/>
                </v:shape>
                <v:shape id="TextBox 668" o:spid="_x0000_s2381" type="#_x0000_t202" style="position:absolute;left:12192;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HvcQA&#10;AADdAAAADwAAAGRycy9kb3ducmV2LnhtbESPT2vCQBTE74V+h+UVvNWN9g8aXUVaCx560cb7I/vM&#10;BrNvQ/bVxG/fLQgeh5n5DbNcD75RF+piHdjAZJyBIi6DrbkyUPx8Pc9ARUG22AQmA1eKsF49Piwx&#10;t6HnPV0OUqkE4ZijASfS5lrH0pHHOA4tcfJOofMoSXaVth32Ce4bPc2yd+2x5rTgsKUPR+X58OsN&#10;iNjN5Fpsfdwdh+/P3mXlGxbGjJ6GzQKU0CD38K29swamry9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x73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8L</w:t>
                        </w:r>
                      </w:p>
                    </w:txbxContent>
                  </v:textbox>
                </v:shape>
                <v:shape id="Straight Arrow Connector 2440" o:spid="_x0000_s2382" type="#_x0000_t32" style="position:absolute;left:12889;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3rsIAAADdAAAADwAAAGRycy9kb3ducmV2LnhtbERP3WrCMBS+F/YO4Qi7m2lFZOuM4sSh&#10;7Gp2e4BDc5oUm5PSRFvf3lwIXn58/6vN6FpxpT40nhXkswwEceV1w0bB/9/32zuIEJE1tp5JwY0C&#10;bNYvkxUW2g98omsZjUghHApUYGPsCilDZclhmPmOOHG17x3GBHsjdY9DCnetnGfZUjpsODVY7Ghn&#10;qTqXF6dgzGv7szf5hznc8q/fcrnd16dBqdfpuP0EEWmMT/HDfdQK5otF2p/epCc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K3rsIAAADdAAAADwAAAAAAAAAAAAAA&#10;AAChAgAAZHJzL2Rvd25yZXYueG1sUEsFBgAAAAAEAAQA+QAAAJADAAAAAA==&#10;" strokecolor="black [3213]" strokeweight="1.5pt">
                  <v:stroke startarrowwidth="narrow" startarrowlength="short" endarrow="block" endarrowwidth="narrow"/>
                </v:shape>
                <v:shape id="TextBox 670" o:spid="_x0000_s2383" type="#_x0000_t202" style="position:absolute;left:15557;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4xsMA&#10;AADdAAAADwAAAGRycy9kb3ducmV2LnhtbESPT2vCQBTE74LfYXlCb7qJ2CKpq0j/gIdequn9kX1m&#10;g9m3Iftq4rfvFgSPw8z8htnsRt+qK/WxCWwgX2SgiKtgG64NlKfP+RpUFGSLbWAycKMIu+10ssHC&#10;hoG/6XqUWiUIxwINOJGu0DpWjjzGReiIk3cOvUdJsq+17XFIcN/qZZa9aI8NpwWHHb05qi7HX29A&#10;xO7zW/nh4+Fn/HofXFY9Y2nM02zcv4ISGuURvrcP1sBytc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4xs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7L</w:t>
                        </w:r>
                      </w:p>
                    </w:txbxContent>
                  </v:textbox>
                </v:shape>
                <v:shape id="Straight Arrow Connector 2442" o:spid="_x0000_s2384" type="#_x0000_t32" style="position:absolute;left:16064;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yMQsUAAADdAAAADwAAAGRycy9kb3ducmV2LnhtbESPwWrDMBBE74X+g9hCb41sE0LjRglJ&#10;SGnoqXHyAYu1lkytlbHU2Pn7qFDocZiZN8xqM7lOXGkIrWcF+SwDQVx73bJRcDm/v7yCCBFZY+eZ&#10;FNwowGb9+LDCUvuRT3StohEJwqFEBTbGvpQy1JYchpnviZPX+MFhTHIwUg84JrjrZJFlC+mw5bRg&#10;sae9pfq7+nEKpryxnweTL83HLd99VYvtoTmNSj0/Tds3EJGm+B/+ax+1gmI+L+D3TX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yMQsUAAADdAAAADwAAAAAAAAAA&#10;AAAAAAChAgAAZHJzL2Rvd25yZXYueG1sUEsFBgAAAAAEAAQA+QAAAJMDAAAAAA==&#10;" strokecolor="black [3213]" strokeweight="1.5pt">
                  <v:stroke startarrowwidth="narrow" startarrowlength="short" endarrow="block" endarrowwidth="narrow"/>
                </v:shape>
                <v:shape id="TextBox 672" o:spid="_x0000_s2385" type="#_x0000_t202" style="position:absolute;left:1333;top:4576;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DKsMA&#10;AADdAAAADwAAAGRycy9kb3ducmV2LnhtbESPQWvCQBSE74X+h+UVeqsbrRaJriJtBQ+9qOn9kX1m&#10;g9m3Iftq4r93BaHHYWa+YZbrwTfqQl2sAxsYjzJQxGWwNVcGiuP2bQ4qCrLFJjAZuFKE9er5aYm5&#10;DT3v6XKQSiUIxxwNOJE21zqWjjzGUWiJk3cKnUdJsqu07bBPcN/oSZZ9aI81pwWHLX06Ks+HP29A&#10;xG7G1+Lbx93v8PPVu6ycYWHM68uwWYASGuQ//GjvrIHJdPo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DKs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10L</w:t>
                        </w:r>
                      </w:p>
                    </w:txbxContent>
                  </v:textbox>
                </v:shape>
                <v:shape id="Straight Arrow Connector 2444" o:spid="_x0000_s2386" type="#_x0000_t32" style="position:absolute;left:2221;top:432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xrcUAAADdAAAADwAAAGRycy9kb3ducmV2LnhtbESPwWrDMBBE74X+g9hCb43sYELjRglJ&#10;SGnoqXHyAYu1lkytlbHU2Pn7qFDocZiZN8xqM7lOXGkIrWcF+SwDQVx73bJRcDm/v7yCCBFZY+eZ&#10;FNwowGb9+LDCUvuRT3StohEJwqFEBTbGvpQy1JYchpnviZPX+MFhTHIwUg84Jrjr5DzLFtJhy2nB&#10;Yk97S/V39eMUTHljPw8mX5qPW777qhbbQ3MalXp+mrZvICJN8T/81z5qBfOiKOD3TX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mxrcUAAADdAAAADwAAAAAAAAAA&#10;AAAAAAChAgAAZHJzL2Rvd25yZXYueG1sUEsFBgAAAAAEAAQA+QAAAJMDAAAAAA==&#10;" strokecolor="black [3213]" strokeweight="1.5pt">
                  <v:stroke startarrowwidth="narrow" startarrowlength="short" endarrow="block" endarrowwidth="narrow"/>
                </v:shape>
                <v:shape id="TextBox 674" o:spid="_x0000_s2387" type="#_x0000_t202" style="position:absolute;left:5533;top:4539;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xcMA&#10;AADdAAAADwAAAGRycy9kb3ducmV2LnhtbESPQWvCQBSE74X+h+UJ3upGUSmpq0hV8NCLmt4f2dds&#10;MPs2ZJ8m/nu3UOhxmJlvmNVm8I26UxfrwAamkwwUcRlszZWB4nJ4ewcVBdliE5gMPCjCZv36ssLc&#10;hp5PdD9LpRKEY44GnEibax1LRx7jJLTEyfsJnUdJsqu07bBPcN/oWZYttcea04LDlj4dldfzzRsQ&#10;sdvpo9j7ePwevna9y8oFFsaMR8P2A5TQIP/hv/bRGpjN5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y+x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9L</w:t>
                        </w:r>
                      </w:p>
                    </w:txbxContent>
                  </v:textbox>
                </v:shape>
                <v:shape id="Straight Arrow Connector 2446" o:spid="_x0000_s2388" type="#_x0000_t32" style="position:absolute;left:6293;top:432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KQcUAAADdAAAADwAAAGRycy9kb3ducmV2LnhtbESPwWrDMBBE74X+g9hCb43sEEzjRglJ&#10;SGnoqXHyAYu1lkytlbHU2Pn7qFDocZiZN8xqM7lOXGkIrWcF+SwDQVx73bJRcDm/v7yCCBFZY+eZ&#10;FNwowGb9+LDCUvuRT3StohEJwqFEBTbGvpQy1JYchpnviZPX+MFhTHIwUg84Jrjr5DzLCumw5bRg&#10;sae9pfq7+nEKpryxnweTL83HLd99VcX20JxGpZ6fpu0biEhT/A//tY9awXyxKOD3TX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KQcUAAADdAAAADwAAAAAAAAAA&#10;AAAAAAChAgAAZHJzL2Rvd25yZXYueG1sUEsFBgAAAAAEAAQA+QAAAJMDAAAAAA==&#10;" strokecolor="black [3213]" strokeweight="1.5pt">
                  <v:stroke startarrowwidth="narrow" startarrowlength="short" endarrow="block" endarrowwidth="narrow"/>
                </v:shape>
                <v:shape id="TextBox 676" o:spid="_x0000_s2389" type="#_x0000_t202" style="position:absolute;left:19367;top:4513;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KcMA&#10;AADdAAAADwAAAGRycy9kb3ducmV2LnhtbESPQWvCQBSE74X+h+UVeqsbRW1JXUVsCx56UdP7I/vM&#10;BrNvQ/Zp4r93BaHHYWa+YRarwTfqQl2sAxsYjzJQxGWwNVcGisPP2weoKMgWm8Bk4EoRVsvnpwXm&#10;NvS8o8teKpUgHHM04ETaXOtYOvIYR6ElTt4xdB4lya7StsM+wX2jJ1k21x5rTgsOW9o4Kk/7szcg&#10;Ytfja/Ht4/Zv+P3qXVbOsDDm9WVYf4ISGuQ//GhvrYHJdPoO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K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6L</w:t>
                        </w:r>
                      </w:p>
                    </w:txbxContent>
                  </v:textbox>
                </v:shape>
                <v:shape id="Straight Arrow Connector 2448" o:spid="_x0000_s2390" type="#_x0000_t32" style="position:absolute;left:19874;top:4262;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7qMIAAADdAAAADwAAAGRycy9kb3ducmV2LnhtbERP3WrCMBS+F/YO4Qi7m2lFZOuM4sSh&#10;7Gp2e4BDc5oUm5PSRFvf3lwIXn58/6vN6FpxpT40nhXkswwEceV1w0bB/9/32zuIEJE1tp5JwY0C&#10;bNYvkxUW2g98omsZjUghHApUYGPsCilDZclhmPmOOHG17x3GBHsjdY9DCnetnGfZUjpsODVY7Ghn&#10;qTqXF6dgzGv7szf5hznc8q/fcrnd16dBqdfpuP0EEWmMT/HDfdQK5otFmpvepCc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S7qMIAAADdAAAADwAAAAAAAAAAAAAA&#10;AAChAgAAZHJzL2Rvd25yZXYueG1sUEsFBgAAAAAEAAQA+QAAAJADAAAAAA==&#10;" strokecolor="black [3213]" strokeweight="1.5pt">
                  <v:stroke startarrowwidth="narrow" startarrowlength="short" endarrow="block" endarrowwidth="narrow"/>
                </v:shape>
                <v:shape id="TextBox 678" o:spid="_x0000_s2391" type="#_x0000_t202" style="position:absolute;left:32965;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0wMMA&#10;AADdAAAADwAAAGRycy9kb3ducmV2LnhtbESPQWvCQBSE74X+h+UVeqsbRaVNXUVsCx56UdP7I/vM&#10;BrNvQ/Zp4r93BaHHYWa+YRarwTfqQl2sAxsYjzJQxGWwNVcGisPP2zuoKMgWm8Bk4EoRVsvnpwXm&#10;NvS8o8teKpUgHHM04ETaXOtYOvIYR6ElTt4xdB4lya7StsM+wX2jJ1k21x5rTgsOW9o4Kk/7szcg&#10;Ytfja/Ht4/Zv+P3qXVbOsDDm9WVYf4ISGuQ//GhvrYHJdPoB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0w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3L</w:t>
                        </w:r>
                      </w:p>
                    </w:txbxContent>
                  </v:textbox>
                </v:shape>
                <v:shape id="Straight Arrow Connector 2450" o:spid="_x0000_s2392" type="#_x0000_t32" style="position:absolute;left:33598;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hc8IAAADdAAAADwAAAGRycy9kb3ducmV2LnhtbERP3WrCMBS+H+wdwhnsbqaVTbZqFCfK&#10;xKvZ+QCH5jQpa05KE219e3MhePnx/S9Wo2vFhfrQeFaQTzIQxJXXDRsFp7/d2yeIEJE1tp5JwZUC&#10;rJbPTwsstB/4SJcyGpFCOBSowMbYFVKGypLDMPEdceJq3zuMCfZG6h6HFO5aOc2ymXTYcGqw2NHG&#10;UvVfnp2CMa/tYWvyL/Nzzb9/y9l6Wx8HpV5fxvUcRKQxPsR3914rmL5/pP3p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shc8IAAADdAAAADwAAAAAAAAAAAAAA&#10;AAChAgAAZHJzL2Rvd25yZXYueG1sUEsFBgAAAAAEAAQA+QAAAJADAAAAAA==&#10;" strokecolor="black [3213]" strokeweight="1.5pt">
                  <v:stroke startarrowwidth="narrow" startarrowlength="short" endarrow="block" endarrowwidth="narrow"/>
                </v:shape>
                <v:shape id="TextBox 680" o:spid="_x0000_s2393" type="#_x0000_t202" style="position:absolute;left:39442;top:4632;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uG8QA&#10;AADdAAAADwAAAGRycy9kb3ducmV2LnhtbESPQWvCQBSE70L/w/IKvZlNpEpJXUVaCx68aNP7I/ua&#10;Dc2+Ddmnif++KxR6HGbmG2a9nXynrjTENrCBIstBEdfBttwYqD4/5i+goiBb7AKTgRtF2G4eZmss&#10;bRj5RNezNCpBOJZowIn0pdaxduQxZqEnTt53GDxKkkOj7YBjgvtOL/J8pT22nBYc9vTmqP45X7wB&#10;EbsrbtXex8PXdHwfXV4vsTLm6XHavYISmuQ//Nc+WAOL52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OLhv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2L</w:t>
                        </w:r>
                      </w:p>
                    </w:txbxContent>
                  </v:textbox>
                </v:shape>
                <v:shape id="Straight Arrow Connector 2452" o:spid="_x0000_s2394" type="#_x0000_t32" style="position:absolute;left:40139;top:4318;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an8YAAADdAAAADwAAAGRycy9kb3ducmV2LnhtbESPwWrDMBBE74X+g9hCb41s04bUiRKS&#10;kNLSU+L0AxZrLZlYK2OpsfP3VaHQ4zAzb5jVZnKduNIQWs8K8lkGgrj2umWj4Ov89rQAESKyxs4z&#10;KbhRgM36/m6FpfYjn+haRSMShEOJCmyMfSllqC05DDPfEyev8YPDmORgpB5wTHDXySLL5tJhy2nB&#10;Yk97S/Wl+nYKpryxnweTv5r3W747VvPtoTmNSj0+TNsliEhT/A//tT+0guL5pYD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VGp/GAAAA3QAAAA8AAAAAAAAA&#10;AAAAAAAAoQIAAGRycy9kb3ducmV2LnhtbFBLBQYAAAAABAAEAPkAAACUAwAAAAA=&#10;" strokecolor="black [3213]" strokeweight="1.5pt">
                  <v:stroke startarrowwidth="narrow" startarrowlength="short" endarrow="block" endarrowwidth="narrow"/>
                </v:shape>
                <v:shape id="TextBox 682" o:spid="_x0000_s2395" type="#_x0000_t202" style="position:absolute;left:60016;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V98QA&#10;AADdAAAADwAAAGRycy9kb3ducmV2LnhtbESPzWrDMBCE74W+g9hCbo2cv1LcKCE0KeTQSx33vlgb&#10;y8RaGWsbO29fBQo9DjPzDbPejr5VV+pjE9jAbJqBIq6Cbbg2UJ4+nl9BRUG22AYmAzeKsN08Pqwx&#10;t2HgL7oWUqsE4ZijASfS5VrHypHHOA0dcfLOofcoSfa1tj0OCe5bPc+yF+2x4bTgsKN3R9Wl+PEG&#10;ROxudisPPh6/x8/94LJqhaUxk6dx9wZKaJT/8F/7aA3Ml6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Fff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5R</w:t>
                        </w:r>
                      </w:p>
                    </w:txbxContent>
                  </v:textbox>
                </v:shape>
                <v:shape id="Straight Arrow Connector 2454" o:spid="_x0000_s2396" type="#_x0000_t32" style="position:absolute;left:60713;top:412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ncMUAAADdAAAADwAAAGRycy9kb3ducmV2LnhtbESPUWvCMBSF34X9h3AHe9O04mRWozhx&#10;bOxpVn/ApblNypqb0kRb//0yGOzxcM75DmezG10rbtSHxrOCfJaBIK68btgouJzfpi8gQkTW2Hom&#10;BXcKsNs+TDZYaD/wiW5lNCJBOBSowMbYFVKGypLDMPMdcfJq3zuMSfZG6h6HBHetnGfZUjpsOC1Y&#10;7Ohgqfour07BmNf282jylXm/569f5XJ/rE+DUk+P434NItIY/8N/7Q+tYL54XsDvm/Q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ncMUAAADdAAAADwAAAAAAAAAA&#10;AAAAAAChAgAAZHJzL2Rvd25yZXYueG1sUEsFBgAAAAAEAAQA+QAAAJMDAAAAAA==&#10;" strokecolor="black [3213]" strokeweight="1.5pt">
                  <v:stroke startarrowwidth="narrow" startarrowlength="short" endarrow="block" endarrowwidth="narrow"/>
                </v:shape>
                <v:shape id="TextBox 684" o:spid="_x0000_s2397" type="#_x0000_t202" style="position:absolute;left:73668;top:4378;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oGMMA&#10;AADdAAAADwAAAGRycy9kb3ducmV2LnhtbESPQWvCQBSE74X+h+UVeqsbxZSSuoq0Ch681Kb3R/aZ&#10;DWbfhuzTxH/fFQSPw8x8wyxWo2/VhfrYBDYwnWSgiKtgG64NlL/btw9QUZAttoHJwJUirJbPTwss&#10;bBj4hy4HqVWCcCzQgBPpCq1j5chjnISOOHnH0HuUJPta2x6HBPetnmXZu/bYcFpw2NGXo+p0OHsD&#10;InY9vZYbH3d/4/57cFmVY2nM68u4/gQlNMojfG/vrIHZPM/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oG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8R</w:t>
                        </w:r>
                      </w:p>
                    </w:txbxContent>
                  </v:textbox>
                </v:shape>
                <v:shape id="Straight Arrow Connector 2456" o:spid="_x0000_s2398" type="#_x0000_t32" style="position:absolute;left:74365;top:406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cnMYAAADdAAAADwAAAGRycy9kb3ducmV2LnhtbESPwWrDMBBE74X+g9hCb43s0JrUiRKS&#10;kNLSU+L0AxZrLZlYK2OpsfP3VaHQ4zAzb5jVZnKduNIQWs8K8lkGgrj2umWj4Ov89rQAESKyxs4z&#10;KbhRgM36/m6FpfYjn+haRSMShEOJCmyMfSllqC05DDPfEyev8YPDmORgpB5wTHDXyXmWFdJhy2nB&#10;Yk97S/Wl+nYKpryxnweTv5r3W747VsX20JxGpR4fpu0SRKQp/of/2h9awfz5pYD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uHJzGAAAA3QAAAA8AAAAAAAAA&#10;AAAAAAAAoQIAAGRycy9kb3ducmV2LnhtbFBLBQYAAAAABAAEAPkAAACUAwAAAAA=&#10;" strokecolor="black [3213]" strokeweight="1.5pt">
                  <v:stroke startarrowwidth="narrow" startarrowlength="short" endarrow="block" endarrowwidth="narrow"/>
                </v:shape>
              </v:group>
            </w:pict>
          </mc:Fallback>
        </mc:AlternateContent>
      </w:r>
      <w:r w:rsidR="004F3583">
        <w:rPr>
          <w:sz w:val="22"/>
        </w:rPr>
        <w:t xml:space="preserve">Spot 1: ____________   </w:t>
      </w:r>
      <w:r w:rsidR="004F3583" w:rsidRPr="005B79B4">
        <w:rPr>
          <w:sz w:val="22"/>
        </w:rPr>
        <w:sym w:font="Wingdings" w:char="F0A8"/>
      </w:r>
      <w:r w:rsidR="004F3583">
        <w:rPr>
          <w:sz w:val="22"/>
        </w:rPr>
        <w:t xml:space="preserve"> Pass   </w:t>
      </w:r>
      <w:r w:rsidR="004F3583" w:rsidRPr="005B79B4">
        <w:rPr>
          <w:sz w:val="22"/>
        </w:rPr>
        <w:sym w:font="Wingdings" w:char="F0A8"/>
      </w:r>
      <w:r w:rsidR="004F3583">
        <w:rPr>
          <w:sz w:val="22"/>
        </w:rPr>
        <w:t xml:space="preserve"> Fail</w:t>
      </w:r>
      <w:r w:rsidR="004F3583">
        <w:rPr>
          <w:sz w:val="22"/>
        </w:rPr>
        <w:tab/>
      </w:r>
      <w:r w:rsidR="004F3583">
        <w:rPr>
          <w:sz w:val="22"/>
        </w:rPr>
        <w:tab/>
        <w:t xml:space="preserve">Spot 2: ____________   </w:t>
      </w:r>
      <w:r w:rsidR="004F3583" w:rsidRPr="005B79B4">
        <w:rPr>
          <w:sz w:val="22"/>
        </w:rPr>
        <w:sym w:font="Wingdings" w:char="F0A8"/>
      </w:r>
      <w:r w:rsidR="004F3583">
        <w:rPr>
          <w:sz w:val="22"/>
        </w:rPr>
        <w:t xml:space="preserve"> Pass   </w:t>
      </w:r>
      <w:r w:rsidR="004F3583" w:rsidRPr="005B79B4">
        <w:rPr>
          <w:sz w:val="22"/>
        </w:rPr>
        <w:sym w:font="Wingdings" w:char="F0A8"/>
      </w:r>
      <w:r w:rsidR="004F3583">
        <w:rPr>
          <w:sz w:val="22"/>
        </w:rPr>
        <w:t xml:space="preserve"> Fail</w:t>
      </w:r>
    </w:p>
    <w:p w:rsidR="004F3583" w:rsidRDefault="004F3583" w:rsidP="004F3583">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Pr="00235210" w:rsidRDefault="004F3583" w:rsidP="004F3583">
      <w:pPr>
        <w:rPr>
          <w:sz w:val="6"/>
        </w:rPr>
      </w:pPr>
    </w:p>
    <w:p w:rsidR="004F3583" w:rsidRDefault="004F3583" w:rsidP="004F3583">
      <w:pPr>
        <w:rPr>
          <w:sz w:val="22"/>
        </w:rPr>
      </w:pPr>
      <w:r>
        <w:rPr>
          <w:sz w:val="22"/>
        </w:rPr>
        <w:t>Around bolt-holes on field-side</w:t>
      </w:r>
    </w:p>
    <w:p w:rsidR="004F3583" w:rsidRDefault="004F3583" w:rsidP="004F3583">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Pr="00235210" w:rsidRDefault="004F3583" w:rsidP="004F3583">
      <w:pPr>
        <w:rPr>
          <w:b/>
          <w:sz w:val="22"/>
        </w:rPr>
      </w:pPr>
      <w:r w:rsidRPr="00235210">
        <w:rPr>
          <w:b/>
          <w:sz w:val="22"/>
        </w:rPr>
        <w:t xml:space="preserve">Area </w:t>
      </w:r>
      <w:r>
        <w:rPr>
          <w:b/>
          <w:sz w:val="22"/>
        </w:rPr>
        <w:t>2L</w:t>
      </w:r>
      <w:r w:rsidRPr="00235210">
        <w:rPr>
          <w:b/>
          <w:sz w:val="22"/>
        </w:rPr>
        <w:t xml:space="preserve"> thicknesses:</w:t>
      </w:r>
    </w:p>
    <w:p w:rsidR="004F3583" w:rsidRDefault="004F3583" w:rsidP="004F3583">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BF250B" w:rsidRDefault="00BF250B" w:rsidP="00BF250B">
      <w:pPr>
        <w:rPr>
          <w:sz w:val="22"/>
        </w:rPr>
      </w:pPr>
    </w:p>
    <w:p w:rsidR="00BF250B" w:rsidRPr="00235210" w:rsidRDefault="00BF250B" w:rsidP="00BF250B">
      <w:pPr>
        <w:rPr>
          <w:b/>
          <w:sz w:val="22"/>
        </w:rPr>
      </w:pPr>
      <w:r w:rsidRPr="00235210">
        <w:rPr>
          <w:b/>
          <w:sz w:val="22"/>
        </w:rPr>
        <w:t xml:space="preserve">Area </w:t>
      </w:r>
      <w:r>
        <w:rPr>
          <w:b/>
          <w:sz w:val="22"/>
        </w:rPr>
        <w:t>3L</w:t>
      </w:r>
      <w:r w:rsidRPr="00235210">
        <w:rPr>
          <w:b/>
          <w:sz w:val="22"/>
        </w:rPr>
        <w:t xml:space="preserve"> thicknesses:</w:t>
      </w:r>
    </w:p>
    <w:p w:rsidR="00BF250B" w:rsidRDefault="00BF250B" w:rsidP="00BF250B">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Pr="00235210" w:rsidRDefault="004F3583" w:rsidP="004F3583">
      <w:pPr>
        <w:rPr>
          <w:b/>
          <w:sz w:val="22"/>
        </w:rPr>
      </w:pPr>
      <w:r w:rsidRPr="00235210">
        <w:rPr>
          <w:b/>
          <w:sz w:val="22"/>
        </w:rPr>
        <w:t xml:space="preserve">Area </w:t>
      </w:r>
      <w:r w:rsidR="00BF250B">
        <w:rPr>
          <w:b/>
          <w:sz w:val="22"/>
        </w:rPr>
        <w:t>4</w:t>
      </w:r>
      <w:r>
        <w:rPr>
          <w:b/>
          <w:sz w:val="22"/>
        </w:rPr>
        <w:t>L</w:t>
      </w:r>
      <w:r w:rsidRPr="00235210">
        <w:rPr>
          <w:b/>
          <w:sz w:val="22"/>
        </w:rPr>
        <w:t xml:space="preserve"> thicknesses:</w:t>
      </w:r>
    </w:p>
    <w:p w:rsidR="004F3583" w:rsidRPr="00235210" w:rsidRDefault="004F3583" w:rsidP="004F3583">
      <w:pPr>
        <w:rPr>
          <w:sz w:val="6"/>
          <w:szCs w:val="10"/>
        </w:rPr>
      </w:pPr>
    </w:p>
    <w:p w:rsidR="004F3583" w:rsidRDefault="004F3583" w:rsidP="004F3583">
      <w:pPr>
        <w:rPr>
          <w:sz w:val="22"/>
        </w:rPr>
      </w:pPr>
      <w:r>
        <w:rPr>
          <w:sz w:val="22"/>
        </w:rPr>
        <w:t>Around bolt-holes on traffic-side</w:t>
      </w:r>
    </w:p>
    <w:p w:rsidR="004F3583" w:rsidRDefault="004F3583" w:rsidP="004F3583">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Pr="00235210" w:rsidRDefault="004F3583" w:rsidP="004F3583">
      <w:pPr>
        <w:rPr>
          <w:sz w:val="6"/>
        </w:rPr>
      </w:pPr>
    </w:p>
    <w:p w:rsidR="004F3583" w:rsidRDefault="004F3583" w:rsidP="004F3583">
      <w:pPr>
        <w:rPr>
          <w:sz w:val="22"/>
        </w:rPr>
      </w:pPr>
      <w:r>
        <w:rPr>
          <w:sz w:val="22"/>
        </w:rPr>
        <w:t>Around bolt-holes on field-side</w:t>
      </w:r>
    </w:p>
    <w:p w:rsidR="004F3583" w:rsidRDefault="004F3583" w:rsidP="004F3583">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Pr="00235210" w:rsidRDefault="004F3583" w:rsidP="004F3583">
      <w:pPr>
        <w:rPr>
          <w:b/>
          <w:sz w:val="22"/>
        </w:rPr>
      </w:pPr>
      <w:r w:rsidRPr="00235210">
        <w:rPr>
          <w:b/>
          <w:sz w:val="22"/>
        </w:rPr>
        <w:t xml:space="preserve">Area </w:t>
      </w:r>
      <w:r w:rsidR="00BF250B">
        <w:rPr>
          <w:b/>
          <w:sz w:val="22"/>
        </w:rPr>
        <w:t>5</w:t>
      </w:r>
      <w:r>
        <w:rPr>
          <w:b/>
          <w:sz w:val="22"/>
        </w:rPr>
        <w:t>L</w:t>
      </w:r>
      <w:r w:rsidRPr="00235210">
        <w:rPr>
          <w:b/>
          <w:sz w:val="22"/>
        </w:rPr>
        <w:t xml:space="preserve"> thicknesses:</w:t>
      </w:r>
    </w:p>
    <w:p w:rsidR="004F3583" w:rsidRPr="00235210" w:rsidRDefault="004F3583" w:rsidP="004F3583">
      <w:pPr>
        <w:rPr>
          <w:sz w:val="6"/>
          <w:szCs w:val="10"/>
        </w:rPr>
      </w:pPr>
    </w:p>
    <w:p w:rsidR="004F3583" w:rsidRDefault="004F3583" w:rsidP="004F3583">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BF250B" w:rsidRDefault="00BF250B" w:rsidP="00BF250B">
      <w:pPr>
        <w:rPr>
          <w:sz w:val="22"/>
        </w:rPr>
      </w:pPr>
    </w:p>
    <w:p w:rsidR="00BF250B" w:rsidRPr="00235210" w:rsidRDefault="00BF250B" w:rsidP="00BF250B">
      <w:pPr>
        <w:rPr>
          <w:b/>
          <w:sz w:val="22"/>
        </w:rPr>
      </w:pPr>
      <w:r w:rsidRPr="00235210">
        <w:rPr>
          <w:b/>
          <w:sz w:val="22"/>
        </w:rPr>
        <w:t xml:space="preserve">Area </w:t>
      </w:r>
      <w:r>
        <w:rPr>
          <w:b/>
          <w:sz w:val="22"/>
        </w:rPr>
        <w:t>6L</w:t>
      </w:r>
      <w:r w:rsidRPr="00235210">
        <w:rPr>
          <w:b/>
          <w:sz w:val="22"/>
        </w:rPr>
        <w:t xml:space="preserve"> thicknesses:</w:t>
      </w:r>
    </w:p>
    <w:p w:rsidR="00BF250B" w:rsidRDefault="00BF250B" w:rsidP="00BF250B">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Default="004F3583" w:rsidP="004F3583">
      <w:pPr>
        <w:rPr>
          <w:sz w:val="22"/>
        </w:rPr>
      </w:pPr>
      <w:r>
        <w:rPr>
          <w:sz w:val="22"/>
        </w:rPr>
        <w:br w:type="page"/>
      </w:r>
    </w:p>
    <w:p w:rsidR="004F3583" w:rsidRDefault="004F3583" w:rsidP="004F3583">
      <w:pPr>
        <w:rPr>
          <w:b/>
          <w:sz w:val="22"/>
        </w:rPr>
      </w:pPr>
    </w:p>
    <w:p w:rsidR="004F3583" w:rsidRDefault="004F3583" w:rsidP="004F3583">
      <w:pPr>
        <w:rPr>
          <w:b/>
          <w:sz w:val="22"/>
        </w:rPr>
      </w:pPr>
    </w:p>
    <w:p w:rsidR="004F3583" w:rsidRDefault="004F3583" w:rsidP="004F3583">
      <w:pPr>
        <w:rPr>
          <w:b/>
          <w:sz w:val="22"/>
        </w:rPr>
      </w:pPr>
      <w:r w:rsidRPr="00514A74">
        <w:rPr>
          <w:noProof/>
        </w:rPr>
        <mc:AlternateContent>
          <mc:Choice Requires="wps">
            <w:drawing>
              <wp:anchor distT="0" distB="0" distL="114300" distR="114300" simplePos="0" relativeHeight="251727872" behindDoc="0" locked="0" layoutInCell="1" allowOverlap="1" wp14:anchorId="122BAB7A" wp14:editId="305E254A">
                <wp:simplePos x="0" y="0"/>
                <wp:positionH relativeFrom="column">
                  <wp:posOffset>3561715</wp:posOffset>
                </wp:positionH>
                <wp:positionV relativeFrom="paragraph">
                  <wp:posOffset>31394</wp:posOffset>
                </wp:positionV>
                <wp:extent cx="1605280" cy="434340"/>
                <wp:effectExtent l="0" t="0" r="0" b="3810"/>
                <wp:wrapNone/>
                <wp:docPr id="1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34340"/>
                        </a:xfrm>
                        <a:prstGeom prst="rect">
                          <a:avLst/>
                        </a:prstGeom>
                        <a:solidFill>
                          <a:schemeClr val="bg1">
                            <a:lumMod val="75000"/>
                          </a:schemeClr>
                        </a:solidFill>
                        <a:ln w="9525">
                          <a:noFill/>
                          <a:miter lim="800000"/>
                          <a:headEnd/>
                          <a:tailEnd/>
                        </a:ln>
                      </wps:spPr>
                      <wps:txbx>
                        <w:txbxContent>
                          <w:p w:rsidR="004F3583" w:rsidRPr="00514A74" w:rsidRDefault="004F3583" w:rsidP="004F3583">
                            <w:pPr>
                              <w:rPr>
                                <w:b/>
                              </w:rPr>
                            </w:pPr>
                            <w:r w:rsidRPr="00514A74">
                              <w:rPr>
                                <w:b/>
                              </w:rPr>
                              <w:t>Fail Thickness:</w:t>
                            </w:r>
                          </w:p>
                          <w:p w:rsidR="004F3583" w:rsidRPr="00514A74" w:rsidRDefault="004F3583" w:rsidP="004F3583">
                            <w:pPr>
                              <w:rPr>
                                <w:b/>
                              </w:rPr>
                            </w:pPr>
                            <w:r w:rsidRPr="00514A74">
                              <w:rPr>
                                <w:b/>
                              </w:rPr>
                              <w:t>Less than 0.096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399" type="#_x0000_t202" style="position:absolute;margin-left:280.45pt;margin-top:2.45pt;width:126.4pt;height:3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" fillcolor="#bfbfbf [2412]" stroked="f">
                <v:textbox>
                  <w:txbxContent>
                    <w:p w:rsidR="004F3583" w:rsidRPr="00514A74" w:rsidRDefault="004F3583" w:rsidP="004F3583">
                      <w:pPr>
                        <w:rPr>
                          <w:b/>
                        </w:rPr>
                      </w:pPr>
                      <w:r w:rsidRPr="00514A74">
                        <w:rPr>
                          <w:b/>
                        </w:rPr>
                        <w:t>Fail Thickness:</w:t>
                      </w:r>
                    </w:p>
                    <w:p w:rsidR="004F3583" w:rsidRPr="00514A74" w:rsidRDefault="004F3583" w:rsidP="004F3583">
                      <w:pPr>
                        <w:rPr>
                          <w:b/>
                        </w:rPr>
                      </w:pPr>
                      <w:r w:rsidRPr="00514A74">
                        <w:rPr>
                          <w:b/>
                        </w:rPr>
                        <w:t>Less than 0.096 inch</w:t>
                      </w:r>
                    </w:p>
                  </w:txbxContent>
                </v:textbox>
              </v:shape>
            </w:pict>
          </mc:Fallback>
        </mc:AlternateContent>
      </w:r>
    </w:p>
    <w:p w:rsidR="004F3583" w:rsidRPr="00235210" w:rsidRDefault="004F3583" w:rsidP="004F3583">
      <w:pPr>
        <w:rPr>
          <w:b/>
          <w:sz w:val="22"/>
        </w:rPr>
      </w:pPr>
      <w:r w:rsidRPr="00235210">
        <w:rPr>
          <w:b/>
          <w:sz w:val="22"/>
        </w:rPr>
        <w:t xml:space="preserve">Area </w:t>
      </w:r>
      <w:r w:rsidR="00BF250B">
        <w:rPr>
          <w:b/>
          <w:sz w:val="22"/>
        </w:rPr>
        <w:t>7</w:t>
      </w:r>
      <w:r>
        <w:rPr>
          <w:b/>
          <w:sz w:val="22"/>
        </w:rPr>
        <w:t>L</w:t>
      </w:r>
      <w:r w:rsidRPr="00235210">
        <w:rPr>
          <w:b/>
          <w:sz w:val="22"/>
        </w:rPr>
        <w:t xml:space="preserve"> thicknesses:</w:t>
      </w:r>
    </w:p>
    <w:p w:rsidR="004F3583" w:rsidRPr="00235210" w:rsidRDefault="004F3583" w:rsidP="004F3583">
      <w:pPr>
        <w:rPr>
          <w:sz w:val="6"/>
          <w:szCs w:val="10"/>
        </w:rPr>
      </w:pPr>
    </w:p>
    <w:p w:rsidR="004F3583" w:rsidRDefault="004F3583" w:rsidP="004F3583">
      <w:pPr>
        <w:rPr>
          <w:sz w:val="22"/>
        </w:rPr>
      </w:pPr>
      <w:r>
        <w:rPr>
          <w:sz w:val="22"/>
        </w:rPr>
        <w:t>Around bolt-holes on traffic-side</w:t>
      </w:r>
    </w:p>
    <w:p w:rsidR="004F3583" w:rsidRDefault="004F3583" w:rsidP="004F3583">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Pr="00235210" w:rsidRDefault="004F3583" w:rsidP="004F3583">
      <w:pPr>
        <w:rPr>
          <w:sz w:val="6"/>
        </w:rPr>
      </w:pPr>
    </w:p>
    <w:p w:rsidR="004F3583" w:rsidRDefault="004F3583" w:rsidP="004F3583">
      <w:pPr>
        <w:rPr>
          <w:sz w:val="22"/>
        </w:rPr>
      </w:pPr>
      <w:r>
        <w:rPr>
          <w:sz w:val="22"/>
        </w:rPr>
        <w:t>Around bolt-holes on field-side</w:t>
      </w:r>
    </w:p>
    <w:p w:rsidR="004F3583" w:rsidRDefault="004F3583" w:rsidP="004F3583">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4F3583" w:rsidRPr="00235210" w:rsidRDefault="004F3583" w:rsidP="004F3583">
      <w:pPr>
        <w:rPr>
          <w:b/>
          <w:sz w:val="22"/>
        </w:rPr>
      </w:pPr>
      <w:r w:rsidRPr="00235210">
        <w:rPr>
          <w:b/>
          <w:sz w:val="22"/>
        </w:rPr>
        <w:t xml:space="preserve">Area </w:t>
      </w:r>
      <w:r w:rsidR="00BF250B">
        <w:rPr>
          <w:b/>
          <w:sz w:val="22"/>
        </w:rPr>
        <w:t>8</w:t>
      </w:r>
      <w:r>
        <w:rPr>
          <w:b/>
          <w:sz w:val="22"/>
        </w:rPr>
        <w:t>L</w:t>
      </w:r>
      <w:r w:rsidRPr="00235210">
        <w:rPr>
          <w:b/>
          <w:sz w:val="22"/>
        </w:rPr>
        <w:t xml:space="preserve"> thicknesses:</w:t>
      </w:r>
    </w:p>
    <w:p w:rsidR="004F3583" w:rsidRDefault="004F3583" w:rsidP="004F3583">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p>
    <w:p w:rsidR="00BF250B" w:rsidRPr="00235210" w:rsidRDefault="00BF250B" w:rsidP="00BF250B">
      <w:pPr>
        <w:rPr>
          <w:b/>
          <w:sz w:val="22"/>
        </w:rPr>
      </w:pPr>
      <w:r w:rsidRPr="00235210">
        <w:rPr>
          <w:b/>
          <w:sz w:val="22"/>
        </w:rPr>
        <w:t xml:space="preserve">Area </w:t>
      </w:r>
      <w:r>
        <w:rPr>
          <w:b/>
          <w:sz w:val="22"/>
        </w:rPr>
        <w:t>9L</w:t>
      </w:r>
      <w:r w:rsidRPr="00235210">
        <w:rPr>
          <w:b/>
          <w:sz w:val="22"/>
        </w:rPr>
        <w:t xml:space="preserve"> thicknesses:</w:t>
      </w:r>
    </w:p>
    <w:p w:rsidR="00BF250B" w:rsidRDefault="00BF250B" w:rsidP="00BF250B">
      <w:pPr>
        <w:rPr>
          <w:sz w:val="22"/>
        </w:rPr>
      </w:pPr>
      <w:r>
        <w:rPr>
          <w:sz w:val="22"/>
        </w:rPr>
        <w:t>Around bolt-holes on traffic-side</w:t>
      </w:r>
      <w:r>
        <w:rPr>
          <w:sz w:val="22"/>
        </w:rPr>
        <w:tab/>
      </w:r>
      <w:r>
        <w:rPr>
          <w:sz w:val="22"/>
        </w:rPr>
        <w:tab/>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BF250B" w:rsidRDefault="00BF250B" w:rsidP="00BF250B">
      <w:pPr>
        <w:rPr>
          <w:sz w:val="22"/>
        </w:rPr>
      </w:pPr>
    </w:p>
    <w:p w:rsidR="004F3583" w:rsidRPr="00235210" w:rsidRDefault="004F3583" w:rsidP="004F3583">
      <w:pPr>
        <w:rPr>
          <w:b/>
          <w:sz w:val="22"/>
        </w:rPr>
      </w:pPr>
      <w:r w:rsidRPr="00235210">
        <w:rPr>
          <w:b/>
          <w:sz w:val="22"/>
        </w:rPr>
        <w:t xml:space="preserve">Area </w:t>
      </w:r>
      <w:r w:rsidR="00BF250B">
        <w:rPr>
          <w:b/>
          <w:sz w:val="22"/>
        </w:rPr>
        <w:t>10</w:t>
      </w:r>
      <w:r>
        <w:rPr>
          <w:b/>
          <w:sz w:val="22"/>
        </w:rPr>
        <w:t>L</w:t>
      </w:r>
      <w:r w:rsidRPr="00235210">
        <w:rPr>
          <w:b/>
          <w:sz w:val="22"/>
        </w:rPr>
        <w:t xml:space="preserve"> thicknesses:</w:t>
      </w:r>
    </w:p>
    <w:p w:rsidR="004F3583" w:rsidRPr="00235210" w:rsidRDefault="004F3583" w:rsidP="004F3583">
      <w:pPr>
        <w:rPr>
          <w:sz w:val="6"/>
          <w:szCs w:val="10"/>
        </w:rPr>
      </w:pPr>
    </w:p>
    <w:p w:rsidR="004F3583" w:rsidRDefault="004F3583" w:rsidP="004F3583">
      <w:pPr>
        <w:rPr>
          <w:sz w:val="22"/>
        </w:rPr>
      </w:pPr>
      <w:r>
        <w:rPr>
          <w:sz w:val="22"/>
        </w:rPr>
        <w:t>Around bolt-holes on traffic-side</w:t>
      </w:r>
    </w:p>
    <w:p w:rsidR="004F3583" w:rsidRDefault="004F3583" w:rsidP="004F3583">
      <w:pPr>
        <w:rPr>
          <w:sz w:val="22"/>
        </w:rPr>
      </w:pPr>
      <w:r>
        <w:rPr>
          <w:sz w:val="22"/>
        </w:rPr>
        <w:t xml:space="preserve">Spot 1: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2: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3: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4: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Pr="00235210" w:rsidRDefault="004F3583" w:rsidP="004F3583">
      <w:pPr>
        <w:rPr>
          <w:sz w:val="6"/>
        </w:rPr>
      </w:pPr>
    </w:p>
    <w:p w:rsidR="004F3583" w:rsidRDefault="004F3583" w:rsidP="004F3583">
      <w:pPr>
        <w:rPr>
          <w:sz w:val="22"/>
        </w:rPr>
      </w:pPr>
      <w:r>
        <w:rPr>
          <w:sz w:val="22"/>
        </w:rPr>
        <w:t>Around bolt-holes on field-side</w:t>
      </w:r>
    </w:p>
    <w:p w:rsidR="004F3583" w:rsidRDefault="004F3583" w:rsidP="004F3583">
      <w:pPr>
        <w:rPr>
          <w:sz w:val="22"/>
        </w:rPr>
      </w:pPr>
      <w:r>
        <w:rPr>
          <w:sz w:val="22"/>
        </w:rPr>
        <w:t xml:space="preserve">Spot 5: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6: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4F3583" w:rsidP="004F3583">
      <w:pPr>
        <w:rPr>
          <w:sz w:val="22"/>
        </w:rPr>
      </w:pPr>
      <w:r>
        <w:rPr>
          <w:sz w:val="22"/>
        </w:rPr>
        <w:t xml:space="preserve">Spot 7: ____________   </w:t>
      </w:r>
      <w:r w:rsidRPr="005B79B4">
        <w:rPr>
          <w:sz w:val="22"/>
        </w:rPr>
        <w:sym w:font="Wingdings" w:char="F0A8"/>
      </w:r>
      <w:r>
        <w:rPr>
          <w:sz w:val="22"/>
        </w:rPr>
        <w:t xml:space="preserve"> Pass   </w:t>
      </w:r>
      <w:r w:rsidRPr="005B79B4">
        <w:rPr>
          <w:sz w:val="22"/>
        </w:rPr>
        <w:sym w:font="Wingdings" w:char="F0A8"/>
      </w:r>
      <w:r>
        <w:rPr>
          <w:sz w:val="22"/>
        </w:rPr>
        <w:t xml:space="preserve"> Fail</w:t>
      </w:r>
      <w:r>
        <w:rPr>
          <w:sz w:val="22"/>
        </w:rPr>
        <w:tab/>
      </w:r>
      <w:r>
        <w:rPr>
          <w:sz w:val="22"/>
        </w:rPr>
        <w:tab/>
        <w:t xml:space="preserve">Spot 8: ____________   </w:t>
      </w:r>
      <w:r w:rsidRPr="005B79B4">
        <w:rPr>
          <w:sz w:val="22"/>
        </w:rPr>
        <w:sym w:font="Wingdings" w:char="F0A8"/>
      </w:r>
      <w:r>
        <w:rPr>
          <w:sz w:val="22"/>
        </w:rPr>
        <w:t xml:space="preserve"> Pass   </w:t>
      </w:r>
      <w:r w:rsidRPr="005B79B4">
        <w:rPr>
          <w:sz w:val="22"/>
        </w:rPr>
        <w:sym w:font="Wingdings" w:char="F0A8"/>
      </w:r>
      <w:r>
        <w:rPr>
          <w:sz w:val="22"/>
        </w:rPr>
        <w:t xml:space="preserve"> Fail</w:t>
      </w:r>
    </w:p>
    <w:p w:rsidR="004F3583" w:rsidRDefault="0061479A" w:rsidP="004F3583">
      <w:pPr>
        <w:rPr>
          <w:sz w:val="22"/>
        </w:rPr>
      </w:pPr>
      <w:r w:rsidRPr="0061479A">
        <w:rPr>
          <w:noProof/>
          <w:sz w:val="22"/>
        </w:rPr>
        <mc:AlternateContent>
          <mc:Choice Requires="wpg">
            <w:drawing>
              <wp:anchor distT="0" distB="0" distL="114300" distR="114300" simplePos="0" relativeHeight="251734016" behindDoc="0" locked="0" layoutInCell="1" allowOverlap="1" wp14:anchorId="7842055C" wp14:editId="17D489EB">
                <wp:simplePos x="0" y="0"/>
                <wp:positionH relativeFrom="column">
                  <wp:posOffset>1569085</wp:posOffset>
                </wp:positionH>
                <wp:positionV relativeFrom="paragraph">
                  <wp:posOffset>65405</wp:posOffset>
                </wp:positionV>
                <wp:extent cx="8959850" cy="946150"/>
                <wp:effectExtent l="0" t="0" r="0" b="19050"/>
                <wp:wrapNone/>
                <wp:docPr id="2457" name="Group 8"/>
                <wp:cNvGraphicFramePr/>
                <a:graphic xmlns:a="http://schemas.openxmlformats.org/drawingml/2006/main">
                  <a:graphicData uri="http://schemas.microsoft.com/office/word/2010/wordprocessingGroup">
                    <wpg:wgp>
                      <wpg:cNvGrpSpPr/>
                      <wpg:grpSpPr>
                        <a:xfrm rot="16200000">
                          <a:off x="0" y="0"/>
                          <a:ext cx="8959850" cy="946150"/>
                          <a:chOff x="0" y="0"/>
                          <a:chExt cx="8959850" cy="946150"/>
                        </a:xfrm>
                      </wpg:grpSpPr>
                      <wps:wsp>
                        <wps:cNvPr id="2458" name="Rectangle 2458"/>
                        <wps:cNvSpPr/>
                        <wps:spPr>
                          <a:xfrm>
                            <a:off x="0" y="336550"/>
                            <a:ext cx="86868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59" name="Rectangle 2459"/>
                        <wps:cNvSpPr/>
                        <wps:spPr>
                          <a:xfrm>
                            <a:off x="152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60" name="Rectangle 2460"/>
                        <wps:cNvSpPr/>
                        <wps:spPr>
                          <a:xfrm>
                            <a:off x="42672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61" name="Rectangle 2461"/>
                        <wps:cNvSpPr/>
                        <wps:spPr>
                          <a:xfrm>
                            <a:off x="28956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62" name="Rectangle 2462"/>
                        <wps:cNvSpPr/>
                        <wps:spPr>
                          <a:xfrm>
                            <a:off x="1524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63" name="Rectangle 2463"/>
                        <wps:cNvSpPr/>
                        <wps:spPr>
                          <a:xfrm>
                            <a:off x="56388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64" name="Rectangle 2464"/>
                        <wps:cNvSpPr/>
                        <wps:spPr>
                          <a:xfrm>
                            <a:off x="83820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65" name="Rectangle 2465"/>
                        <wps:cNvSpPr/>
                        <wps:spPr>
                          <a:xfrm>
                            <a:off x="7010400" y="336550"/>
                            <a:ext cx="152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466" name="Straight Connector 2466"/>
                        <wps:cNvCnPr/>
                        <wps:spPr>
                          <a:xfrm>
                            <a:off x="4334066" y="377028"/>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67" name="Group 2467"/>
                        <wpg:cNvGrpSpPr/>
                        <wpg:grpSpPr>
                          <a:xfrm>
                            <a:off x="173829" y="334169"/>
                            <a:ext cx="17035" cy="80966"/>
                            <a:chOff x="173829" y="334169"/>
                            <a:chExt cx="17035" cy="80966"/>
                          </a:xfrm>
                        </wpg:grpSpPr>
                        <wpg:grpSp>
                          <wpg:cNvPr id="2468" name="Group 2468"/>
                          <wpg:cNvGrpSpPr/>
                          <wpg:grpSpPr>
                            <a:xfrm>
                              <a:off x="173829" y="334169"/>
                              <a:ext cx="17035" cy="19050"/>
                              <a:chOff x="173829" y="334169"/>
                              <a:chExt cx="17035" cy="19050"/>
                            </a:xfrm>
                          </wpg:grpSpPr>
                          <wps:wsp>
                            <wps:cNvPr id="2469" name="Straight Connector 2469"/>
                            <wps:cNvCnPr/>
                            <wps:spPr>
                              <a:xfrm>
                                <a:off x="17382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0" name="Straight Connector 2470"/>
                            <wps:cNvCnPr/>
                            <wps:spPr>
                              <a:xfrm flipV="1">
                                <a:off x="18097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71" name="Group 2471"/>
                          <wpg:cNvGrpSpPr/>
                          <wpg:grpSpPr>
                            <a:xfrm>
                              <a:off x="173829" y="350839"/>
                              <a:ext cx="17035" cy="19050"/>
                              <a:chOff x="173829" y="350839"/>
                              <a:chExt cx="17035" cy="19050"/>
                            </a:xfrm>
                          </wpg:grpSpPr>
                          <wps:wsp>
                            <wps:cNvPr id="2472" name="Straight Connector 2472"/>
                            <wps:cNvCnPr/>
                            <wps:spPr>
                              <a:xfrm>
                                <a:off x="17382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3" name="Straight Connector 2473"/>
                            <wps:cNvCnPr/>
                            <wps:spPr>
                              <a:xfrm flipV="1">
                                <a:off x="18097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74" name="Group 2474"/>
                          <wpg:cNvGrpSpPr/>
                          <wpg:grpSpPr>
                            <a:xfrm>
                              <a:off x="173829" y="377034"/>
                              <a:ext cx="17035" cy="19050"/>
                              <a:chOff x="173829" y="377034"/>
                              <a:chExt cx="17035" cy="19050"/>
                            </a:xfrm>
                          </wpg:grpSpPr>
                          <wps:wsp>
                            <wps:cNvPr id="2475" name="Straight Connector 2475"/>
                            <wps:cNvCnPr/>
                            <wps:spPr>
                              <a:xfrm>
                                <a:off x="17382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6" name="Straight Connector 2476"/>
                            <wps:cNvCnPr/>
                            <wps:spPr>
                              <a:xfrm flipV="1">
                                <a:off x="18097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77" name="Group 2477"/>
                          <wpg:cNvGrpSpPr/>
                          <wpg:grpSpPr>
                            <a:xfrm>
                              <a:off x="173829" y="396085"/>
                              <a:ext cx="17035" cy="19050"/>
                              <a:chOff x="173829" y="396085"/>
                              <a:chExt cx="17035" cy="19050"/>
                            </a:xfrm>
                          </wpg:grpSpPr>
                          <wps:wsp>
                            <wps:cNvPr id="2478" name="Straight Connector 2478"/>
                            <wps:cNvCnPr/>
                            <wps:spPr>
                              <a:xfrm>
                                <a:off x="17382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9" name="Straight Connector 2479"/>
                            <wps:cNvCnPr/>
                            <wps:spPr>
                              <a:xfrm flipV="1">
                                <a:off x="18097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480" name="Group 2480"/>
                        <wpg:cNvGrpSpPr/>
                        <wpg:grpSpPr>
                          <a:xfrm>
                            <a:off x="269077" y="336550"/>
                            <a:ext cx="17035" cy="80966"/>
                            <a:chOff x="269077" y="336550"/>
                            <a:chExt cx="17035" cy="80966"/>
                          </a:xfrm>
                        </wpg:grpSpPr>
                        <wpg:grpSp>
                          <wpg:cNvPr id="2481" name="Group 2481"/>
                          <wpg:cNvGrpSpPr/>
                          <wpg:grpSpPr>
                            <a:xfrm>
                              <a:off x="269077" y="336550"/>
                              <a:ext cx="17035" cy="19050"/>
                              <a:chOff x="269077" y="336550"/>
                              <a:chExt cx="17035" cy="19050"/>
                            </a:xfrm>
                          </wpg:grpSpPr>
                          <wps:wsp>
                            <wps:cNvPr id="2482" name="Straight Connector 2482"/>
                            <wps:cNvCnPr/>
                            <wps:spPr>
                              <a:xfrm>
                                <a:off x="269077"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3" name="Straight Connector 2483"/>
                            <wps:cNvCnPr/>
                            <wps:spPr>
                              <a:xfrm flipV="1">
                                <a:off x="276220"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84" name="Group 2484"/>
                          <wpg:cNvGrpSpPr/>
                          <wpg:grpSpPr>
                            <a:xfrm>
                              <a:off x="269077" y="353220"/>
                              <a:ext cx="17035" cy="19050"/>
                              <a:chOff x="269077" y="353220"/>
                              <a:chExt cx="17035" cy="19050"/>
                            </a:xfrm>
                          </wpg:grpSpPr>
                          <wps:wsp>
                            <wps:cNvPr id="2485" name="Straight Connector 2485"/>
                            <wps:cNvCnPr/>
                            <wps:spPr>
                              <a:xfrm>
                                <a:off x="269077"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6" name="Straight Connector 2486"/>
                            <wps:cNvCnPr/>
                            <wps:spPr>
                              <a:xfrm flipV="1">
                                <a:off x="276220"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87" name="Group 2487"/>
                          <wpg:cNvGrpSpPr/>
                          <wpg:grpSpPr>
                            <a:xfrm>
                              <a:off x="269077" y="379415"/>
                              <a:ext cx="17035" cy="19050"/>
                              <a:chOff x="269077" y="379415"/>
                              <a:chExt cx="17035" cy="19050"/>
                            </a:xfrm>
                          </wpg:grpSpPr>
                          <wps:wsp>
                            <wps:cNvPr id="2488" name="Straight Connector 2488"/>
                            <wps:cNvCnPr/>
                            <wps:spPr>
                              <a:xfrm>
                                <a:off x="269077"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9" name="Straight Connector 2489"/>
                            <wps:cNvCnPr/>
                            <wps:spPr>
                              <a:xfrm flipV="1">
                                <a:off x="276220"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90" name="Group 2490"/>
                          <wpg:cNvGrpSpPr/>
                          <wpg:grpSpPr>
                            <a:xfrm>
                              <a:off x="269077" y="398466"/>
                              <a:ext cx="17035" cy="19050"/>
                              <a:chOff x="269077" y="398466"/>
                              <a:chExt cx="17035" cy="19050"/>
                            </a:xfrm>
                          </wpg:grpSpPr>
                          <wps:wsp>
                            <wps:cNvPr id="2491" name="Straight Connector 2491"/>
                            <wps:cNvCnPr/>
                            <wps:spPr>
                              <a:xfrm>
                                <a:off x="269077"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2" name="Straight Connector 2492"/>
                            <wps:cNvCnPr/>
                            <wps:spPr>
                              <a:xfrm flipV="1">
                                <a:off x="276220"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493" name="Group 2493"/>
                        <wpg:cNvGrpSpPr/>
                        <wpg:grpSpPr>
                          <a:xfrm>
                            <a:off x="1549831" y="331788"/>
                            <a:ext cx="17035" cy="19050"/>
                            <a:chOff x="1549831" y="331788"/>
                            <a:chExt cx="17035" cy="19050"/>
                          </a:xfrm>
                        </wpg:grpSpPr>
                        <wps:wsp>
                          <wps:cNvPr id="2494" name="Straight Connector 2494"/>
                          <wps:cNvCnPr/>
                          <wps:spPr>
                            <a:xfrm>
                              <a:off x="1549831"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5" name="Straight Connector 2495"/>
                          <wps:cNvCnPr/>
                          <wps:spPr>
                            <a:xfrm flipV="1">
                              <a:off x="1556974"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96" name="Group 2496"/>
                        <wpg:cNvGrpSpPr/>
                        <wpg:grpSpPr>
                          <a:xfrm>
                            <a:off x="1549831" y="348458"/>
                            <a:ext cx="17035" cy="19050"/>
                            <a:chOff x="1549831" y="348458"/>
                            <a:chExt cx="17035" cy="19050"/>
                          </a:xfrm>
                        </wpg:grpSpPr>
                        <wps:wsp>
                          <wps:cNvPr id="2497" name="Straight Connector 2497"/>
                          <wps:cNvCnPr/>
                          <wps:spPr>
                            <a:xfrm>
                              <a:off x="1549831"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8" name="Straight Connector 2498"/>
                          <wps:cNvCnPr/>
                          <wps:spPr>
                            <a:xfrm flipV="1">
                              <a:off x="1556974"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99" name="Group 2499"/>
                        <wpg:cNvGrpSpPr/>
                        <wpg:grpSpPr>
                          <a:xfrm>
                            <a:off x="1549831" y="374653"/>
                            <a:ext cx="17035" cy="19050"/>
                            <a:chOff x="1549831" y="374653"/>
                            <a:chExt cx="17035" cy="19050"/>
                          </a:xfrm>
                        </wpg:grpSpPr>
                        <wps:wsp>
                          <wps:cNvPr id="2500" name="Straight Connector 2500"/>
                          <wps:cNvCnPr/>
                          <wps:spPr>
                            <a:xfrm>
                              <a:off x="1549831"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1" name="Straight Connector 2501"/>
                          <wps:cNvCnPr/>
                          <wps:spPr>
                            <a:xfrm flipV="1">
                              <a:off x="1556974"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02" name="Group 2502"/>
                        <wpg:cNvGrpSpPr/>
                        <wpg:grpSpPr>
                          <a:xfrm>
                            <a:off x="1549831" y="393704"/>
                            <a:ext cx="17035" cy="19050"/>
                            <a:chOff x="1549831" y="393704"/>
                            <a:chExt cx="17035" cy="19050"/>
                          </a:xfrm>
                        </wpg:grpSpPr>
                        <wps:wsp>
                          <wps:cNvPr id="2503" name="Straight Connector 2503"/>
                          <wps:cNvCnPr/>
                          <wps:spPr>
                            <a:xfrm>
                              <a:off x="1549831"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4" name="Straight Connector 2504"/>
                          <wps:cNvCnPr/>
                          <wps:spPr>
                            <a:xfrm flipV="1">
                              <a:off x="1556974"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05" name="Group 2505"/>
                        <wpg:cNvGrpSpPr/>
                        <wpg:grpSpPr>
                          <a:xfrm>
                            <a:off x="1645079" y="334169"/>
                            <a:ext cx="17035" cy="19050"/>
                            <a:chOff x="1645079" y="334169"/>
                            <a:chExt cx="17035" cy="19050"/>
                          </a:xfrm>
                        </wpg:grpSpPr>
                        <wps:wsp>
                          <wps:cNvPr id="2506" name="Straight Connector 2506"/>
                          <wps:cNvCnPr/>
                          <wps:spPr>
                            <a:xfrm>
                              <a:off x="1645079"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7" name="Straight Connector 2507"/>
                          <wps:cNvCnPr/>
                          <wps:spPr>
                            <a:xfrm flipV="1">
                              <a:off x="1652222"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08" name="Group 2508"/>
                        <wpg:cNvGrpSpPr/>
                        <wpg:grpSpPr>
                          <a:xfrm>
                            <a:off x="1645079" y="350839"/>
                            <a:ext cx="17035" cy="19050"/>
                            <a:chOff x="1645079" y="350839"/>
                            <a:chExt cx="17035" cy="19050"/>
                          </a:xfrm>
                        </wpg:grpSpPr>
                        <wps:wsp>
                          <wps:cNvPr id="2509" name="Straight Connector 2509"/>
                          <wps:cNvCnPr/>
                          <wps:spPr>
                            <a:xfrm>
                              <a:off x="1645079"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0" name="Straight Connector 2510"/>
                          <wps:cNvCnPr/>
                          <wps:spPr>
                            <a:xfrm flipV="1">
                              <a:off x="1652222"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11" name="Group 2511"/>
                        <wpg:cNvGrpSpPr/>
                        <wpg:grpSpPr>
                          <a:xfrm>
                            <a:off x="1645079" y="377034"/>
                            <a:ext cx="17035" cy="19050"/>
                            <a:chOff x="1645079" y="377034"/>
                            <a:chExt cx="17035" cy="19050"/>
                          </a:xfrm>
                        </wpg:grpSpPr>
                        <wps:wsp>
                          <wps:cNvPr id="2512" name="Straight Connector 2512"/>
                          <wps:cNvCnPr/>
                          <wps:spPr>
                            <a:xfrm>
                              <a:off x="1645079"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3" name="Straight Connector 2513"/>
                          <wps:cNvCnPr/>
                          <wps:spPr>
                            <a:xfrm flipV="1">
                              <a:off x="1652222"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14" name="Group 2514"/>
                        <wpg:cNvGrpSpPr/>
                        <wpg:grpSpPr>
                          <a:xfrm>
                            <a:off x="1645079" y="396085"/>
                            <a:ext cx="17035" cy="19050"/>
                            <a:chOff x="1645079" y="396085"/>
                            <a:chExt cx="17035" cy="19050"/>
                          </a:xfrm>
                        </wpg:grpSpPr>
                        <wps:wsp>
                          <wps:cNvPr id="2515" name="Straight Connector 2515"/>
                          <wps:cNvCnPr/>
                          <wps:spPr>
                            <a:xfrm>
                              <a:off x="1645079"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6" name="Straight Connector 2516"/>
                          <wps:cNvCnPr/>
                          <wps:spPr>
                            <a:xfrm flipV="1">
                              <a:off x="1652222"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17" name="Group 2517"/>
                        <wpg:cNvGrpSpPr/>
                        <wpg:grpSpPr>
                          <a:xfrm>
                            <a:off x="2921431" y="334169"/>
                            <a:ext cx="17035" cy="19050"/>
                            <a:chOff x="2921431" y="334169"/>
                            <a:chExt cx="17035" cy="19050"/>
                          </a:xfrm>
                        </wpg:grpSpPr>
                        <wps:wsp>
                          <wps:cNvPr id="2518" name="Straight Connector 2518"/>
                          <wps:cNvCnPr/>
                          <wps:spPr>
                            <a:xfrm>
                              <a:off x="292143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9" name="Straight Connector 2519"/>
                          <wps:cNvCnPr/>
                          <wps:spPr>
                            <a:xfrm flipV="1">
                              <a:off x="292857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20" name="Group 2520"/>
                        <wpg:cNvGrpSpPr/>
                        <wpg:grpSpPr>
                          <a:xfrm>
                            <a:off x="2921431" y="350839"/>
                            <a:ext cx="17035" cy="19050"/>
                            <a:chOff x="2921431" y="350839"/>
                            <a:chExt cx="17035" cy="19050"/>
                          </a:xfrm>
                        </wpg:grpSpPr>
                        <wps:wsp>
                          <wps:cNvPr id="2521" name="Straight Connector 2521"/>
                          <wps:cNvCnPr/>
                          <wps:spPr>
                            <a:xfrm>
                              <a:off x="292143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2" name="Straight Connector 2522"/>
                          <wps:cNvCnPr/>
                          <wps:spPr>
                            <a:xfrm flipV="1">
                              <a:off x="292857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23" name="Group 2523"/>
                        <wpg:cNvGrpSpPr/>
                        <wpg:grpSpPr>
                          <a:xfrm>
                            <a:off x="2921431" y="377034"/>
                            <a:ext cx="17035" cy="19050"/>
                            <a:chOff x="2921431" y="377034"/>
                            <a:chExt cx="17035" cy="19050"/>
                          </a:xfrm>
                        </wpg:grpSpPr>
                        <wps:wsp>
                          <wps:cNvPr id="2524" name="Straight Connector 2524"/>
                          <wps:cNvCnPr/>
                          <wps:spPr>
                            <a:xfrm>
                              <a:off x="292143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5" name="Straight Connector 2525"/>
                          <wps:cNvCnPr/>
                          <wps:spPr>
                            <a:xfrm flipV="1">
                              <a:off x="292857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26" name="Group 2526"/>
                        <wpg:cNvGrpSpPr/>
                        <wpg:grpSpPr>
                          <a:xfrm>
                            <a:off x="2921431" y="396085"/>
                            <a:ext cx="17035" cy="19050"/>
                            <a:chOff x="2921431" y="396085"/>
                            <a:chExt cx="17035" cy="19050"/>
                          </a:xfrm>
                        </wpg:grpSpPr>
                        <wps:wsp>
                          <wps:cNvPr id="2527" name="Straight Connector 2527"/>
                          <wps:cNvCnPr/>
                          <wps:spPr>
                            <a:xfrm>
                              <a:off x="292143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8" name="Straight Connector 2528"/>
                          <wps:cNvCnPr/>
                          <wps:spPr>
                            <a:xfrm flipV="1">
                              <a:off x="292857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29" name="Group 2529"/>
                        <wpg:cNvGrpSpPr/>
                        <wpg:grpSpPr>
                          <a:xfrm>
                            <a:off x="3016679" y="336550"/>
                            <a:ext cx="17035" cy="19050"/>
                            <a:chOff x="3016679" y="336550"/>
                            <a:chExt cx="17035" cy="19050"/>
                          </a:xfrm>
                        </wpg:grpSpPr>
                        <wps:wsp>
                          <wps:cNvPr id="2530" name="Straight Connector 2530"/>
                          <wps:cNvCnPr/>
                          <wps:spPr>
                            <a:xfrm>
                              <a:off x="3016679"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1" name="Straight Connector 2531"/>
                          <wps:cNvCnPr/>
                          <wps:spPr>
                            <a:xfrm flipV="1">
                              <a:off x="3023822"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32" name="Group 2532"/>
                        <wpg:cNvGrpSpPr/>
                        <wpg:grpSpPr>
                          <a:xfrm>
                            <a:off x="3016679" y="353220"/>
                            <a:ext cx="17035" cy="19050"/>
                            <a:chOff x="3016679" y="353220"/>
                            <a:chExt cx="17035" cy="19050"/>
                          </a:xfrm>
                        </wpg:grpSpPr>
                        <wps:wsp>
                          <wps:cNvPr id="2533" name="Straight Connector 2533"/>
                          <wps:cNvCnPr/>
                          <wps:spPr>
                            <a:xfrm>
                              <a:off x="3016679"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4" name="Straight Connector 2534"/>
                          <wps:cNvCnPr/>
                          <wps:spPr>
                            <a:xfrm flipV="1">
                              <a:off x="3023822"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35" name="Group 2535"/>
                        <wpg:cNvGrpSpPr/>
                        <wpg:grpSpPr>
                          <a:xfrm>
                            <a:off x="3016679" y="379415"/>
                            <a:ext cx="17035" cy="19050"/>
                            <a:chOff x="3016679" y="379415"/>
                            <a:chExt cx="17035" cy="19050"/>
                          </a:xfrm>
                        </wpg:grpSpPr>
                        <wps:wsp>
                          <wps:cNvPr id="2536" name="Straight Connector 2536"/>
                          <wps:cNvCnPr/>
                          <wps:spPr>
                            <a:xfrm>
                              <a:off x="3016679"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7" name="Straight Connector 2537"/>
                          <wps:cNvCnPr/>
                          <wps:spPr>
                            <a:xfrm flipV="1">
                              <a:off x="3023822"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38" name="Group 2538"/>
                        <wpg:cNvGrpSpPr/>
                        <wpg:grpSpPr>
                          <a:xfrm>
                            <a:off x="3016679" y="398466"/>
                            <a:ext cx="17035" cy="19050"/>
                            <a:chOff x="3016679" y="398466"/>
                            <a:chExt cx="17035" cy="19050"/>
                          </a:xfrm>
                        </wpg:grpSpPr>
                        <wps:wsp>
                          <wps:cNvPr id="2539" name="Straight Connector 2539"/>
                          <wps:cNvCnPr/>
                          <wps:spPr>
                            <a:xfrm>
                              <a:off x="3016679"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0" name="Straight Connector 2540"/>
                          <wps:cNvCnPr/>
                          <wps:spPr>
                            <a:xfrm flipV="1">
                              <a:off x="3023822"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41" name="Group 2541"/>
                        <wpg:cNvGrpSpPr/>
                        <wpg:grpSpPr>
                          <a:xfrm>
                            <a:off x="4285188" y="329406"/>
                            <a:ext cx="17035" cy="19050"/>
                            <a:chOff x="4285188" y="329406"/>
                            <a:chExt cx="17035" cy="19050"/>
                          </a:xfrm>
                        </wpg:grpSpPr>
                        <wps:wsp>
                          <wps:cNvPr id="2542" name="Straight Connector 2542"/>
                          <wps:cNvCnPr/>
                          <wps:spPr>
                            <a:xfrm>
                              <a:off x="4285188" y="33893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3" name="Straight Connector 2543"/>
                          <wps:cNvCnPr/>
                          <wps:spPr>
                            <a:xfrm flipV="1">
                              <a:off x="4292331" y="32940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44" name="Group 2544"/>
                        <wpg:cNvGrpSpPr/>
                        <wpg:grpSpPr>
                          <a:xfrm>
                            <a:off x="4285188" y="346076"/>
                            <a:ext cx="17035" cy="19050"/>
                            <a:chOff x="4285188" y="346076"/>
                            <a:chExt cx="17035" cy="19050"/>
                          </a:xfrm>
                        </wpg:grpSpPr>
                        <wps:wsp>
                          <wps:cNvPr id="2545" name="Straight Connector 2545"/>
                          <wps:cNvCnPr/>
                          <wps:spPr>
                            <a:xfrm>
                              <a:off x="4285188" y="35560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6" name="Straight Connector 2546"/>
                          <wps:cNvCnPr/>
                          <wps:spPr>
                            <a:xfrm flipV="1">
                              <a:off x="4292331" y="34607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47" name="Group 2547"/>
                        <wpg:cNvGrpSpPr/>
                        <wpg:grpSpPr>
                          <a:xfrm>
                            <a:off x="4285188" y="372271"/>
                            <a:ext cx="17035" cy="19050"/>
                            <a:chOff x="4285188" y="372271"/>
                            <a:chExt cx="17035" cy="19050"/>
                          </a:xfrm>
                        </wpg:grpSpPr>
                        <wps:wsp>
                          <wps:cNvPr id="2548" name="Straight Connector 2548"/>
                          <wps:cNvCnPr/>
                          <wps:spPr>
                            <a:xfrm>
                              <a:off x="4285188" y="381796"/>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9" name="Straight Connector 2549"/>
                          <wps:cNvCnPr/>
                          <wps:spPr>
                            <a:xfrm flipV="1">
                              <a:off x="4292331" y="372271"/>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50" name="Group 2550"/>
                        <wpg:cNvGrpSpPr/>
                        <wpg:grpSpPr>
                          <a:xfrm>
                            <a:off x="4285188" y="391322"/>
                            <a:ext cx="17035" cy="19050"/>
                            <a:chOff x="4285188" y="391322"/>
                            <a:chExt cx="17035" cy="19050"/>
                          </a:xfrm>
                        </wpg:grpSpPr>
                        <wps:wsp>
                          <wps:cNvPr id="2551" name="Straight Connector 2551"/>
                          <wps:cNvCnPr/>
                          <wps:spPr>
                            <a:xfrm>
                              <a:off x="4285188" y="40084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2" name="Straight Connector 2552"/>
                          <wps:cNvCnPr/>
                          <wps:spPr>
                            <a:xfrm flipV="1">
                              <a:off x="4292331" y="39132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53" name="Group 2553"/>
                        <wpg:cNvGrpSpPr/>
                        <wpg:grpSpPr>
                          <a:xfrm>
                            <a:off x="4380436" y="331787"/>
                            <a:ext cx="17035" cy="19050"/>
                            <a:chOff x="4380436" y="331787"/>
                            <a:chExt cx="17035" cy="19050"/>
                          </a:xfrm>
                        </wpg:grpSpPr>
                        <wps:wsp>
                          <wps:cNvPr id="2554" name="Straight Connector 2554"/>
                          <wps:cNvCnPr/>
                          <wps:spPr>
                            <a:xfrm>
                              <a:off x="4380436" y="34131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5" name="Straight Connector 2555"/>
                          <wps:cNvCnPr/>
                          <wps:spPr>
                            <a:xfrm flipV="1">
                              <a:off x="4387579" y="33178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56" name="Group 2556"/>
                        <wpg:cNvGrpSpPr/>
                        <wpg:grpSpPr>
                          <a:xfrm>
                            <a:off x="4380436" y="348457"/>
                            <a:ext cx="17035" cy="19050"/>
                            <a:chOff x="4380436" y="348457"/>
                            <a:chExt cx="17035" cy="19050"/>
                          </a:xfrm>
                        </wpg:grpSpPr>
                        <wps:wsp>
                          <wps:cNvPr id="2557" name="Straight Connector 2557"/>
                          <wps:cNvCnPr/>
                          <wps:spPr>
                            <a:xfrm>
                              <a:off x="4380436" y="357982"/>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8" name="Straight Connector 2558"/>
                          <wps:cNvCnPr/>
                          <wps:spPr>
                            <a:xfrm flipV="1">
                              <a:off x="4387579" y="348457"/>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59" name="Group 2559"/>
                        <wpg:cNvGrpSpPr/>
                        <wpg:grpSpPr>
                          <a:xfrm>
                            <a:off x="4380436" y="374652"/>
                            <a:ext cx="17035" cy="19050"/>
                            <a:chOff x="4380436" y="374652"/>
                            <a:chExt cx="17035" cy="19050"/>
                          </a:xfrm>
                        </wpg:grpSpPr>
                        <wps:wsp>
                          <wps:cNvPr id="2560" name="Straight Connector 2560"/>
                          <wps:cNvCnPr/>
                          <wps:spPr>
                            <a:xfrm>
                              <a:off x="4380436" y="384177"/>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1" name="Straight Connector 2561"/>
                          <wps:cNvCnPr/>
                          <wps:spPr>
                            <a:xfrm flipV="1">
                              <a:off x="4387579" y="374652"/>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62" name="Group 2562"/>
                        <wpg:cNvGrpSpPr/>
                        <wpg:grpSpPr>
                          <a:xfrm>
                            <a:off x="4380436" y="393703"/>
                            <a:ext cx="17035" cy="19050"/>
                            <a:chOff x="4380436" y="393703"/>
                            <a:chExt cx="17035" cy="19050"/>
                          </a:xfrm>
                        </wpg:grpSpPr>
                        <wps:wsp>
                          <wps:cNvPr id="2563" name="Straight Connector 2563"/>
                          <wps:cNvCnPr/>
                          <wps:spPr>
                            <a:xfrm>
                              <a:off x="4380436" y="40322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4" name="Straight Connector 2564"/>
                          <wps:cNvCnPr/>
                          <wps:spPr>
                            <a:xfrm flipV="1">
                              <a:off x="4387579" y="39370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65" name="Group 2565"/>
                        <wpg:cNvGrpSpPr/>
                        <wpg:grpSpPr>
                          <a:xfrm>
                            <a:off x="5657848" y="334169"/>
                            <a:ext cx="17035" cy="19050"/>
                            <a:chOff x="5657848" y="334169"/>
                            <a:chExt cx="17035" cy="19050"/>
                          </a:xfrm>
                        </wpg:grpSpPr>
                        <wps:wsp>
                          <wps:cNvPr id="2566" name="Straight Connector 2566"/>
                          <wps:cNvCnPr/>
                          <wps:spPr>
                            <a:xfrm>
                              <a:off x="5657848"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7" name="Straight Connector 2567"/>
                          <wps:cNvCnPr/>
                          <wps:spPr>
                            <a:xfrm flipV="1">
                              <a:off x="5664991"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68" name="Group 2568"/>
                        <wpg:cNvGrpSpPr/>
                        <wpg:grpSpPr>
                          <a:xfrm>
                            <a:off x="5657848" y="350839"/>
                            <a:ext cx="17035" cy="19050"/>
                            <a:chOff x="5657848" y="350839"/>
                            <a:chExt cx="17035" cy="19050"/>
                          </a:xfrm>
                        </wpg:grpSpPr>
                        <wps:wsp>
                          <wps:cNvPr id="2569" name="Straight Connector 2569"/>
                          <wps:cNvCnPr/>
                          <wps:spPr>
                            <a:xfrm>
                              <a:off x="5657848"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0" name="Straight Connector 2570"/>
                          <wps:cNvCnPr/>
                          <wps:spPr>
                            <a:xfrm flipV="1">
                              <a:off x="5664991"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71" name="Group 2571"/>
                        <wpg:cNvGrpSpPr/>
                        <wpg:grpSpPr>
                          <a:xfrm>
                            <a:off x="5657848" y="377034"/>
                            <a:ext cx="17035" cy="19050"/>
                            <a:chOff x="5657848" y="377034"/>
                            <a:chExt cx="17035" cy="19050"/>
                          </a:xfrm>
                        </wpg:grpSpPr>
                        <wps:wsp>
                          <wps:cNvPr id="2572" name="Straight Connector 2572"/>
                          <wps:cNvCnPr/>
                          <wps:spPr>
                            <a:xfrm>
                              <a:off x="5657848"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3" name="Straight Connector 2573"/>
                          <wps:cNvCnPr/>
                          <wps:spPr>
                            <a:xfrm flipV="1">
                              <a:off x="5664991"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74" name="Group 2574"/>
                        <wpg:cNvGrpSpPr/>
                        <wpg:grpSpPr>
                          <a:xfrm>
                            <a:off x="5657848" y="396085"/>
                            <a:ext cx="17035" cy="19050"/>
                            <a:chOff x="5657848" y="396085"/>
                            <a:chExt cx="17035" cy="19050"/>
                          </a:xfrm>
                        </wpg:grpSpPr>
                        <wps:wsp>
                          <wps:cNvPr id="2575" name="Straight Connector 2575"/>
                          <wps:cNvCnPr/>
                          <wps:spPr>
                            <a:xfrm>
                              <a:off x="5657848"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6" name="Straight Connector 2576"/>
                          <wps:cNvCnPr/>
                          <wps:spPr>
                            <a:xfrm flipV="1">
                              <a:off x="5664991"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77" name="Group 2577"/>
                        <wpg:cNvGrpSpPr/>
                        <wpg:grpSpPr>
                          <a:xfrm>
                            <a:off x="5753096" y="336550"/>
                            <a:ext cx="17035" cy="19050"/>
                            <a:chOff x="5753096" y="336550"/>
                            <a:chExt cx="17035" cy="19050"/>
                          </a:xfrm>
                        </wpg:grpSpPr>
                        <wps:wsp>
                          <wps:cNvPr id="2578" name="Straight Connector 2578"/>
                          <wps:cNvCnPr/>
                          <wps:spPr>
                            <a:xfrm>
                              <a:off x="5753096"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9" name="Straight Connector 2579"/>
                          <wps:cNvCnPr/>
                          <wps:spPr>
                            <a:xfrm flipV="1">
                              <a:off x="5760239"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80" name="Group 2580"/>
                        <wpg:cNvGrpSpPr/>
                        <wpg:grpSpPr>
                          <a:xfrm>
                            <a:off x="5753096" y="353220"/>
                            <a:ext cx="17035" cy="19050"/>
                            <a:chOff x="5753096" y="353220"/>
                            <a:chExt cx="17035" cy="19050"/>
                          </a:xfrm>
                        </wpg:grpSpPr>
                        <wps:wsp>
                          <wps:cNvPr id="2581" name="Straight Connector 2581"/>
                          <wps:cNvCnPr/>
                          <wps:spPr>
                            <a:xfrm>
                              <a:off x="5753096"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2" name="Straight Connector 2582"/>
                          <wps:cNvCnPr/>
                          <wps:spPr>
                            <a:xfrm flipV="1">
                              <a:off x="5760239"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83" name="Group 2583"/>
                        <wpg:cNvGrpSpPr/>
                        <wpg:grpSpPr>
                          <a:xfrm>
                            <a:off x="5753096" y="379415"/>
                            <a:ext cx="17035" cy="19050"/>
                            <a:chOff x="5753096" y="379415"/>
                            <a:chExt cx="17035" cy="19050"/>
                          </a:xfrm>
                        </wpg:grpSpPr>
                        <wps:wsp>
                          <wps:cNvPr id="2584" name="Straight Connector 2584"/>
                          <wps:cNvCnPr/>
                          <wps:spPr>
                            <a:xfrm>
                              <a:off x="5753096"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5" name="Straight Connector 2585"/>
                          <wps:cNvCnPr/>
                          <wps:spPr>
                            <a:xfrm flipV="1">
                              <a:off x="5760239"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86" name="Group 2586"/>
                        <wpg:cNvGrpSpPr/>
                        <wpg:grpSpPr>
                          <a:xfrm>
                            <a:off x="5753096" y="398466"/>
                            <a:ext cx="17035" cy="19050"/>
                            <a:chOff x="5753096" y="398466"/>
                            <a:chExt cx="17035" cy="19050"/>
                          </a:xfrm>
                        </wpg:grpSpPr>
                        <wps:wsp>
                          <wps:cNvPr id="2587" name="Straight Connector 2587"/>
                          <wps:cNvCnPr/>
                          <wps:spPr>
                            <a:xfrm>
                              <a:off x="5753096"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8" name="Straight Connector 2588"/>
                          <wps:cNvCnPr/>
                          <wps:spPr>
                            <a:xfrm flipV="1">
                              <a:off x="5760239"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89" name="Group 2589"/>
                        <wpg:cNvGrpSpPr/>
                        <wpg:grpSpPr>
                          <a:xfrm>
                            <a:off x="7038612" y="334169"/>
                            <a:ext cx="17035" cy="19050"/>
                            <a:chOff x="7038612" y="334169"/>
                            <a:chExt cx="17035" cy="19050"/>
                          </a:xfrm>
                        </wpg:grpSpPr>
                        <wps:wsp>
                          <wps:cNvPr id="2590" name="Straight Connector 2590"/>
                          <wps:cNvCnPr/>
                          <wps:spPr>
                            <a:xfrm>
                              <a:off x="7038612"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1" name="Straight Connector 2591"/>
                          <wps:cNvCnPr/>
                          <wps:spPr>
                            <a:xfrm flipV="1">
                              <a:off x="7045755"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92" name="Group 2592"/>
                        <wpg:cNvGrpSpPr/>
                        <wpg:grpSpPr>
                          <a:xfrm>
                            <a:off x="7038612" y="350839"/>
                            <a:ext cx="17035" cy="19050"/>
                            <a:chOff x="7038612" y="350839"/>
                            <a:chExt cx="17035" cy="19050"/>
                          </a:xfrm>
                        </wpg:grpSpPr>
                        <wps:wsp>
                          <wps:cNvPr id="2593" name="Straight Connector 2593"/>
                          <wps:cNvCnPr/>
                          <wps:spPr>
                            <a:xfrm>
                              <a:off x="7038612"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4" name="Straight Connector 2594"/>
                          <wps:cNvCnPr/>
                          <wps:spPr>
                            <a:xfrm flipV="1">
                              <a:off x="7045755"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95" name="Group 2595"/>
                        <wpg:cNvGrpSpPr/>
                        <wpg:grpSpPr>
                          <a:xfrm>
                            <a:off x="7038612" y="377034"/>
                            <a:ext cx="17035" cy="19050"/>
                            <a:chOff x="7038612" y="377034"/>
                            <a:chExt cx="17035" cy="19050"/>
                          </a:xfrm>
                        </wpg:grpSpPr>
                        <wps:wsp>
                          <wps:cNvPr id="2596" name="Straight Connector 2596"/>
                          <wps:cNvCnPr/>
                          <wps:spPr>
                            <a:xfrm>
                              <a:off x="7038612"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7" name="Straight Connector 2597"/>
                          <wps:cNvCnPr/>
                          <wps:spPr>
                            <a:xfrm flipV="1">
                              <a:off x="7045755"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98" name="Group 2598"/>
                        <wpg:cNvGrpSpPr/>
                        <wpg:grpSpPr>
                          <a:xfrm>
                            <a:off x="7038612" y="396085"/>
                            <a:ext cx="17035" cy="19050"/>
                            <a:chOff x="7038612" y="396085"/>
                            <a:chExt cx="17035" cy="19050"/>
                          </a:xfrm>
                        </wpg:grpSpPr>
                        <wps:wsp>
                          <wps:cNvPr id="2599" name="Straight Connector 2599"/>
                          <wps:cNvCnPr/>
                          <wps:spPr>
                            <a:xfrm>
                              <a:off x="7038612"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0" name="Straight Connector 2600"/>
                          <wps:cNvCnPr/>
                          <wps:spPr>
                            <a:xfrm flipV="1">
                              <a:off x="7045755"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01" name="Group 2601"/>
                        <wpg:cNvGrpSpPr/>
                        <wpg:grpSpPr>
                          <a:xfrm>
                            <a:off x="7133860" y="336550"/>
                            <a:ext cx="17035" cy="19050"/>
                            <a:chOff x="7133860" y="336550"/>
                            <a:chExt cx="17035" cy="19050"/>
                          </a:xfrm>
                        </wpg:grpSpPr>
                        <wps:wsp>
                          <wps:cNvPr id="2602" name="Straight Connector 2602"/>
                          <wps:cNvCnPr/>
                          <wps:spPr>
                            <a:xfrm>
                              <a:off x="7133860" y="34607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3" name="Straight Connector 2603"/>
                          <wps:cNvCnPr/>
                          <wps:spPr>
                            <a:xfrm flipV="1">
                              <a:off x="7141003" y="33655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04" name="Group 2604"/>
                        <wpg:cNvGrpSpPr/>
                        <wpg:grpSpPr>
                          <a:xfrm>
                            <a:off x="7133860" y="353220"/>
                            <a:ext cx="17035" cy="19050"/>
                            <a:chOff x="7133860" y="353220"/>
                            <a:chExt cx="17035" cy="19050"/>
                          </a:xfrm>
                        </wpg:grpSpPr>
                        <wps:wsp>
                          <wps:cNvPr id="2605" name="Straight Connector 2605"/>
                          <wps:cNvCnPr/>
                          <wps:spPr>
                            <a:xfrm>
                              <a:off x="7133860" y="362745"/>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6" name="Straight Connector 2606"/>
                          <wps:cNvCnPr/>
                          <wps:spPr>
                            <a:xfrm flipV="1">
                              <a:off x="7141003" y="353220"/>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07" name="Group 2607"/>
                        <wpg:cNvGrpSpPr/>
                        <wpg:grpSpPr>
                          <a:xfrm>
                            <a:off x="7133860" y="379415"/>
                            <a:ext cx="17035" cy="19050"/>
                            <a:chOff x="7133860" y="379415"/>
                            <a:chExt cx="17035" cy="19050"/>
                          </a:xfrm>
                        </wpg:grpSpPr>
                        <wps:wsp>
                          <wps:cNvPr id="2608" name="Straight Connector 2608"/>
                          <wps:cNvCnPr/>
                          <wps:spPr>
                            <a:xfrm>
                              <a:off x="7133860" y="38894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9" name="Straight Connector 2609"/>
                          <wps:cNvCnPr/>
                          <wps:spPr>
                            <a:xfrm flipV="1">
                              <a:off x="7141003" y="37941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10" name="Group 2610"/>
                        <wpg:cNvGrpSpPr/>
                        <wpg:grpSpPr>
                          <a:xfrm>
                            <a:off x="7133860" y="398466"/>
                            <a:ext cx="17035" cy="19050"/>
                            <a:chOff x="7133860" y="398466"/>
                            <a:chExt cx="17035" cy="19050"/>
                          </a:xfrm>
                        </wpg:grpSpPr>
                        <wps:wsp>
                          <wps:cNvPr id="2611" name="Straight Connector 2611"/>
                          <wps:cNvCnPr/>
                          <wps:spPr>
                            <a:xfrm>
                              <a:off x="7133860" y="407991"/>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2" name="Straight Connector 2612"/>
                          <wps:cNvCnPr/>
                          <wps:spPr>
                            <a:xfrm flipV="1">
                              <a:off x="7141003" y="398466"/>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13" name="Group 2613"/>
                        <wpg:cNvGrpSpPr/>
                        <wpg:grpSpPr>
                          <a:xfrm>
                            <a:off x="8407823" y="331788"/>
                            <a:ext cx="17035" cy="19050"/>
                            <a:chOff x="8407823" y="331788"/>
                            <a:chExt cx="17035" cy="19050"/>
                          </a:xfrm>
                        </wpg:grpSpPr>
                        <wps:wsp>
                          <wps:cNvPr id="2614" name="Straight Connector 2614"/>
                          <wps:cNvCnPr/>
                          <wps:spPr>
                            <a:xfrm>
                              <a:off x="8407823" y="34131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5" name="Straight Connector 2615"/>
                          <wps:cNvCnPr/>
                          <wps:spPr>
                            <a:xfrm flipV="1">
                              <a:off x="8414966" y="33178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16" name="Group 2616"/>
                        <wpg:cNvGrpSpPr/>
                        <wpg:grpSpPr>
                          <a:xfrm>
                            <a:off x="8407823" y="348458"/>
                            <a:ext cx="17035" cy="19050"/>
                            <a:chOff x="8407823" y="348458"/>
                            <a:chExt cx="17035" cy="19050"/>
                          </a:xfrm>
                        </wpg:grpSpPr>
                        <wps:wsp>
                          <wps:cNvPr id="2617" name="Straight Connector 2617"/>
                          <wps:cNvCnPr/>
                          <wps:spPr>
                            <a:xfrm>
                              <a:off x="8407823" y="357983"/>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8" name="Straight Connector 2618"/>
                          <wps:cNvCnPr/>
                          <wps:spPr>
                            <a:xfrm flipV="1">
                              <a:off x="8414966" y="348458"/>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19" name="Group 2619"/>
                        <wpg:cNvGrpSpPr/>
                        <wpg:grpSpPr>
                          <a:xfrm>
                            <a:off x="8407823" y="374653"/>
                            <a:ext cx="17035" cy="19050"/>
                            <a:chOff x="8407823" y="374653"/>
                            <a:chExt cx="17035" cy="19050"/>
                          </a:xfrm>
                        </wpg:grpSpPr>
                        <wps:wsp>
                          <wps:cNvPr id="2620" name="Straight Connector 2620"/>
                          <wps:cNvCnPr/>
                          <wps:spPr>
                            <a:xfrm>
                              <a:off x="8407823" y="384178"/>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1" name="Straight Connector 2621"/>
                          <wps:cNvCnPr/>
                          <wps:spPr>
                            <a:xfrm flipV="1">
                              <a:off x="8414966" y="374653"/>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22" name="Group 2622"/>
                        <wpg:cNvGrpSpPr/>
                        <wpg:grpSpPr>
                          <a:xfrm>
                            <a:off x="8407823" y="393704"/>
                            <a:ext cx="17035" cy="19050"/>
                            <a:chOff x="8407823" y="393704"/>
                            <a:chExt cx="17035" cy="19050"/>
                          </a:xfrm>
                        </wpg:grpSpPr>
                        <wps:wsp>
                          <wps:cNvPr id="2623" name="Straight Connector 2623"/>
                          <wps:cNvCnPr/>
                          <wps:spPr>
                            <a:xfrm>
                              <a:off x="8407823" y="40322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4" name="Straight Connector 2624"/>
                          <wps:cNvCnPr/>
                          <wps:spPr>
                            <a:xfrm flipV="1">
                              <a:off x="8414966" y="39370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25" name="Group 2625"/>
                        <wpg:cNvGrpSpPr/>
                        <wpg:grpSpPr>
                          <a:xfrm>
                            <a:off x="8503071" y="334169"/>
                            <a:ext cx="17035" cy="19050"/>
                            <a:chOff x="8503071" y="334169"/>
                            <a:chExt cx="17035" cy="19050"/>
                          </a:xfrm>
                        </wpg:grpSpPr>
                        <wps:wsp>
                          <wps:cNvPr id="2626" name="Straight Connector 2626"/>
                          <wps:cNvCnPr/>
                          <wps:spPr>
                            <a:xfrm>
                              <a:off x="8503071" y="34369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7" name="Straight Connector 2627"/>
                          <wps:cNvCnPr/>
                          <wps:spPr>
                            <a:xfrm flipV="1">
                              <a:off x="8510214" y="33416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28" name="Group 2628"/>
                        <wpg:cNvGrpSpPr/>
                        <wpg:grpSpPr>
                          <a:xfrm>
                            <a:off x="8503071" y="350839"/>
                            <a:ext cx="17035" cy="19050"/>
                            <a:chOff x="8503071" y="350839"/>
                            <a:chExt cx="17035" cy="19050"/>
                          </a:xfrm>
                        </wpg:grpSpPr>
                        <wps:wsp>
                          <wps:cNvPr id="2629" name="Straight Connector 2629"/>
                          <wps:cNvCnPr/>
                          <wps:spPr>
                            <a:xfrm>
                              <a:off x="8503071" y="360364"/>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0" name="Straight Connector 2630"/>
                          <wps:cNvCnPr/>
                          <wps:spPr>
                            <a:xfrm flipV="1">
                              <a:off x="8510214" y="350839"/>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31" name="Group 2631"/>
                        <wpg:cNvGrpSpPr/>
                        <wpg:grpSpPr>
                          <a:xfrm>
                            <a:off x="8503071" y="377034"/>
                            <a:ext cx="17035" cy="19050"/>
                            <a:chOff x="8503071" y="377034"/>
                            <a:chExt cx="17035" cy="19050"/>
                          </a:xfrm>
                        </wpg:grpSpPr>
                        <wps:wsp>
                          <wps:cNvPr id="2632" name="Straight Connector 2632"/>
                          <wps:cNvCnPr/>
                          <wps:spPr>
                            <a:xfrm>
                              <a:off x="8503071" y="386559"/>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3" name="Straight Connector 2633"/>
                          <wps:cNvCnPr/>
                          <wps:spPr>
                            <a:xfrm flipV="1">
                              <a:off x="8510214" y="377034"/>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34" name="Group 2634"/>
                        <wpg:cNvGrpSpPr/>
                        <wpg:grpSpPr>
                          <a:xfrm>
                            <a:off x="8503071" y="396085"/>
                            <a:ext cx="17035" cy="19050"/>
                            <a:chOff x="8503071" y="396085"/>
                            <a:chExt cx="17035" cy="19050"/>
                          </a:xfrm>
                        </wpg:grpSpPr>
                        <wps:wsp>
                          <wps:cNvPr id="2635" name="Straight Connector 2635"/>
                          <wps:cNvCnPr/>
                          <wps:spPr>
                            <a:xfrm>
                              <a:off x="8503071" y="405610"/>
                              <a:ext cx="1703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6" name="Straight Connector 2636"/>
                          <wps:cNvCnPr/>
                          <wps:spPr>
                            <a:xfrm flipV="1">
                              <a:off x="8510214" y="396085"/>
                              <a:ext cx="0"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37" name="TextBox 405"/>
                        <wps:cNvSpPr txBox="1"/>
                        <wps:spPr>
                          <a:xfrm>
                            <a:off x="4255607" y="0"/>
                            <a:ext cx="1351443" cy="215444"/>
                          </a:xfrm>
                          <a:prstGeom prst="rect">
                            <a:avLst/>
                          </a:prstGeom>
                          <a:noFill/>
                        </wps:spPr>
                        <wps:txbx>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wps:txbx>
                        <wps:bodyPr wrap="square" rtlCol="0">
                          <a:spAutoFit/>
                        </wps:bodyPr>
                      </wps:wsp>
                      <wps:wsp>
                        <wps:cNvPr id="2638" name="Right Arrow 2638"/>
                        <wps:cNvSpPr/>
                        <wps:spPr>
                          <a:xfrm rot="16200000" flipH="1">
                            <a:off x="4290206" y="118027"/>
                            <a:ext cx="127000" cy="106387"/>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639" name="Rounded Rectangle 2639"/>
                        <wps:cNvSpPr/>
                        <wps:spPr>
                          <a:xfrm>
                            <a:off x="76200" y="260350"/>
                            <a:ext cx="8534400" cy="381000"/>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640" name="TextBox 408"/>
                        <wps:cNvSpPr txBox="1"/>
                        <wps:spPr>
                          <a:xfrm>
                            <a:off x="196850" y="0"/>
                            <a:ext cx="2597150" cy="215444"/>
                          </a:xfrm>
                          <a:prstGeom prst="rect">
                            <a:avLst/>
                          </a:prstGeom>
                          <a:noFill/>
                        </wps:spPr>
                        <wps:txbx>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wps:txbx>
                        <wps:bodyPr wrap="square" rtlCol="0">
                          <a:spAutoFit/>
                        </wps:bodyPr>
                      </wps:wsp>
                      <wps:wsp>
                        <wps:cNvPr id="2641" name="Arc 2641"/>
                        <wps:cNvSpPr/>
                        <wps:spPr>
                          <a:xfrm flipH="1">
                            <a:off x="133350" y="127000"/>
                            <a:ext cx="252473" cy="266700"/>
                          </a:xfrm>
                          <a:prstGeom prst="arc">
                            <a:avLst/>
                          </a:prstGeom>
                          <a:noFill/>
                          <a:ln w="6350">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61479A" w:rsidRDefault="0061479A" w:rsidP="0061479A"/>
                          </w:txbxContent>
                        </wps:txbx>
                        <wps:bodyPr rtlCol="0" anchor="ctr"/>
                      </wps:wsp>
                      <wps:wsp>
                        <wps:cNvPr id="2642" name="TextBox 410"/>
                        <wps:cNvSpPr txBox="1"/>
                        <wps:spPr>
                          <a:xfrm>
                            <a:off x="4280754" y="4632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w:t>
                              </w:r>
                            </w:p>
                          </w:txbxContent>
                        </wps:txbx>
                        <wps:bodyPr wrap="square" rtlCol="0">
                          <a:spAutoFit/>
                        </wps:bodyPr>
                      </wps:wsp>
                      <wps:wsp>
                        <wps:cNvPr id="2643" name="Straight Arrow Connector 2643"/>
                        <wps:cNvCnPr/>
                        <wps:spPr>
                          <a:xfrm flipH="1" flipV="1">
                            <a:off x="4331432" y="4318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644" name="Straight Connector 2644"/>
                        <wps:cNvCnPr/>
                        <wps:spPr>
                          <a:xfrm>
                            <a:off x="5695950" y="38100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5" name="Straight Connector 2645"/>
                        <wps:cNvCnPr/>
                        <wps:spPr>
                          <a:xfrm>
                            <a:off x="7081105"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6" name="Straight Connector 2646"/>
                        <wps:cNvCnPr/>
                        <wps:spPr>
                          <a:xfrm>
                            <a:off x="844953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7" name="Straight Connector 2647"/>
                        <wps:cNvCnPr/>
                        <wps:spPr>
                          <a:xfrm>
                            <a:off x="295910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wps:cNvCnPr/>
                        <wps:spPr>
                          <a:xfrm>
                            <a:off x="1587500"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wps:cNvCnPr/>
                        <wps:spPr>
                          <a:xfrm>
                            <a:off x="216755" y="37782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0" name="Rectangle 2650"/>
                        <wps:cNvSpPr/>
                        <wps:spPr>
                          <a:xfrm>
                            <a:off x="1249681" y="31489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51" name="Group 2651"/>
                        <wpg:cNvGrpSpPr/>
                        <wpg:grpSpPr>
                          <a:xfrm>
                            <a:off x="1253783" y="362805"/>
                            <a:ext cx="34070" cy="19050"/>
                            <a:chOff x="1253783" y="362805"/>
                            <a:chExt cx="34070" cy="19050"/>
                          </a:xfrm>
                        </wpg:grpSpPr>
                        <wps:wsp>
                          <wps:cNvPr id="2652" name="Straight Connector 2652"/>
                          <wps:cNvCnPr/>
                          <wps:spPr>
                            <a:xfrm>
                              <a:off x="1253783" y="37233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3" name="Straight Connector 2653"/>
                          <wps:cNvCnPr/>
                          <wps:spPr>
                            <a:xfrm flipV="1">
                              <a:off x="1271186" y="36280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54" name="Rectangle 2654"/>
                        <wps:cNvSpPr/>
                        <wps:spPr>
                          <a:xfrm>
                            <a:off x="19354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55" name="Group 2655"/>
                        <wpg:cNvGrpSpPr/>
                        <wpg:grpSpPr>
                          <a:xfrm>
                            <a:off x="1939583" y="362240"/>
                            <a:ext cx="34070" cy="19050"/>
                            <a:chOff x="1939583" y="362240"/>
                            <a:chExt cx="34070" cy="19050"/>
                          </a:xfrm>
                        </wpg:grpSpPr>
                        <wps:wsp>
                          <wps:cNvPr id="2656" name="Straight Connector 2656"/>
                          <wps:cNvCnPr/>
                          <wps:spPr>
                            <a:xfrm>
                              <a:off x="19395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7" name="Straight Connector 2657"/>
                          <wps:cNvCnPr/>
                          <wps:spPr>
                            <a:xfrm flipV="1">
                              <a:off x="19569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58" name="Rectangle 2658"/>
                        <wps:cNvSpPr/>
                        <wps:spPr>
                          <a:xfrm>
                            <a:off x="26212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59" name="Group 2659"/>
                        <wpg:cNvGrpSpPr/>
                        <wpg:grpSpPr>
                          <a:xfrm>
                            <a:off x="2625383" y="362240"/>
                            <a:ext cx="34070" cy="19050"/>
                            <a:chOff x="2625383" y="362240"/>
                            <a:chExt cx="34070" cy="19050"/>
                          </a:xfrm>
                        </wpg:grpSpPr>
                        <wps:wsp>
                          <wps:cNvPr id="2660" name="Straight Connector 2660"/>
                          <wps:cNvCnPr/>
                          <wps:spPr>
                            <a:xfrm>
                              <a:off x="26253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1" name="Straight Connector 2661"/>
                          <wps:cNvCnPr/>
                          <wps:spPr>
                            <a:xfrm flipV="1">
                              <a:off x="26427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62" name="Rectangle 2662"/>
                        <wps:cNvSpPr/>
                        <wps:spPr>
                          <a:xfrm>
                            <a:off x="330708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63" name="Group 2663"/>
                        <wpg:cNvGrpSpPr/>
                        <wpg:grpSpPr>
                          <a:xfrm>
                            <a:off x="3311183" y="362240"/>
                            <a:ext cx="34070" cy="19050"/>
                            <a:chOff x="3311183" y="362240"/>
                            <a:chExt cx="34070" cy="19050"/>
                          </a:xfrm>
                        </wpg:grpSpPr>
                        <wps:wsp>
                          <wps:cNvPr id="2664" name="Straight Connector 2664"/>
                          <wps:cNvCnPr/>
                          <wps:spPr>
                            <a:xfrm>
                              <a:off x="331118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5" name="Straight Connector 2665"/>
                          <wps:cNvCnPr/>
                          <wps:spPr>
                            <a:xfrm flipV="1">
                              <a:off x="332858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66" name="Rectangle 2666"/>
                        <wps:cNvSpPr/>
                        <wps:spPr>
                          <a:xfrm>
                            <a:off x="3962400" y="31115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67" name="Group 2667"/>
                        <wpg:cNvGrpSpPr/>
                        <wpg:grpSpPr>
                          <a:xfrm>
                            <a:off x="3966502" y="359065"/>
                            <a:ext cx="34070" cy="19050"/>
                            <a:chOff x="3966502" y="359065"/>
                            <a:chExt cx="34070" cy="19050"/>
                          </a:xfrm>
                        </wpg:grpSpPr>
                        <wps:wsp>
                          <wps:cNvPr id="2668" name="Straight Connector 2668"/>
                          <wps:cNvCnPr/>
                          <wps:spPr>
                            <a:xfrm>
                              <a:off x="3966502" y="36859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9" name="Straight Connector 2669"/>
                          <wps:cNvCnPr/>
                          <wps:spPr>
                            <a:xfrm flipV="1">
                              <a:off x="3983905" y="35906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70" name="Rectangle 2670"/>
                        <wps:cNvSpPr/>
                        <wps:spPr>
                          <a:xfrm>
                            <a:off x="4648200" y="31115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71" name="Group 2671"/>
                        <wpg:cNvGrpSpPr/>
                        <wpg:grpSpPr>
                          <a:xfrm>
                            <a:off x="4652302" y="359065"/>
                            <a:ext cx="34070" cy="19050"/>
                            <a:chOff x="4652302" y="359065"/>
                            <a:chExt cx="34070" cy="19050"/>
                          </a:xfrm>
                        </wpg:grpSpPr>
                        <wps:wsp>
                          <wps:cNvPr id="2672" name="Straight Connector 2672"/>
                          <wps:cNvCnPr/>
                          <wps:spPr>
                            <a:xfrm>
                              <a:off x="4652302" y="36859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3" name="Straight Connector 2673"/>
                          <wps:cNvCnPr/>
                          <wps:spPr>
                            <a:xfrm flipV="1">
                              <a:off x="4669705" y="35906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74" name="Rectangle 2674"/>
                        <wps:cNvSpPr/>
                        <wps:spPr>
                          <a:xfrm>
                            <a:off x="534543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75" name="Group 2675"/>
                        <wpg:cNvGrpSpPr/>
                        <wpg:grpSpPr>
                          <a:xfrm>
                            <a:off x="5349533" y="362240"/>
                            <a:ext cx="34070" cy="19050"/>
                            <a:chOff x="5349533" y="362240"/>
                            <a:chExt cx="34070" cy="19050"/>
                          </a:xfrm>
                        </wpg:grpSpPr>
                        <wps:wsp>
                          <wps:cNvPr id="2676" name="Straight Connector 2676"/>
                          <wps:cNvCnPr/>
                          <wps:spPr>
                            <a:xfrm>
                              <a:off x="534953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7" name="Straight Connector 2677"/>
                          <wps:cNvCnPr/>
                          <wps:spPr>
                            <a:xfrm flipV="1">
                              <a:off x="536693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78" name="Rectangle 2678"/>
                        <wps:cNvSpPr/>
                        <wps:spPr>
                          <a:xfrm>
                            <a:off x="6031231" y="314325"/>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79" name="Group 2679"/>
                        <wpg:cNvGrpSpPr/>
                        <wpg:grpSpPr>
                          <a:xfrm>
                            <a:off x="6035333" y="362240"/>
                            <a:ext cx="34070" cy="19050"/>
                            <a:chOff x="6035333" y="362240"/>
                            <a:chExt cx="34070" cy="19050"/>
                          </a:xfrm>
                        </wpg:grpSpPr>
                        <wps:wsp>
                          <wps:cNvPr id="2680" name="Straight Connector 2680"/>
                          <wps:cNvCnPr/>
                          <wps:spPr>
                            <a:xfrm>
                              <a:off x="6035333" y="371765"/>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1" name="Straight Connector 2681"/>
                          <wps:cNvCnPr/>
                          <wps:spPr>
                            <a:xfrm flipV="1">
                              <a:off x="6052736" y="362240"/>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82" name="Rectangle 2682"/>
                        <wps:cNvSpPr/>
                        <wps:spPr>
                          <a:xfrm>
                            <a:off x="6705600"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83" name="Group 2683"/>
                        <wpg:cNvGrpSpPr/>
                        <wpg:grpSpPr>
                          <a:xfrm>
                            <a:off x="6709702" y="365415"/>
                            <a:ext cx="34070" cy="19050"/>
                            <a:chOff x="6709702" y="365415"/>
                            <a:chExt cx="34070" cy="19050"/>
                          </a:xfrm>
                        </wpg:grpSpPr>
                        <wps:wsp>
                          <wps:cNvPr id="2684" name="Straight Connector 2684"/>
                          <wps:cNvCnPr/>
                          <wps:spPr>
                            <a:xfrm>
                              <a:off x="6709702"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5" name="Straight Connector 2685"/>
                          <wps:cNvCnPr/>
                          <wps:spPr>
                            <a:xfrm flipV="1">
                              <a:off x="6727105"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86" name="Rectangle 2686"/>
                        <wps:cNvSpPr/>
                        <wps:spPr>
                          <a:xfrm>
                            <a:off x="7391400"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87" name="Group 2687"/>
                        <wpg:cNvGrpSpPr/>
                        <wpg:grpSpPr>
                          <a:xfrm>
                            <a:off x="7395502" y="365415"/>
                            <a:ext cx="34070" cy="19050"/>
                            <a:chOff x="7395502" y="365415"/>
                            <a:chExt cx="34070" cy="19050"/>
                          </a:xfrm>
                        </wpg:grpSpPr>
                        <wps:wsp>
                          <wps:cNvPr id="2688" name="Straight Connector 2688"/>
                          <wps:cNvCnPr/>
                          <wps:spPr>
                            <a:xfrm>
                              <a:off x="7395502"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9" name="Straight Connector 2689"/>
                          <wps:cNvCnPr/>
                          <wps:spPr>
                            <a:xfrm flipV="1">
                              <a:off x="7412905"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90" name="Rectangle 2690"/>
                        <wps:cNvSpPr/>
                        <wps:spPr>
                          <a:xfrm>
                            <a:off x="8107681"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91" name="Group 2691"/>
                        <wpg:cNvGrpSpPr/>
                        <wpg:grpSpPr>
                          <a:xfrm>
                            <a:off x="8111783" y="365415"/>
                            <a:ext cx="34070" cy="19050"/>
                            <a:chOff x="8111783" y="365415"/>
                            <a:chExt cx="34070" cy="19050"/>
                          </a:xfrm>
                        </wpg:grpSpPr>
                        <wps:wsp>
                          <wps:cNvPr id="2692" name="Straight Connector 2692"/>
                          <wps:cNvCnPr/>
                          <wps:spPr>
                            <a:xfrm>
                              <a:off x="8111783"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3" name="Straight Connector 2693"/>
                          <wps:cNvCnPr/>
                          <wps:spPr>
                            <a:xfrm flipV="1">
                              <a:off x="8129186"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94" name="Rectangle 2694"/>
                        <wps:cNvSpPr/>
                        <wps:spPr>
                          <a:xfrm>
                            <a:off x="582931" y="317500"/>
                            <a:ext cx="45719" cy="533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g:grpSp>
                        <wpg:cNvPr id="2695" name="Group 2695"/>
                        <wpg:cNvGrpSpPr/>
                        <wpg:grpSpPr>
                          <a:xfrm>
                            <a:off x="587033" y="365415"/>
                            <a:ext cx="34070" cy="19050"/>
                            <a:chOff x="587033" y="365415"/>
                            <a:chExt cx="34070" cy="19050"/>
                          </a:xfrm>
                        </wpg:grpSpPr>
                        <wps:wsp>
                          <wps:cNvPr id="2696" name="Straight Connector 2696"/>
                          <wps:cNvCnPr/>
                          <wps:spPr>
                            <a:xfrm>
                              <a:off x="587033" y="374940"/>
                              <a:ext cx="34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7" name="Straight Connector 2697"/>
                          <wps:cNvCnPr/>
                          <wps:spPr>
                            <a:xfrm flipV="1">
                              <a:off x="604436" y="365415"/>
                              <a:ext cx="0" cy="19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98" name="Rectangle 2698"/>
                        <wps:cNvSpPr/>
                        <wps:spPr>
                          <a:xfrm>
                            <a:off x="0" y="763587"/>
                            <a:ext cx="8686800" cy="182563"/>
                          </a:xfrm>
                          <a:prstGeom prst="rect">
                            <a:avLst/>
                          </a:prstGeom>
                          <a:pattFill prst="lgConfetti">
                            <a:fgClr>
                              <a:schemeClr val="tx1"/>
                            </a:fgClr>
                            <a:bgClr>
                              <a:schemeClr val="bg1"/>
                            </a:bgClr>
                          </a:patt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479A" w:rsidRDefault="0061479A" w:rsidP="0061479A"/>
                          </w:txbxContent>
                        </wps:txbx>
                        <wps:bodyPr rtlCol="0" anchor="ctr"/>
                      </wps:wsp>
                      <wps:wsp>
                        <wps:cNvPr id="2699" name="TextBox 648"/>
                        <wps:cNvSpPr txBox="1"/>
                        <wps:spPr>
                          <a:xfrm>
                            <a:off x="4642704" y="4568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2R</w:t>
                              </w:r>
                            </w:p>
                          </w:txbxContent>
                        </wps:txbx>
                        <wps:bodyPr wrap="square" rtlCol="0">
                          <a:spAutoFit/>
                        </wps:bodyPr>
                      </wps:wsp>
                      <wps:wsp>
                        <wps:cNvPr id="2700" name="Straight Arrow Connector 2700"/>
                        <wps:cNvCnPr/>
                        <wps:spPr>
                          <a:xfrm flipH="1" flipV="1">
                            <a:off x="47124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01" name="TextBox 650"/>
                        <wps:cNvSpPr txBox="1"/>
                        <wps:spPr>
                          <a:xfrm>
                            <a:off x="5322154" y="4568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3R</w:t>
                              </w:r>
                            </w:p>
                          </w:txbxContent>
                        </wps:txbx>
                        <wps:bodyPr wrap="square" rtlCol="0">
                          <a:spAutoFit/>
                        </wps:bodyPr>
                      </wps:wsp>
                      <wps:wsp>
                        <wps:cNvPr id="2702" name="Straight Arrow Connector 2702"/>
                        <wps:cNvCnPr/>
                        <wps:spPr>
                          <a:xfrm flipH="1" flipV="1">
                            <a:off x="53982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03" name="TextBox 652"/>
                        <wps:cNvSpPr txBox="1"/>
                        <wps:spPr>
                          <a:xfrm>
                            <a:off x="56460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4R</w:t>
                              </w:r>
                            </w:p>
                          </w:txbxContent>
                        </wps:txbx>
                        <wps:bodyPr wrap="square" rtlCol="0">
                          <a:spAutoFit/>
                        </wps:bodyPr>
                      </wps:wsp>
                      <wps:wsp>
                        <wps:cNvPr id="2704" name="Straight Arrow Connector 2704"/>
                        <wps:cNvCnPr/>
                        <wps:spPr>
                          <a:xfrm flipH="1" flipV="1">
                            <a:off x="57157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05" name="TextBox 656"/>
                        <wps:cNvSpPr txBox="1"/>
                        <wps:spPr>
                          <a:xfrm>
                            <a:off x="666835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6R</w:t>
                              </w:r>
                            </w:p>
                          </w:txbxContent>
                        </wps:txbx>
                        <wps:bodyPr wrap="square" rtlCol="0">
                          <a:spAutoFit/>
                        </wps:bodyPr>
                      </wps:wsp>
                      <wps:wsp>
                        <wps:cNvPr id="2706" name="Straight Arrow Connector 2706"/>
                        <wps:cNvCnPr/>
                        <wps:spPr>
                          <a:xfrm flipH="1" flipV="1">
                            <a:off x="6750782"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07" name="TextBox 658"/>
                        <wps:cNvSpPr txBox="1"/>
                        <wps:spPr>
                          <a:xfrm>
                            <a:off x="699855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7R</w:t>
                              </w:r>
                            </w:p>
                          </w:txbxContent>
                        </wps:txbx>
                        <wps:bodyPr wrap="square" rtlCol="0">
                          <a:spAutoFit/>
                        </wps:bodyPr>
                      </wps:wsp>
                      <wps:wsp>
                        <wps:cNvPr id="2708" name="Straight Arrow Connector 2708"/>
                        <wps:cNvCnPr/>
                        <wps:spPr>
                          <a:xfrm flipH="1" flipV="1">
                            <a:off x="7087332" y="4127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09" name="TextBox 660"/>
                        <wps:cNvSpPr txBox="1"/>
                        <wps:spPr>
                          <a:xfrm>
                            <a:off x="807805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9R</w:t>
                              </w:r>
                            </w:p>
                          </w:txbxContent>
                        </wps:txbx>
                        <wps:bodyPr wrap="square" rtlCol="0">
                          <a:spAutoFit/>
                        </wps:bodyPr>
                      </wps:wsp>
                      <wps:wsp>
                        <wps:cNvPr id="2710" name="Straight Arrow Connector 2710"/>
                        <wps:cNvCnPr/>
                        <wps:spPr>
                          <a:xfrm flipH="1" flipV="1">
                            <a:off x="81541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11" name="TextBox 662"/>
                        <wps:cNvSpPr txBox="1"/>
                        <wps:spPr>
                          <a:xfrm>
                            <a:off x="8414604"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10R</w:t>
                              </w:r>
                            </w:p>
                          </w:txbxContent>
                        </wps:txbx>
                        <wps:bodyPr wrap="square" rtlCol="0">
                          <a:spAutoFit/>
                        </wps:bodyPr>
                      </wps:wsp>
                      <wps:wsp>
                        <wps:cNvPr id="2712" name="Straight Arrow Connector 2712"/>
                        <wps:cNvCnPr/>
                        <wps:spPr>
                          <a:xfrm flipH="1" flipV="1">
                            <a:off x="847163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13" name="TextBox 664"/>
                        <wps:cNvSpPr txBox="1"/>
                        <wps:spPr>
                          <a:xfrm>
                            <a:off x="2590800"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5L</w:t>
                              </w:r>
                            </w:p>
                          </w:txbxContent>
                        </wps:txbx>
                        <wps:bodyPr wrap="square" rtlCol="0">
                          <a:spAutoFit/>
                        </wps:bodyPr>
                      </wps:wsp>
                      <wps:wsp>
                        <wps:cNvPr id="2714" name="Straight Arrow Connector 2714"/>
                        <wps:cNvCnPr/>
                        <wps:spPr>
                          <a:xfrm flipH="1" flipV="1">
                            <a:off x="2660528"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15" name="TextBox 666"/>
                        <wps:cNvSpPr txBox="1"/>
                        <wps:spPr>
                          <a:xfrm>
                            <a:off x="2927350"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4L</w:t>
                              </w:r>
                            </w:p>
                          </w:txbxContent>
                        </wps:txbx>
                        <wps:bodyPr wrap="square" rtlCol="0">
                          <a:spAutoFit/>
                        </wps:bodyPr>
                      </wps:wsp>
                      <wps:wsp>
                        <wps:cNvPr id="2716" name="Straight Arrow Connector 2716"/>
                        <wps:cNvCnPr/>
                        <wps:spPr>
                          <a:xfrm flipH="1" flipV="1">
                            <a:off x="2978028"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17" name="TextBox 668"/>
                        <wps:cNvSpPr txBox="1"/>
                        <wps:spPr>
                          <a:xfrm>
                            <a:off x="1219200"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8L</w:t>
                              </w:r>
                            </w:p>
                          </w:txbxContent>
                        </wps:txbx>
                        <wps:bodyPr wrap="square" rtlCol="0">
                          <a:spAutoFit/>
                        </wps:bodyPr>
                      </wps:wsp>
                      <wps:wsp>
                        <wps:cNvPr id="2718" name="Straight Arrow Connector 2718"/>
                        <wps:cNvCnPr/>
                        <wps:spPr>
                          <a:xfrm flipH="1" flipV="1">
                            <a:off x="1288928"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19" name="TextBox 670"/>
                        <wps:cNvSpPr txBox="1"/>
                        <wps:spPr>
                          <a:xfrm>
                            <a:off x="1555750" y="44416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7L</w:t>
                              </w:r>
                            </w:p>
                          </w:txbxContent>
                        </wps:txbx>
                        <wps:bodyPr wrap="square" rtlCol="0">
                          <a:spAutoFit/>
                        </wps:bodyPr>
                      </wps:wsp>
                      <wps:wsp>
                        <wps:cNvPr id="2720" name="Straight Arrow Connector 2720"/>
                        <wps:cNvCnPr/>
                        <wps:spPr>
                          <a:xfrm flipH="1" flipV="1">
                            <a:off x="1606428" y="4191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21" name="TextBox 672"/>
                        <wps:cNvSpPr txBox="1"/>
                        <wps:spPr>
                          <a:xfrm>
                            <a:off x="133350" y="457656"/>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10L</w:t>
                              </w:r>
                            </w:p>
                          </w:txbxContent>
                        </wps:txbx>
                        <wps:bodyPr wrap="square" rtlCol="0">
                          <a:spAutoFit/>
                        </wps:bodyPr>
                      </wps:wsp>
                      <wps:wsp>
                        <wps:cNvPr id="2722" name="Straight Arrow Connector 2722"/>
                        <wps:cNvCnPr/>
                        <wps:spPr>
                          <a:xfrm flipH="1" flipV="1">
                            <a:off x="222128" y="43259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23" name="TextBox 674"/>
                        <wps:cNvSpPr txBox="1"/>
                        <wps:spPr>
                          <a:xfrm>
                            <a:off x="553304" y="453995"/>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9L</w:t>
                              </w:r>
                            </w:p>
                          </w:txbxContent>
                        </wps:txbx>
                        <wps:bodyPr wrap="square" rtlCol="0">
                          <a:spAutoFit/>
                        </wps:bodyPr>
                      </wps:wsp>
                      <wps:wsp>
                        <wps:cNvPr id="2724" name="Straight Arrow Connector 2724"/>
                        <wps:cNvCnPr/>
                        <wps:spPr>
                          <a:xfrm flipH="1" flipV="1">
                            <a:off x="629382" y="43259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25" name="TextBox 676"/>
                        <wps:cNvSpPr txBox="1"/>
                        <wps:spPr>
                          <a:xfrm>
                            <a:off x="1936750" y="451306"/>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6L</w:t>
                              </w:r>
                            </w:p>
                          </w:txbxContent>
                        </wps:txbx>
                        <wps:bodyPr wrap="square" rtlCol="0">
                          <a:spAutoFit/>
                        </wps:bodyPr>
                      </wps:wsp>
                      <wps:wsp>
                        <wps:cNvPr id="2726" name="Straight Arrow Connector 2726"/>
                        <wps:cNvCnPr/>
                        <wps:spPr>
                          <a:xfrm flipH="1" flipV="1">
                            <a:off x="1987428" y="426243"/>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27" name="TextBox 678"/>
                        <wps:cNvSpPr txBox="1"/>
                        <wps:spPr>
                          <a:xfrm>
                            <a:off x="32965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3L</w:t>
                              </w:r>
                            </w:p>
                          </w:txbxContent>
                        </wps:txbx>
                        <wps:bodyPr wrap="square" rtlCol="0">
                          <a:spAutoFit/>
                        </wps:bodyPr>
                      </wps:wsp>
                      <wps:wsp>
                        <wps:cNvPr id="2728" name="Straight Arrow Connector 2728"/>
                        <wps:cNvCnPr/>
                        <wps:spPr>
                          <a:xfrm flipH="1" flipV="1">
                            <a:off x="3359882" y="4254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29" name="TextBox 680"/>
                        <wps:cNvSpPr txBox="1"/>
                        <wps:spPr>
                          <a:xfrm>
                            <a:off x="3944204" y="4632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2L</w:t>
                              </w:r>
                            </w:p>
                          </w:txbxContent>
                        </wps:txbx>
                        <wps:bodyPr wrap="square" rtlCol="0">
                          <a:spAutoFit/>
                        </wps:bodyPr>
                      </wps:wsp>
                      <wps:wsp>
                        <wps:cNvPr id="2730" name="Straight Arrow Connector 2730"/>
                        <wps:cNvCnPr/>
                        <wps:spPr>
                          <a:xfrm flipH="1" flipV="1">
                            <a:off x="4013932" y="4318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31" name="TextBox 682"/>
                        <wps:cNvSpPr txBox="1"/>
                        <wps:spPr>
                          <a:xfrm>
                            <a:off x="6001604" y="4505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5R</w:t>
                              </w:r>
                            </w:p>
                          </w:txbxContent>
                        </wps:txbx>
                        <wps:bodyPr wrap="square" rtlCol="0">
                          <a:spAutoFit/>
                        </wps:bodyPr>
                      </wps:wsp>
                      <wps:wsp>
                        <wps:cNvPr id="2732" name="Straight Arrow Connector 2732"/>
                        <wps:cNvCnPr/>
                        <wps:spPr>
                          <a:xfrm flipH="1" flipV="1">
                            <a:off x="6071332" y="41275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33" name="TextBox 684"/>
                        <wps:cNvSpPr txBox="1"/>
                        <wps:spPr>
                          <a:xfrm>
                            <a:off x="7366854" y="437813"/>
                            <a:ext cx="545246" cy="200055"/>
                          </a:xfrm>
                          <a:prstGeom prst="rect">
                            <a:avLst/>
                          </a:prstGeom>
                          <a:noFill/>
                        </wps:spPr>
                        <wps:txbx>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8R</w:t>
                              </w:r>
                            </w:p>
                          </w:txbxContent>
                        </wps:txbx>
                        <wps:bodyPr wrap="square" rtlCol="0">
                          <a:spAutoFit/>
                        </wps:bodyPr>
                      </wps:wsp>
                      <wps:wsp>
                        <wps:cNvPr id="2734" name="Straight Arrow Connector 2734"/>
                        <wps:cNvCnPr/>
                        <wps:spPr>
                          <a:xfrm flipH="1" flipV="1">
                            <a:off x="7436582" y="406400"/>
                            <a:ext cx="54805" cy="76200"/>
                          </a:xfrm>
                          <a:prstGeom prst="straightConnector1">
                            <a:avLst/>
                          </a:prstGeom>
                          <a:ln w="19050">
                            <a:solidFill>
                              <a:schemeClr val="tx1"/>
                            </a:solidFill>
                            <a:headEnd type="none" w="sm" len="sm"/>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2400" style="position:absolute;margin-left:123.55pt;margin-top:5.15pt;width:705.5pt;height:74.5pt;rotation:-90;z-index:251734016" coordsize="89598,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">
                <v:rect id="Rectangle 2458" o:spid="_x0000_s2401" style="position:absolute;top:3365;width:8686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fMQA&#10;AADdAAAADwAAAGRycy9kb3ducmV2LnhtbERPTWvCQBC9F/oflhF6qxvFiqSu0gpioQpqWnodstMk&#10;mJ2N2amm/nr3IHh8vO/pvHO1OlEbKs8GBv0EFHHubcWFga9s+TwBFQTZYu2ZDPxTgPns8WGKqfVn&#10;3tFpL4WKIRxSNFCKNKnWIS/JYej7hjhyv751KBG2hbYtnmO4q/UwScbaYcWxocSGFiXlh/2fMyDb&#10;7Dg6+GT8/fm+XWXrH3vZycaYp1739gpKqJO7+Ob+sAaGo5c4N76JT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gnzEAAAA3QAAAA8AAAAAAAAAAAAAAAAAmAIAAGRycy9k&#10;b3ducmV2LnhtbFBLBQYAAAAABAAEAPUAAACJAwAAAAA=&#10;" fillcolor="white [3212]" strokecolor="black [3213]" strokeweight=".5pt">
                  <v:textbox>
                    <w:txbxContent>
                      <w:p w:rsidR="0061479A" w:rsidRDefault="0061479A" w:rsidP="0061479A"/>
                    </w:txbxContent>
                  </v:textbox>
                </v:rect>
                <v:rect id="Rectangle 2459" o:spid="_x0000_s2402" style="position:absolute;left:152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n58cA&#10;AADdAAAADwAAAGRycy9kb3ducmV2LnhtbESPUWvCQBCE3wv9D8cWfKuXipUaPaUtiIVWUKP4uuS2&#10;STC3l+ZWTfvre4WCj8PMfMNM552r1ZnaUHk28NBPQBHn3lZcGNhli/snUEGQLdaeycA3BZjPbm+m&#10;mFp/4Q2dt1KoCOGQooFSpEm1DnlJDkPfN8TR+/StQ4myLbRt8RLhrtaDJBlphxXHhRIbei0pP25P&#10;zoCss6/h0Sej/fvLepl9HOzPRlbG9O665wkooU6u4f/2mzUwGD6O4e9NfAJ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UJ+fHAAAA3QAAAA8AAAAAAAAAAAAAAAAAmAIAAGRy&#10;cy9kb3ducmV2LnhtbFBLBQYAAAAABAAEAPUAAACMAwAAAAA=&#10;" fillcolor="white [3212]" strokecolor="black [3213]" strokeweight=".5pt">
                  <v:textbox>
                    <w:txbxContent>
                      <w:p w:rsidR="0061479A" w:rsidRDefault="0061479A" w:rsidP="0061479A"/>
                    </w:txbxContent>
                  </v:textbox>
                </v:rect>
                <v:rect id="Rectangle 2460" o:spid="_x0000_s2403" style="position:absolute;left:42672;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Ex8QA&#10;AADdAAAADwAAAGRycy9kb3ducmV2LnhtbERPTWvCQBC9F/wPywi91U1FgqSu0gpioRbUtPQ6ZKdJ&#10;MDsbs1ON/fXuQfD4eN+zRe8adaIu1J4NPI8SUMSFtzWXBr7y1dMUVBBki41nMnChAIv54GGGmfVn&#10;3tFpL6WKIRwyNFCJtJnWoajIYRj5ljhyv75zKBF2pbYdnmO4a/Q4SVLtsObYUGFLy4qKw/7PGZBt&#10;fpwcfJJ+f7xt1/nmx/7v5NOYx2H/+gJKqJe7+OZ+twbGkzTuj2/iE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RMfEAAAA3QAAAA8AAAAAAAAAAAAAAAAAmAIAAGRycy9k&#10;b3ducmV2LnhtbFBLBQYAAAAABAAEAPUAAACJAwAAAAA=&#10;" fillcolor="white [3212]" strokecolor="black [3213]" strokeweight=".5pt">
                  <v:textbox>
                    <w:txbxContent>
                      <w:p w:rsidR="0061479A" w:rsidRDefault="0061479A" w:rsidP="0061479A"/>
                    </w:txbxContent>
                  </v:textbox>
                </v:rect>
                <v:rect id="Rectangle 2461" o:spid="_x0000_s2404" style="position:absolute;left:28956;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hXMcA&#10;AADdAAAADwAAAGRycy9kb3ducmV2LnhtbESPUWvCQBCE3wv9D8cW+lYvioSSeootlBZaQU3F1yW3&#10;JsHcXprbavTX9wTBx2FmvmEms9416kBdqD0bGA4SUMSFtzWXBn7y96dnUEGQLTaeycCJAsym93cT&#10;zKw/8ooOaylVhHDI0EAl0mZah6Iih2HgW+Lo7XznUKLsSm07PEa4a/QoSVLtsOa4UGFLbxUV+/Wf&#10;MyDL/He890m6+XpdfuTfW3teycKYx4d+/gJKqJdb+Nr+tAZG43QIlzfxCe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4VzHAAAA3QAAAA8AAAAAAAAAAAAAAAAAmAIAAGRy&#10;cy9kb3ducmV2LnhtbFBLBQYAAAAABAAEAPUAAACMAwAAAAA=&#10;" fillcolor="white [3212]" strokecolor="black [3213]" strokeweight=".5pt">
                  <v:textbox>
                    <w:txbxContent>
                      <w:p w:rsidR="0061479A" w:rsidRDefault="0061479A" w:rsidP="0061479A"/>
                    </w:txbxContent>
                  </v:textbox>
                </v:rect>
                <v:rect id="Rectangle 2462" o:spid="_x0000_s2405" style="position:absolute;left:1524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K8cA&#10;AADdAAAADwAAAGRycy9kb3ducmV2LnhtbESPUUvDQBCE3wv+h2MF39qLoQSJvRYVpAUttI3i65Jb&#10;k9DcXsytbdpf7xUKPg4z8w0zWwyuVQfqQ+PZwP0kAUVcettwZeCjeB0/gAqCbLH1TAZOFGAxvxnN&#10;MLf+yFs67KRSEcIhRwO1SJdrHcqaHIaJ74ij9+17hxJlX2nb4zHCXavTJMm0w4bjQo0dvdRU7ne/&#10;zoBsip/p3ifZ59vzZlm8f9nzVtbG3N0OT4+ghAb5D1/bK2sgnWYpXN7E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fyvHAAAA3QAAAA8AAAAAAAAAAAAAAAAAmAIAAGRy&#10;cy9kb3ducmV2LnhtbFBLBQYAAAAABAAEAPUAAACMAwAAAAA=&#10;" fillcolor="white [3212]" strokecolor="black [3213]" strokeweight=".5pt">
                  <v:textbox>
                    <w:txbxContent>
                      <w:p w:rsidR="0061479A" w:rsidRDefault="0061479A" w:rsidP="0061479A"/>
                    </w:txbxContent>
                  </v:textbox>
                </v:rect>
                <v:rect id="Rectangle 2463" o:spid="_x0000_s2406" style="position:absolute;left:56388;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asMcA&#10;AADdAAAADwAAAGRycy9kb3ducmV2LnhtbESPUWvCQBCE3wv9D8cWfKuXqoQSPaUtlAq2oKbF1yW3&#10;TYK5vTS3auyv7wlCH4eZ+YaZLXrXqCN1ofZs4GGYgCIuvK25NPCZv94/ggqCbLHxTAbOFGAxv72Z&#10;YWb9iTd03EqpIoRDhgYqkTbTOhQVOQxD3xJH79t3DiXKrtS2w1OEu0aPkiTVDmuOCxW29FJRsd8e&#10;nAFZ5z+TvU/Sr9Xz+i1/39nfjXwYM7jrn6aghHr5D1/bS2tgNEnHcHkTn4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2rDHAAAA3QAAAA8AAAAAAAAAAAAAAAAAmAIAAGRy&#10;cy9kb3ducmV2LnhtbFBLBQYAAAAABAAEAPUAAACMAwAAAAA=&#10;" fillcolor="white [3212]" strokecolor="black [3213]" strokeweight=".5pt">
                  <v:textbox>
                    <w:txbxContent>
                      <w:p w:rsidR="0061479A" w:rsidRDefault="0061479A" w:rsidP="0061479A"/>
                    </w:txbxContent>
                  </v:textbox>
                </v:rect>
                <v:rect id="Rectangle 2464" o:spid="_x0000_s2407" style="position:absolute;left:83820;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CxMcA&#10;AADdAAAADwAAAGRycy9kb3ducmV2LnhtbESPUUvDQBCE3wv+h2MF39qLJQSJvRYVpAUttI3i65Jb&#10;k9DcXsytbdpf7xUKPg4z8w0zWwyuVQfqQ+PZwP0kAUVcettwZeCjeB0/gAqCbLH1TAZOFGAxvxnN&#10;MLf+yFs67KRSEcIhRwO1SJdrHcqaHIaJ74ij9+17hxJlX2nb4zHCXaunSZJphw3HhRo7eqmp3O9+&#10;nQHZFD/p3ifZ59vzZlm8f9nzVtbG3N0OT4+ghAb5D1/bK2tgmmYpXN7E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5QsTHAAAA3QAAAA8AAAAAAAAAAAAAAAAAmAIAAGRy&#10;cy9kb3ducmV2LnhtbFBLBQYAAAAABAAEAPUAAACMAwAAAAA=&#10;" fillcolor="white [3212]" strokecolor="black [3213]" strokeweight=".5pt">
                  <v:textbox>
                    <w:txbxContent>
                      <w:p w:rsidR="0061479A" w:rsidRDefault="0061479A" w:rsidP="0061479A"/>
                    </w:txbxContent>
                  </v:textbox>
                </v:rect>
                <v:rect id="Rectangle 2465" o:spid="_x0000_s2408" style="position:absolute;left:70104;top:3365;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nX8cA&#10;AADdAAAADwAAAGRycy9kb3ducmV2LnhtbESPUUvDQBCE3wX/w7GCb/ZiqUHSXooWREELbaP0dcmt&#10;SWhuL82tafTX9wTBx2FmvmEWy9G1aqA+NJ4N3E4SUMSltw1XBt6Lp5t7UEGQLbaeycA3BVjmlxcL&#10;zKw/8ZaGnVQqQjhkaKAW6TKtQ1mTwzDxHXH0Pn3vUKLsK217PEW4a/U0SVLtsOG4UGNHq5rKw+7L&#10;GZBNcZwdfJJ+vD5unou3vf3ZytqY66vxYQ5KaJT/8F/7xRqYztI7+H0Tn4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151/HAAAA3QAAAA8AAAAAAAAAAAAAAAAAmAIAAGRy&#10;cy9kb3ducmV2LnhtbFBLBQYAAAAABAAEAPUAAACMAwAAAAA=&#10;" fillcolor="white [3212]" strokecolor="black [3213]" strokeweight=".5pt">
                  <v:textbox>
                    <w:txbxContent>
                      <w:p w:rsidR="0061479A" w:rsidRDefault="0061479A" w:rsidP="0061479A"/>
                    </w:txbxContent>
                  </v:textbox>
                </v:rect>
                <v:line id="Straight Connector 2466" o:spid="_x0000_s2409" style="position:absolute;visibility:visible;mso-wrap-style:square" from="43340,3770" to="4368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XoscAAADdAAAADwAAAGRycy9kb3ducmV2LnhtbESPQWvCQBSE74X+h+UVeqsbQ5tIdJVQ&#10;EGp7qlW8PrLPJDb7NuxuY/TXu4VCj8PMfMMsVqPpxEDOt5YVTCcJCOLK6pZrBbuv9dMMhA/IGjvL&#10;pOBCHlbL+7sFFtqe+ZOGbahFhLAvUEETQl9I6auGDPqJ7Ymjd7TOYIjS1VI7PEe46WSaJJk02HJc&#10;aLCn14aq7+2PUTCr3k+uzMvN9GXf59ch/cjWh1ypx4exnIMINIb/8F/7TStIn7MM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QZeixwAAAN0AAAAPAAAAAAAA&#10;AAAAAAAAAKECAABkcnMvZG93bnJldi54bWxQSwUGAAAAAAQABAD5AAAAlQMAAAAA&#10;" strokecolor="black [3213]"/>
                <v:group id="Group 2467" o:spid="_x0000_s2410" style="position:absolute;left:1738;top:3341;width:170;height:810" coordorigin="173829,334169"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group id="Group 2468" o:spid="_x0000_s2411" style="position:absolute;left:173829;top:334169;width:17035;height:19050" coordorigin="173829,33416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line id="Straight Connector 2469" o:spid="_x0000_s2412" style="position:absolute;visibility:visible;mso-wrap-style:square" from="173829,343694" to="190864,3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yD8MAAADdAAAADwAAAGRycy9kb3ducmV2LnhtbESPQYvCMBSE78L+h/AWvNl0RcStRhFB&#10;9Loq7vXRPNtg81KbbK399RtB8DjMzDfMYtXZSrTUeONYwVeSgiDOnTZcKDgdt6MZCB+QNVaOScGD&#10;PKyWH4MFZtrd+YfaQyhEhLDPUEEZQp1J6fOSLPrE1cTRu7jGYoiyKaRu8B7htpLjNJ1Ki4bjQok1&#10;bUrKr4c/q+B2pt22b/v6Zvow2fCvKfY7o9Tws1vPQQTqwjv8au+1gvFk+g3PN/E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5cg/DAAAA3QAAAA8AAAAAAAAAAAAA&#10;AAAAoQIAAGRycy9kb3ducmV2LnhtbFBLBQYAAAAABAAEAPkAAACRAwAAAAA=&#10;" strokecolor="black [3213]" strokeweight=".25pt"/>
                    <v:line id="Straight Connector 2470" o:spid="_x0000_s2413" style="position:absolute;flip:y;visibility:visible;mso-wrap-style:square" from="180972,334169" to="180972,3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fgib8AAADdAAAADwAAAGRycy9kb3ducmV2LnhtbERPz2vCMBS+D/wfwhO8zXSl6FaNooLg&#10;rVi3+6N5pmXNS0midv/9chA8fny/19vR9uJOPnSOFXzMMxDEjdMdGwXfl+P7J4gQkTX2jknBHwXY&#10;biZvayy1e/CZ7nU0IoVwKFFBG+NQShmaliyGuRuIE3d13mJM0BupPT5SuO1lnmULabHj1NDiQIeW&#10;mt/6ZhX8mKpAvw9fC13VdMldUZmlU2o2HXcrEJHG+BI/3SetIC+WaX96k56A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fgib8AAADdAAAADwAAAAAAAAAAAAAAAACh&#10;AgAAZHJzL2Rvd25yZXYueG1sUEsFBgAAAAAEAAQA+QAAAI0DAAAAAA==&#10;" strokecolor="black [3213]" strokeweight=".25pt"/>
                  </v:group>
                  <v:group id="Group 2471" o:spid="_x0000_s2414" style="position:absolute;left:173829;top:350839;width:17035;height:19050" coordorigin="173829,350839"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line id="Straight Connector 2472" o:spid="_x0000_s2415" style="position:absolute;visibility:visible;mso-wrap-style:square" from="173829,360364" to="190864,36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2o8MAAADdAAAADwAAAGRycy9kb3ducmV2LnhtbESPT4vCMBTE78J+h/AW9qapRXTpGkUE&#10;0at/2L0+mmcbbF5qk621n94IgsdhZn7DzJedrURLjTeOFYxHCQji3GnDhYLTcTP8BuEDssbKMSm4&#10;k4fl4mMwx0y7G++pPYRCRAj7DBWUIdSZlD4vyaIfuZo4emfXWAxRNoXUDd4i3FYyTZKptGg4LpRY&#10;07qk/HL4twquv7Td9G1fX00fJmv+M8Vua5T6+uxWPyACdeEdfrV3WkE6maXwfBOf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dqPDAAAA3QAAAA8AAAAAAAAAAAAA&#10;AAAAoQIAAGRycy9kb3ducmV2LnhtbFBLBQYAAAAABAAEAPkAAACRAwAAAAA=&#10;" strokecolor="black [3213]" strokeweight=".25pt"/>
                    <v:line id="Straight Connector 2473" o:spid="_x0000_s2416" style="position:absolute;flip:y;visibility:visible;mso-wrap-style:square" from="180972,350839" to="180972,36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sMAAADdAAAADwAAAGRycy9kb3ducmV2LnhtbESPzWrDMBCE74W8g9hAb41c1+THiRLS&#10;QiE3U7u9L9ZGNrVWRlIS9+2jQqHHYWa+YXaHyQ7iSj70jhU8LzIQxK3TPRsFn8370xpEiMgaB8ek&#10;4IcCHPazhx2W2t34g651NCJBOJSooItxLKUMbUcWw8KNxMk7O28xJumN1B5vCW4HmWfZUlrsOS10&#10;ONJbR+13fbEKvkxVoH8Nm6WuampyV1Rm5ZR6nE/HLYhIU/wP/7VPWkFerF7g901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Ffv7DAAAA3QAAAA8AAAAAAAAAAAAA&#10;AAAAoQIAAGRycy9kb3ducmV2LnhtbFBLBQYAAAAABAAEAPkAAACRAwAAAAA=&#10;" strokecolor="black [3213]" strokeweight=".25pt"/>
                  </v:group>
                  <v:group id="Group 2474" o:spid="_x0000_s2417" style="position:absolute;left:173829;top:377034;width:17035;height:19050" coordorigin="173829,377034"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line id="Straight Connector 2475" o:spid="_x0000_s2418" style="position:absolute;visibility:visible;mso-wrap-style:square" from="173829,386559" to="190864,3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u18MAAADdAAAADwAAAGRycy9kb3ducmV2LnhtbESPQYvCMBSE7wv+h/AEb2uquKtUo4gg&#10;etUVvT6aZxtsXmoTa+2vNwsLexxm5htmsWptKRqqvXGsYDRMQBBnThvOFZx+tp8zED4gaywdk4IX&#10;eVgtex8LTLV78oGaY8hFhLBPUUERQpVK6bOCLPqhq4ijd3W1xRBlnUtd4zPCbSnHSfItLRqOCwVW&#10;tCkoux0fVsH9TLtt13TV3XRhsuGLyfc7o9Sg367nIAK14T/8195rBePJ9At+38Qn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t7tfDAAAA3QAAAA8AAAAAAAAAAAAA&#10;AAAAoQIAAGRycy9kb3ducmV2LnhtbFBLBQYAAAAABAAEAPkAAACRAwAAAAA=&#10;" strokecolor="black [3213]" strokeweight=".25pt"/>
                    <v:line id="Straight Connector 2476" o:spid="_x0000_s2419" style="position:absolute;flip:y;visibility:visible;mso-wrap-style:square" from="180972,377034" to="180972,3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dZsMAAADdAAAADwAAAGRycy9kb3ducmV2LnhtbESPQWvCQBSE74X+h+UJ3urGEGKNrtIW&#10;Cr0Fo70/ss9NMPs27G41/vtuoeBxmJlvmO1+soO4kg+9YwXLRQaCuHW6Z6PgdPx8eQURIrLGwTEp&#10;uFOA/e75aYuVdjc+0LWJRiQIhwoVdDGOlZSh7chiWLiROHln5y3GJL2R2uMtwe0g8ywrpcWe00KH&#10;I3101F6aH6vg29QF+vewLnXd0DF3RW1WTqn5bHrbgIg0xUf4v/2lFeTFqoS/N+k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y3WbDAAAA3QAAAA8AAAAAAAAAAAAA&#10;AAAAoQIAAGRycy9kb3ducmV2LnhtbFBLBQYAAAAABAAEAPkAAACRAwAAAAA=&#10;" strokecolor="black [3213]" strokeweight=".25pt"/>
                  </v:group>
                  <v:group id="Group 2477" o:spid="_x0000_s2420" style="position:absolute;left:173829;top:396085;width:17035;height:19050" coordorigin="173829,39608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line id="Straight Connector 2478" o:spid="_x0000_s2421" style="position:absolute;visibility:visible;mso-wrap-style:square" from="173829,405610" to="190864,40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BScEAAADdAAAADwAAAGRycy9kb3ducmV2LnhtbERPz2vCMBS+D/wfwhN2m6mlbFKNIoWi&#10;17mh10fzbIPNS21i7frXL4fBjh/f781utK0YqPfGsYLlIgFBXDltuFbw/VW+rUD4gKyxdUwKfsjD&#10;bjt72WCu3ZM/aTiFWsQQ9jkqaELocil91ZBFv3AdceSurrcYIuxrqXt8xnDbyjRJ3qVFw7GhwY6K&#10;hqrb6WEV3M90KKdh6u5mClnBF1MfD0ap1/m4X4MINIZ/8Z/7qBWk2UecG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EFJwQAAAN0AAAAPAAAAAAAAAAAAAAAA&#10;AKECAABkcnMvZG93bnJldi54bWxQSwUGAAAAAAQABAD5AAAAjwMAAAAA&#10;" strokecolor="black [3213]" strokeweight=".25pt"/>
                    <v:line id="Straight Connector 2479" o:spid="_x0000_s2422" style="position:absolute;flip:y;visibility:visible;mso-wrap-style:square" from="180972,396085" to="180972,4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JFMMAAADdAAAADwAAAGRycy9kb3ducmV2LnhtbESPzWrDMBCE74G+g9hCb4lcY/LjRglN&#10;IJCbqZPeF2srm1orIymJ+/ZRINDjMDPfMOvtaHtxJR86xwreZxkI4sbpjo2C8+kwXYIIEVlj75gU&#10;/FGA7eZlssZSuxt/0bWORiQIhxIVtDEOpZShaclimLmBOHk/zluMSXojtcdbgtte5lk2lxY7Tgst&#10;DrRvqfmtL1bBt6kK9LuwmuuqplPuisosnFJvr+PnB4hIY/wPP9tHrSAvFit4vE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tSRTDAAAA3QAAAA8AAAAAAAAAAAAA&#10;AAAAoQIAAGRycy9kb3ducmV2LnhtbFBLBQYAAAAABAAEAPkAAACRAwAAAAA=&#10;" strokecolor="black [3213]" strokeweight=".25pt"/>
                  </v:group>
                </v:group>
                <v:group id="Group 2480" o:spid="_x0000_s2423" style="position:absolute;left:2690;top:3365;width:171;height:810" coordorigin="269077,336550" coordsize="17035,8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group id="Group 2481" o:spid="_x0000_s2424" style="position:absolute;left:269077;top:336550;width:17035;height:19050" coordorigin="269077,33655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line id="Straight Connector 2482" o:spid="_x0000_s2425" style="position:absolute;visibility:visible;mso-wrap-style:square" from="269077,346075" to="286112,3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GhMIAAADdAAAADwAAAGRycy9kb3ducmV2LnhtbESPQYvCMBSE78L+h/AW9mZTi4hUo4gg&#10;el0VvT6aZxtsXmqTrd3++s2C4HGYmW+Y5bq3teio9caxgkmSgiAunDZcKjifduM5CB+QNdaOScEv&#10;eVivPkZLzLV78jd1x1CKCGGfo4IqhCaX0hcVWfSJa4ijd3OtxRBlW0rd4jPCbS2zNJ1Ji4bjQoUN&#10;bSsq7scfq+Bxof1u6IbmYYYw3fLVlIe9Uerrs98sQATqwzv8ah+0gmw6z+D/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EGhMIAAADdAAAADwAAAAAAAAAAAAAA&#10;AAChAgAAZHJzL2Rvd25yZXYueG1sUEsFBgAAAAAEAAQA+QAAAJADAAAAAA==&#10;" strokecolor="black [3213]" strokeweight=".25pt"/>
                    <v:line id="Straight Connector 2483" o:spid="_x0000_s2426" style="position:absolute;flip:y;visibility:visible;mso-wrap-style:square" from="276220,336550" to="276220,35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O2cMAAADdAAAADwAAAGRycy9kb3ducmV2LnhtbESPwWrDMBBE74X8g9hAb41c16SJEyWk&#10;hUJupnZzX6yNbGqtjKQk7t9HhUKPw8y8Ybb7yQ7iSj70jhU8LzIQxK3TPRsFX83H0wpEiMgaB8ek&#10;4IcC7Hezhy2W2t34k651NCJBOJSooItxLKUMbUcWw8KNxMk7O28xJumN1B5vCW4HmWfZUlrsOS10&#10;ONJ7R+13fbEKTqYq0L+F9VJXNTW5Kyrz6pR6nE+HDYhIU/wP/7WPWkFerF7g9016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QDtnDAAAA3QAAAA8AAAAAAAAAAAAA&#10;AAAAoQIAAGRycy9kb3ducmV2LnhtbFBLBQYAAAAABAAEAPkAAACRAwAAAAA=&#10;" strokecolor="black [3213]" strokeweight=".25pt"/>
                  </v:group>
                  <v:group id="Group 2484" o:spid="_x0000_s2427" style="position:absolute;left:269077;top:353220;width:17035;height:19050" coordorigin="269077,353220"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line id="Straight Connector 2485" o:spid="_x0000_s2428" style="position:absolute;visibility:visible;mso-wrap-style:square" from="269077,362745" to="286112,36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e8MMAAADdAAAADwAAAGRycy9kb3ducmV2LnhtbESPQYvCMBSE78L+h/AW9mZTRUW6RhFB&#10;9Loq7vXRPNtg81KbbO321xtB8DjMzDfMYtXZSrTUeONYwShJQRDnThsuFJyO2+EchA/IGivHpOCf&#10;PKyWH4MFZtrd+YfaQyhEhLDPUEEZQp1J6fOSLPrE1cTRu7jGYoiyKaRu8B7htpLjNJ1Ji4bjQok1&#10;bUrKr4c/q+B2pt22b/v6Zvow2fCvKfY7o9TXZ7f+BhGoC+/wq73XCsaT+RSe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4nvDDAAAA3QAAAA8AAAAAAAAAAAAA&#10;AAAAoQIAAGRycy9kb3ducmV2LnhtbFBLBQYAAAAABAAEAPkAAACRAwAAAAA=&#10;" strokecolor="black [3213]" strokeweight=".25pt"/>
                    <v:line id="Straight Connector 2486" o:spid="_x0000_s2429" style="position:absolute;flip:y;visibility:visible;mso-wrap-style:square" from="276220,353220" to="276220,3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tQcMAAADdAAAADwAAAGRycy9kb3ducmV2LnhtbESPQWvCQBSE70L/w/IK3nRjCKlNXaUt&#10;CL2FRnt/ZF83wezbsLvV+O/dguBxmJlvmM1usoM4kw+9YwWrZQaCuHW6Z6PgeNgv1iBCRNY4OCYF&#10;Vwqw2z7NNlhpd+FvOjfRiAThUKGCLsaxkjK0HVkMSzcSJ+/XeYsxSW+k9nhJcDvIPMtKabHntNDh&#10;SJ8dtafmzyr4MXWB/iO8lrpu6JC7ojYvTqn58/T+BiLSFB/he/tLK8iLdQn/b9IT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nrUHDAAAA3QAAAA8AAAAAAAAAAAAA&#10;AAAAoQIAAGRycy9kb3ducmV2LnhtbFBLBQYAAAAABAAEAPkAAACRAwAAAAA=&#10;" strokecolor="black [3213]" strokeweight=".25pt"/>
                  </v:group>
                  <v:group id="Group 2487" o:spid="_x0000_s2430" style="position:absolute;left:269077;top:379415;width:17035;height:19050" coordorigin="269077,379415"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line id="Straight Connector 2488" o:spid="_x0000_s2431" style="position:absolute;visibility:visible;mso-wrap-style:square" from="269077,388940" to="286112,38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xbsAAAADdAAAADwAAAGRycy9kb3ducmV2LnhtbERPz2vCMBS+D/Y/hCd4m6mliFSjiCD1&#10;ujrm9dE822DzUpusdv3rzWGw48f3e7sfbSsG6r1xrGC5SEAQV04brhV8XU4faxA+IGtsHZOCX/Kw&#10;372/bTHX7smfNJShFjGEfY4KmhC6XEpfNWTRL1xHHLmb6y2GCPta6h6fMdy2Mk2SlbRoODY02NGx&#10;oepe/lgFj28qTtMwdQ8zhezIV1OfC6PUfDYeNiACjeFf/Oc+awVpto5z45v4BO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5MW7AAAAA3QAAAA8AAAAAAAAAAAAAAAAA&#10;oQIAAGRycy9kb3ducmV2LnhtbFBLBQYAAAAABAAEAPkAAACOAwAAAAA=&#10;" strokecolor="black [3213]" strokeweight=".25pt"/>
                    <v:line id="Straight Connector 2489" o:spid="_x0000_s2432" style="position:absolute;flip:y;visibility:visible;mso-wrap-style:square" from="276220,379415" to="276220,39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5M8MAAADdAAAADwAAAGRycy9kb3ducmV2LnhtbESPwWrDMBBE74X8g9hAb40cY9LEsRyS&#10;QqE3U6e9L9ZGNrFWRlIT9++rQqHHYWbeMNVhtqO4kQ+DYwXrVQaCuHN6YKPg4/z6tAURIrLG0TEp&#10;+KYAh3rxUGGp3Z3f6dZGIxKEQ4kK+hinUsrQ9WQxrNxEnLyL8xZjkt5I7fGe4HaUeZZtpMWB00KP&#10;E7301F3bL6vg0zQF+lPYbXTT0jl3RWOenVKPy/m4BxFpjv/hv/abVpAX2x38vklPQ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4OTPDAAAA3QAAAA8AAAAAAAAAAAAA&#10;AAAAoQIAAGRycy9kb3ducmV2LnhtbFBLBQYAAAAABAAEAPkAAACRAwAAAAA=&#10;" strokecolor="black [3213]" strokeweight=".25pt"/>
                  </v:group>
                  <v:group id="Group 2490" o:spid="_x0000_s2433" style="position:absolute;left:269077;top:398466;width:17035;height:19050" coordorigin="269077,398466" coordsize="17035,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line id="Straight Connector 2491" o:spid="_x0000_s2434" style="position:absolute;visibility:visible;mso-wrap-style:square" from="269077,407991" to="286112,40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OLsMAAADdAAAADwAAAGRycy9kb3ducmV2LnhtbESPQYvCMBSE78L+h/AW9mZTRcStRhFB&#10;9Loq7vXRPNtg81KbbO321xtB8DjMzDfMYtXZSrTUeONYwShJQRDnThsuFJyO2+EMhA/IGivHpOCf&#10;PKyWH4MFZtrd+YfaQyhEhLDPUEEZQp1J6fOSLPrE1cTRu7jGYoiyKaRu8B7htpLjNJ1Ki4bjQok1&#10;bUrKr4c/q+B2pt22b/v6Zvow2fCvKfY7o9TXZ7eegwjUhXf41d5rBePJ9wie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Di7DAAAA3QAAAA8AAAAAAAAAAAAA&#10;AAAAoQIAAGRycy9kb3ducmV2LnhtbFBLBQYAAAAABAAEAPkAAACRAwAAAAA=&#10;" strokecolor="black [3213]" strokeweight=".25pt"/>
                    <v:line id="Straight Connector 2492" o:spid="_x0000_s2435" style="position:absolute;flip:y;visibility:visible;mso-wrap-style:square" from="276220,398466" to="276220,41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9n8MAAADdAAAADwAAAGRycy9kb3ducmV2LnhtbESPzWrDMBCE74W8g9hAbo1cY/LjRglJ&#10;IdCbiZPcF2srm1orI6mJ8/ZRodDjMDPfMJvdaHtxIx86xwre5hkI4sbpjo2Cy/n4ugIRIrLG3jEp&#10;eFCA3XbyssFSuzuf6FZHIxKEQ4kK2hiHUsrQtGQxzN1AnLwv5y3GJL2R2uM9wW0v8yxbSIsdp4UW&#10;B/poqfmuf6yCq6kK9IewXuiqpnPuisosnVKz6bh/BxFpjP/hv/anVpAX6xx+36Qn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FPZ/DAAAA3QAAAA8AAAAAAAAAAAAA&#10;AAAAoQIAAGRycy9kb3ducmV2LnhtbFBLBQYAAAAABAAEAPkAAACRAwAAAAA=&#10;" strokecolor="black [3213]" strokeweight=".25pt"/>
                  </v:group>
                </v:group>
                <v:group id="Group 2493" o:spid="_x0000_s2436" style="position:absolute;left:15498;top:3317;width:170;height:191" coordorigin="1549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line id="Straight Connector 2494" o:spid="_x0000_s2437" style="position:absolute;visibility:visible;mso-wrap-style:square" from="15498,3413" to="1566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ttsMAAADdAAAADwAAAGRycy9kb3ducmV2LnhtbESPT4vCMBTE78J+h/AWvGm6UsTtGmUR&#10;RK/+Qa+P5m0btnmpTay1n94IgsdhZn7DzJedrURLjTeOFXyNExDEudOGCwXHw3o0A+EDssbKMSm4&#10;k4fl4mMwx0y7G++o3YdCRAj7DBWUIdSZlD4vyaIfu5o4en+usRiibAqpG7xFuK3kJEmm0qLhuFBi&#10;TauS8v/91Sq4nGiz7tu+vpg+pCs+m2K7MUoNP7vfHxCBuvAOv9pbrWCSfqfwfBOf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rbbDAAAA3QAAAA8AAAAAAAAAAAAA&#10;AAAAoQIAAGRycy9kb3ducmV2LnhtbFBLBQYAAAAABAAEAPkAAACRAwAAAAA=&#10;" strokecolor="black [3213]" strokeweight=".25pt"/>
                  <v:line id="Straight Connector 2495" o:spid="_x0000_s2438" style="position:absolute;flip:y;visibility:visible;mso-wrap-style:square" from="15569,3317" to="1556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l68MAAADdAAAADwAAAGRycy9kb3ducmV2LnhtbESPwWrDMBBE74H8g9hAb4lc46aJEyWk&#10;hUJvpnZzX6yNbGqtjKQk7t9XhUKPw8y8YfbHyQ7iRj70jhU8rjIQxK3TPRsFn83bcgMiRGSNg2NS&#10;8E0Bjof5bI+ldnf+oFsdjUgQDiUq6GIcSylD25HFsHIjcfIuzluMSXojtcd7gttB5lm2lhZ7Tgsd&#10;jvTaUftVX62Cs6kK9C9hu9ZVTU3uiso8O6UeFtNpByLSFP/Df+13rSAvtk/w+yY9AX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spevDAAAA3QAAAA8AAAAAAAAAAAAA&#10;AAAAoQIAAGRycy9kb3ducmV2LnhtbFBLBQYAAAAABAAEAPkAAACRAwAAAAA=&#10;" strokecolor="black [3213]" strokeweight=".25pt"/>
                </v:group>
                <v:group id="Group 2496" o:spid="_x0000_s2439" style="position:absolute;left:15498;top:3484;width:170;height:191" coordorigin="1549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line id="Straight Connector 2497" o:spid="_x0000_s2440" style="position:absolute;visibility:visible;mso-wrap-style:square" from="15498,3579" to="1566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zwcMAAADdAAAADwAAAGRycy9kb3ducmV2LnhtbESPQYvCMBSE7wv+h/AEb2uqyK5Wo4gg&#10;etUVvT6aZxtsXmoTa+2vNwsLexxm5htmsWptKRqqvXGsYDRMQBBnThvOFZx+tp9TED4gaywdk4IX&#10;eVgtex8LTLV78oGaY8hFhLBPUUERQpVK6bOCLPqhq4ijd3W1xRBlnUtd4zPCbSnHSfIlLRqOCwVW&#10;tCkoux0fVsH9TLtt13TV3XRhsuGLyfc7o9Sg367nIAK14T/8195rBePJ7Bt+38Qn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M8HDAAAA3QAAAA8AAAAAAAAAAAAA&#10;AAAAoQIAAGRycy9kb3ducmV2LnhtbFBLBQYAAAAABAAEAPkAAACRAwAAAAA=&#10;" strokecolor="black [3213]" strokeweight=".25pt"/>
                  <v:line id="Straight Connector 2498" o:spid="_x0000_s2441" style="position:absolute;flip:y;visibility:visible;mso-wrap-style:square" from="15569,3484" to="1556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Kdb8AAADdAAAADwAAAGRycy9kb3ducmV2LnhtbERPz2vCMBS+C/4P4Q1203SluFmNooKw&#10;W1m73R/NW1psXkoStfvvl4Pg8eP7vd1PdhA38qF3rOBtmYEgbp3u2Sj4bs6LDxAhImscHJOCPwqw&#10;381nWyy1u/MX3epoRArhUKKCLsaxlDK0HVkMSzcSJ+7XeYsxQW+k9nhP4XaQeZatpMWeU0OHI506&#10;ai/11Sr4MVWB/hjWK13V1OSuqMy7U+r1ZTpsQESa4lP8cH9qBXmxTnPTm/QE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y0Kdb8AAADdAAAADwAAAAAAAAAAAAAAAACh&#10;AgAAZHJzL2Rvd25yZXYueG1sUEsFBgAAAAAEAAQA+QAAAI0DAAAAAA==&#10;" strokecolor="black [3213]" strokeweight=".25pt"/>
                </v:group>
                <v:group id="Group 2499" o:spid="_x0000_s2442" style="position:absolute;left:15498;top:3746;width:170;height:191" coordorigin="1549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line id="Straight Connector 2500" o:spid="_x0000_s2443" style="position:absolute;visibility:visible;mso-wrap-style:square" from="15498,3841" to="1566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xr8EAAADdAAAADwAAAGRycy9kb3ducmV2LnhtbERPz2uDMBS+F/o/hFfYrY0rXRmuUYYg&#10;7XXd2K4P86Zh5kVNqs6/fjkMevz4fp/y2bZipMEbxwoedwkI4sppw7WCj/dy+wzCB2SNrWNS8Ese&#10;8my9OmGq3cRvNF5DLWII+xQVNCF0qZS+asii37mOOHLfbrAYIhxqqQecYrht5T5JjtKi4djQYEdF&#10;Q9XP9WYV9J90Lpdx6XqzhEPBX6a+nI1SD5v59QVEoDncxf/ui1awf0ri/vgmPgG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PTGvwQAAAN0AAAAPAAAAAAAAAAAAAAAA&#10;AKECAABkcnMvZG93bnJldi54bWxQSwUGAAAAAAQABAD5AAAAjwMAAAAA&#10;" strokecolor="black [3213]" strokeweight=".25pt"/>
                  <v:line id="Straight Connector 2501" o:spid="_x0000_s2444" style="position:absolute;flip:y;visibility:visible;mso-wrap-style:square" from="15569,3746" to="1556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58sMAAADdAAAADwAAAGRycy9kb3ducmV2LnhtbESPwWrDMBBE74X8g9hAb41skyaNayU0&#10;gUJvpk56X6yNbGqtjKQm7t9XgUCPw8y8YardZAdxIR96xwryRQaCuHW6Z6PgdHx/egERIrLGwTEp&#10;+KUAu+3socJSuyt/0qWJRiQIhxIVdDGOpZSh7chiWLiROHln5y3GJL2R2uM1we0giyxbSYs9p4UO&#10;Rzp01H43P1bBl6mX6Pdhs9J1Q8fCLWuzdko9zqe3VxCRpvgfvrc/tILiOcvh9iY9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OfLDAAAA3QAAAA8AAAAAAAAAAAAA&#10;AAAAoQIAAGRycy9kb3ducmV2LnhtbFBLBQYAAAAABAAEAPkAAACRAwAAAAA=&#10;" strokecolor="black [3213]" strokeweight=".25pt"/>
                </v:group>
                <v:group id="Group 2502" o:spid="_x0000_s2445" style="position:absolute;left:15498;top:3937;width:170;height:190" coordorigin="1549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line id="Straight Connector 2503" o:spid="_x0000_s2446" style="position:absolute;visibility:visible;mso-wrap-style:square" from="15498,4032" to="1566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2MQAAADdAAAADwAAAGRycy9kb3ducmV2LnhtbESPQWvCQBSE7wX/w/IEb3WjbaWkriJC&#10;iFdtqddH9jVZmn2bZLdJzK93C4Ueh5n5htnuR1uLnjpvHCtYLRMQxIXThksFH+/Z4ysIH5A11o5J&#10;wY087Hezhy2m2g18pv4SShEh7FNUUIXQpFL6oiKLfuka4uh9uc5iiLIrpe5wiHBby3WSbKRFw3Gh&#10;woaOFRXflx+roP2kPJv6qWnNFJ6PfDXlKTdKLebj4Q1EoDH8h//aJ61g/ZI8we+b+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76/YxAAAAN0AAAAPAAAAAAAAAAAA&#10;AAAAAKECAABkcnMvZG93bnJldi54bWxQSwUGAAAAAAQABAD5AAAAkgMAAAAA&#10;" strokecolor="black [3213]" strokeweight=".25pt"/>
                  <v:line id="Straight Connector 2504" o:spid="_x0000_s2447" style="position:absolute;flip:y;visibility:visible;mso-wrap-style:square" from="15569,3937" to="1556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aasMAAADdAAAADwAAAGRycy9kb3ducmV2LnhtbESPzWrDMBCE74W+g9hCb40c4/w5UUJb&#10;CORm4rT3xdrIJtbKSGrivn1UKOQ4zMw3zGY32l5cyYfOsYLpJANB3DjdsVHwddq/LUGEiKyxd0wK&#10;finAbvv8tMFSuxsf6VpHIxKEQ4kK2hiHUsrQtGQxTNxAnLyz8xZjkt5I7fGW4LaXeZbNpcWO00KL&#10;A3221FzqH6vg21QF+o+wmuuqplPuisosnFKvL+P7GkSkMT7C/+2DVpDPsgL+3qQn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LmmrDAAAA3QAAAA8AAAAAAAAAAAAA&#10;AAAAoQIAAGRycy9kb3ducmV2LnhtbFBLBQYAAAAABAAEAPkAAACRAwAAAAA=&#10;" strokecolor="black [3213]" strokeweight=".25pt"/>
                </v:group>
                <v:group id="Group 2505" o:spid="_x0000_s2448" style="position:absolute;left:16450;top:3341;width:171;height:191" coordorigin="1645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line id="Straight Connector 2506" o:spid="_x0000_s2449" style="position:absolute;visibility:visible;mso-wrap-style:square" from="16450,3436" to="166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MQMMAAADdAAAADwAAAGRycy9kb3ducmV2LnhtbESPT4vCMBTE78J+h/AW9mZTZZWlaxQR&#10;RK/+Qa+P5tkGm5faZGu3n94IgsdhZn7DzBadrURLjTeOFYySFARx7rThQsHxsB7+gPABWWPlmBT8&#10;k4fF/GMww0y7O++o3YdCRAj7DBWUIdSZlD4vyaJPXE0cvYtrLIYom0LqBu8Rbis5TtOptGg4LpRY&#10;06qk/Lr/swpuJ9qs+7avb6YP3ys+m2K7MUp9fXbLXxCBuvAOv9pbrWA8Safw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YDEDDAAAA3QAAAA8AAAAAAAAAAAAA&#10;AAAAoQIAAGRycy9kb3ducmV2LnhtbFBLBQYAAAAABAAEAPkAAACRAwAAAAA=&#10;" strokecolor="black [3213]" strokeweight=".25pt"/>
                  <v:line id="Straight Connector 2507" o:spid="_x0000_s2450" style="position:absolute;flip:y;visibility:visible;mso-wrap-style:square" from="16522,3341" to="1652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EHcIAAADdAAAADwAAAGRycy9kb3ducmV2LnhtbESPzWrDMBCE74G+g9hCbolck183SkgC&#10;hdxMnPa+WFvZ1FoZSUmct68KhRyHmfmG2ewG24kb+dA6VvA2zUAQ1063bBR8Xj4mKxAhImvsHJOC&#10;BwXYbV9GGyy0u/OZblU0IkE4FKigibEvpAx1QxbD1PXEyft23mJM0hupPd4T3HYyz7KFtNhyWmiw&#10;p2ND9U91tQq+TDlDfwjrhS4ruuRuVpqlU2r8OuzfQUQa4jP83z5pBfk8W8Lf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kEHcIAAADdAAAADwAAAAAAAAAAAAAA&#10;AAChAgAAZHJzL2Rvd25yZXYueG1sUEsFBgAAAAAEAAQA+QAAAJADAAAAAA==&#10;" strokecolor="black [3213]" strokeweight=".25pt"/>
                </v:group>
                <v:group id="Group 2508" o:spid="_x0000_s2451" style="position:absolute;left:16450;top:3508;width:171;height:190" coordorigin="1645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line id="Straight Connector 2509" o:spid="_x0000_s2452" style="position:absolute;visibility:visible;mso-wrap-style:square" from="16450,3603" to="1662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MsQAAADdAAAADwAAAGRycy9kb3ducmV2LnhtbESPQWvCQBSE7wX/w/IEb3WjtMWmriJC&#10;iFdtqddH9jVZmn2bZLdJzK93C4Ueh5n5htnuR1uLnjpvHCtYLRMQxIXThksFH+/Z4waED8gaa8ek&#10;4EYe9rvZwxZT7QY+U38JpYgQ9ikqqEJoUil9UZFFv3QNcfS+XGcxRNmVUnc4RLit5TpJXqRFw3Gh&#10;woaOFRXflx+roP2kPJv6qWnNFJ6OfDXlKTdKLebj4Q1EoDH8h//aJ61g/Zy8wu+b+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B5gyxAAAAN0AAAAPAAAAAAAAAAAA&#10;AAAAAKECAABkcnMvZG93bnJldi54bWxQSwUGAAAAAAQABAD5AAAAkgMAAAAA&#10;" strokecolor="black [3213]" strokeweight=".25pt"/>
                  <v:line id="Straight Connector 2510" o:spid="_x0000_s2453" style="position:absolute;flip:y;visibility:visible;mso-wrap-style:square" from="16522,3508" to="1652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kKtMAAAADdAAAADwAAAGRycy9kb3ducmV2LnhtbERPy4rCMBTdD/gP4QruxtTi+KhGcQRh&#10;dmWq7i/NNS02NyXJaP37yWJglofz3u4H24kH+dA6VjCbZiCIa6dbNgou59P7CkSIyBo7x6TgRQH2&#10;u9HbFgvtnvxNjyoakUI4FKigibEvpAx1QxbD1PXEibs5bzEm6I3UHp8p3HYyz7KFtNhyamiwp2ND&#10;9b36sQquppyj/wzrhS4rOuduXpqlU2oyHg4bEJGG+C/+c39pBfnHLO1Pb9ITk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pCrTAAAAA3QAAAA8AAAAAAAAAAAAAAAAA&#10;oQIAAGRycy9kb3ducmV2LnhtbFBLBQYAAAAABAAEAPkAAACOAwAAAAA=&#10;" strokecolor="black [3213]" strokeweight=".25pt"/>
                </v:group>
                <v:group id="Group 2511" o:spid="_x0000_s2454" style="position:absolute;left:16450;top:3770;width:171;height:190" coordorigin="1645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line id="Straight Connector 2512" o:spid="_x0000_s2455" style="position:absolute;visibility:visible;mso-wrap-style:square" from="16450,3865" to="1662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cnsQAAADdAAAADwAAAGRycy9kb3ducmV2LnhtbESPwWrDMBBE74X8g9hCb7Uc05bgWAnF&#10;YJJr0pJcF2tri1orx1Icx19fFQo9DjPzhim2k+3ESIM3jhUskxQEce204UbB50f1vALhA7LGzjEp&#10;uJOH7WbxUGCu3Y0PNB5DIyKEfY4K2hD6XEpft2TRJ64njt6XGyyGKIdG6gFvEW47maXpm7RoOC60&#10;2FPZUv19vFoFlxPtqnmc+4uZw0vJZ9Psd0app8fpfQ0i0BT+w3/tvVaQvS4z+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pyexAAAAN0AAAAPAAAAAAAAAAAA&#10;AAAAAKECAABkcnMvZG93bnJldi54bWxQSwUGAAAAAAQABAD5AAAAkgMAAAAA&#10;" strokecolor="black [3213]" strokeweight=".25pt"/>
                  <v:line id="Straight Connector 2513" o:spid="_x0000_s2456" style="position:absolute;flip:y;visibility:visible;mso-wrap-style:square" from="16522,3770" to="1652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Uw8MAAADdAAAADwAAAGRycy9kb3ducmV2LnhtbESPQWvCQBSE74X+h+UVeqsbU42auoot&#10;FHoLRr0/ss9NaPZt2F01/ffdQsHjMDPfMOvtaHtxJR86xwqmkwwEceN0x0bB8fD5sgQRIrLG3jEp&#10;+KEA283jwxpL7W68p2sdjUgQDiUqaGMcSilD05LFMHEDcfLOzluMSXojtcdbgtte5llWSIsdp4UW&#10;B/poqfmuL1bByVQz9O9hVeiqpkPuZpVZOKWen8bdG4hIY7yH/9tfWkE+n77C35v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7lMPDAAAA3QAAAA8AAAAAAAAAAAAA&#10;AAAAoQIAAGRycy9kb3ducmV2LnhtbFBLBQYAAAAABAAEAPkAAACRAwAAAAA=&#10;" strokecolor="black [3213]" strokeweight=".25pt"/>
                </v:group>
                <v:group id="Group 2514" o:spid="_x0000_s2457" style="position:absolute;left:16450;top:3960;width:171;height:191" coordorigin="1645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line id="Straight Connector 2515" o:spid="_x0000_s2458" style="position:absolute;visibility:visible;mso-wrap-style:square" from="16450,4056" to="1662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6sMAAADdAAAADwAAAGRycy9kb3ducmV2LnhtbESPQYvCMBSE78L+h/AWvNlUWWWpRhFB&#10;9Loq7vXRPNtg81KbbK399RtB8DjMzDfMYtXZSrTUeONYwThJQRDnThsuFJyO29E3CB+QNVaOScGD&#10;PKyWH4MFZtrd+YfaQyhEhLDPUEEZQp1J6fOSLPrE1cTRu7jGYoiyKaRu8B7htpKTNJ1Ji4bjQok1&#10;bUrKr4c/q+B2pt22b/v6ZvrwteFfU+x3RqnhZ7eegwjUhXf41d5rBZPpeArPN/E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TBOrDAAAA3QAAAA8AAAAAAAAAAAAA&#10;AAAAoQIAAGRycy9kb3ducmV2LnhtbFBLBQYAAAAABAAEAPkAAACRAwAAAAA=&#10;" strokecolor="black [3213]" strokeweight=".25pt"/>
                  <v:line id="Straight Connector 2516" o:spid="_x0000_s2459" style="position:absolute;flip:y;visibility:visible;mso-wrap-style:square" from="16522,3960" to="1652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3W8MAAADdAAAADwAAAGRycy9kb3ducmV2LnhtbESPQWvCQBSE7wX/w/KE3urGoLFNXcUW&#10;Ct6C0d4f2ddNaPZt2F01/fddQfA4zMw3zHo72l5cyIfOsYL5LANB3DjdsVFwOn69vIIIEVlj75gU&#10;/FGA7WbytMZSuysf6FJHIxKEQ4kK2hiHUsrQtGQxzNxAnLwf5y3GJL2R2uM1wW0v8ywrpMWO00KL&#10;A3221PzWZ6vg21QL9B/hrdBVTcfcLSqzcko9T8fdO4hIY3yE7+29VpAv5wXc3q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MN1vDAAAA3QAAAA8AAAAAAAAAAAAA&#10;AAAAoQIAAGRycy9kb3ducmV2LnhtbFBLBQYAAAAABAAEAPkAAACRAwAAAAA=&#10;" strokecolor="black [3213]" strokeweight=".25pt"/>
                </v:group>
                <v:group id="Group 2517" o:spid="_x0000_s2460" style="position:absolute;left:29214;top:3341;width:170;height:191" coordorigin="29214,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line id="Straight Connector 2518" o:spid="_x0000_s2461" style="position:absolute;visibility:visible;mso-wrap-style:square" from="29214,3436" to="2938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rdMEAAADdAAAADwAAAGRycy9kb3ducmV2LnhtbERPz2vCMBS+D/wfwhN2m2nFjVGNIoLY&#10;q26466N5tsHmpW1i2/WvN4fBjh/f781utLXoqfPGsYJ0kYAgLpw2XCr4/jq+fYLwAVlj7ZgU/JKH&#10;3Xb2ssFMu4HP1F9CKWII+wwVVCE0mZS+qMiiX7iGOHI311kMEXal1B0OMdzWcpkkH9Ki4dhQYUOH&#10;ior75WEVtFc6Had+alozhdWBf0yZn4xSr/NxvwYRaAz/4j93rhUs39M4N76JT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kqt0wQAAAN0AAAAPAAAAAAAAAAAAAAAA&#10;AKECAABkcnMvZG93bnJldi54bWxQSwUGAAAAAAQABAD5AAAAjwMAAAAA&#10;" strokecolor="black [3213]" strokeweight=".25pt"/>
                  <v:line id="Straight Connector 2519" o:spid="_x0000_s2462" style="position:absolute;flip:y;visibility:visible;mso-wrap-style:square" from="29285,3341" to="2928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jKcMAAADdAAAADwAAAGRycy9kb3ducmV2LnhtbESPzWrDMBCE74W+g9hCb40ck18nSmgL&#10;gdxMnPa+WBvZxFoZSU3ct48CgRyHmfmGWW8H24kL+dA6VjAeZSCIa6dbNgp+jruPBYgQkTV2jknB&#10;PwXYbl5f1lhod+UDXapoRIJwKFBBE2NfSBnqhiyGkeuJk3dy3mJM0hupPV4T3HYyz7KZtNhyWmiw&#10;p++G6nP1ZxX8mnKC/issZ7qs6Ji7SWnmTqn3t+FzBSLSEJ/hR3uvFeTT8RLub9IT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ynDAAAA3QAAAA8AAAAAAAAAAAAA&#10;AAAAoQIAAGRycy9kb3ducmV2LnhtbFBLBQYAAAAABAAEAPkAAACRAwAAAAA=&#10;" strokecolor="black [3213]" strokeweight=".25pt"/>
                </v:group>
                <v:group id="Group 2520" o:spid="_x0000_s2463" style="position:absolute;left:29214;top:3508;width:170;height:190" coordorigin="29214,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line id="Straight Connector 2521" o:spid="_x0000_s2464" style="position:absolute;visibility:visible;mso-wrap-style:square" from="29214,3603" to="29384,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IVMQAAADdAAAADwAAAGRycy9kb3ducmV2LnhtbESPwWrDMBBE74X8g9hCb7Uc05bgWAnF&#10;YJJr0pJcF2tri1orx1Icx19fFQo9DjPzhim2k+3ESIM3jhUskxQEce204UbB50f1vALhA7LGzjEp&#10;uJOH7WbxUGCu3Y0PNB5DIyKEfY4K2hD6XEpft2TRJ64njt6XGyyGKIdG6gFvEW47maXpm7RoOC60&#10;2FPZUv19vFoFlxPtqnmc+4uZw0vJZ9Psd0app8fpfQ0i0BT+w3/tvVaQvWZL+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MhUxAAAAN0AAAAPAAAAAAAAAAAA&#10;AAAAAKECAABkcnMvZG93bnJldi54bWxQSwUGAAAAAAQABAD5AAAAkgMAAAAA&#10;" strokecolor="black [3213]" strokeweight=".25pt"/>
                  <v:line id="Straight Connector 2522" o:spid="_x0000_s2465" style="position:absolute;flip:y;visibility:visible;mso-wrap-style:square" from="29285,3508" to="29285,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75cMAAADdAAAADwAAAGRycy9kb3ducmV2LnhtbESPQWsCMRSE74X+h/AKvdWswWq7GqUK&#10;Qm9L1/b+2Dyzi5uXJUl1+++NIPQ4zMw3zGozul6cKcTOs4bppABB3HjTsdXwfdi/vIGICdlg75k0&#10;/FGEzfrxYYWl8Rf+onOdrMgQjiVqaFMaSilj05LDOPEDcfaOPjhMWQYrTcBLhrteqqKYS4cd54UW&#10;B9q11JzqX6fhx1YzDNv4PjdVTQflZ5VdeK2fn8aPJYhEY/oP39ufRoN6VQpub/IT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b++XDAAAA3QAAAA8AAAAAAAAAAAAA&#10;AAAAoQIAAGRycy9kb3ducmV2LnhtbFBLBQYAAAAABAAEAPkAAACRAwAAAAA=&#10;" strokecolor="black [3213]" strokeweight=".25pt"/>
                </v:group>
                <v:group id="Group 2523" o:spid="_x0000_s2466" style="position:absolute;left:29214;top:3770;width:170;height:190" coordorigin="29214,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line id="Straight Connector 2524" o:spid="_x0000_s2467" style="position:absolute;visibility:visible;mso-wrap-style:square" from="29214,3865" to="2938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rzMMAAADdAAAADwAAAGRycy9kb3ducmV2LnhtbESPT4vCMBTE78J+h/AW9qapRWXpGkUE&#10;0at/2L0+mmcbbF5qk621n94IgsdhZn7DzJedrURLjTeOFYxHCQji3GnDhYLTcTP8BuEDssbKMSm4&#10;k4fl4mMwx0y7G++pPYRCRAj7DBWUIdSZlD4vyaIfuZo4emfXWAxRNoXUDd4i3FYyTZKZtGg4LpRY&#10;07qk/HL4twquv7Td9G1fX00fJmv+M8Vua5T6+uxWPyACdeEdfrV3WkE6TSfwfBOf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a8zDAAAA3QAAAA8AAAAAAAAAAAAA&#10;AAAAoQIAAGRycy9kb3ducmV2LnhtbFBLBQYAAAAABAAEAPkAAACRAwAAAAA=&#10;" strokecolor="black [3213]" strokeweight=".25pt"/>
                  <v:line id="Straight Connector 2525" o:spid="_x0000_s2468" style="position:absolute;flip:y;visibility:visible;mso-wrap-style:square" from="29285,3770" to="2928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jkcIAAADdAAAADwAAAGRycy9kb3ducmV2LnhtbESPQWsCMRSE7wX/Q3iCt5p1UaurUawg&#10;9LZ0rffH5pld3LwsSarrv28KhR6HmfmG2e4H24k7+dA6VjCbZiCIa6dbNgq+zqfXFYgQkTV2jknB&#10;kwLsd6OXLRbaPfiT7lU0IkE4FKigibEvpAx1QxbD1PXEybs6bzEm6Y3UHh8JbjuZZ9lSWmw5LTTY&#10;07Gh+lZ9WwUXU87Rv4f1UpcVnXM3L82bU2oyHg4bEJGG+B/+a39oBfkiX8Dvm/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JjkcIAAADdAAAADwAAAAAAAAAAAAAA&#10;AAChAgAAZHJzL2Rvd25yZXYueG1sUEsFBgAAAAAEAAQA+QAAAJADAAAAAA==&#10;" strokecolor="black [3213]" strokeweight=".25pt"/>
                </v:group>
                <v:group id="Group 2526" o:spid="_x0000_s2469" style="position:absolute;left:29214;top:3960;width:170;height:191" coordorigin="29214,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line id="Straight Connector 2527" o:spid="_x0000_s2470" style="position:absolute;visibility:visible;mso-wrap-style:square" from="29214,4056" to="29384,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1u8QAAADdAAAADwAAAGRycy9kb3ducmV2LnhtbESPQWvCQBSE7wX/w/IEb83GUNsSXUUE&#10;0atW7PWRfU0Ws29jdhtjfr0rFHocZuYbZrHqbS06ar1xrGCapCCIC6cNlwpOX9vXTxA+IGusHZOC&#10;O3lYLUcvC8y1u/GBumMoRYSwz1FBFUKTS+mLiiz6xDXE0ftxrcUQZVtK3eItwm0tszR9lxYNx4UK&#10;G9pUVFyOv1bB9Uy77dANzdUM4W3D36bc74xSk3G/noMI1If/8F97rxVks+wD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fW7xAAAAN0AAAAPAAAAAAAAAAAA&#10;AAAAAKECAABkcnMvZG93bnJldi54bWxQSwUGAAAAAAQABAD5AAAAkgMAAAAA&#10;" strokecolor="black [3213]" strokeweight=".25pt"/>
                  <v:line id="Straight Connector 2528" o:spid="_x0000_s2471" style="position:absolute;flip:y;visibility:visible;mso-wrap-style:square" from="29285,3960" to="2928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MD8AAAADdAAAADwAAAGRycy9kb3ducmV2LnhtbERPz2vCMBS+C/sfwhvspumKOu2MMgcD&#10;b8V23h/NMy1rXkoStfvvzUHw+PH93uxG24sr+dA5VvA+y0AQN053bBT81j/TFYgQkTX2jknBPwXY&#10;bV8mGyy0u/GRrlU0IoVwKFBBG+NQSBmaliyGmRuIE3d23mJM0BupPd5SuO1lnmVLabHj1NDiQN8t&#10;NX/VxSo4mXKOfh/WS11WVOduXpoPp9Tb6/j1CSLSGJ/ih/ugFeSLPM1Nb9ITkN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zzA/AAAAA3QAAAA8AAAAAAAAAAAAAAAAA&#10;oQIAAGRycy9kb3ducmV2LnhtbFBLBQYAAAAABAAEAPkAAACOAwAAAAA=&#10;" strokecolor="black [3213]" strokeweight=".25pt"/>
                </v:group>
                <v:group id="Group 2529" o:spid="_x0000_s2472" style="position:absolute;left:30166;top:3365;width:171;height:191" coordorigin="30166,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line id="Straight Connector 2530" o:spid="_x0000_s2473" style="position:absolute;visibility:visible;mso-wrap-style:square" from="30166,3460" to="3033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7EsIAAADdAAAADwAAAGRycy9kb3ducmV2LnhtbERPyWrDMBC9B/oPYgq9xXLdpBQniimB&#10;4Fyz0F4Ha2KLWiPHUm3XX18dCj0+3r4tJtuKgXpvHCt4TlIQxJXThmsF18th+QbCB2SNrWNS8EMe&#10;it3DYou5diOfaDiHWsQQ9jkqaELocil91ZBFn7iOOHI311sMEfa11D2OMdy2MkvTV2nRcGxosKN9&#10;Q9XX+dsquH9QeZiHububOaz2/GnqY2mUenqc3jcgAk3hX/znPmoF2fol7o9v4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H7EsIAAADdAAAADwAAAAAAAAAAAAAA&#10;AAChAgAAZHJzL2Rvd25yZXYueG1sUEsFBgAAAAAEAAQA+QAAAJADAAAAAA==&#10;" strokecolor="black [3213]" strokeweight=".25pt"/>
                  <v:line id="Straight Connector 2531" o:spid="_x0000_s2474" style="position:absolute;flip:y;visibility:visible;mso-wrap-style:square" from="30238,3365" to="3023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zT8MAAADdAAAADwAAAGRycy9kb3ducmV2LnhtbESPQWvCQBSE74X+h+UVeqsbU42auoot&#10;FHoLRr0/ss9NaPZt2F01/ffdQsHjMDPfMOvtaHtxJR86xwqmkwwEceN0x0bB8fD5sgQRIrLG3jEp&#10;+KEA283jwxpL7W68p2sdjUgQDiUqaGMcSilD05LFMHEDcfLOzluMSXojtcdbgtte5llWSIsdp4UW&#10;B/poqfmuL1bByVQz9O9hVeiqpkPuZpVZOKWen8bdG4hIY7yH/9tfWkE+f53C35v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Q80/DAAAA3QAAAA8AAAAAAAAAAAAA&#10;AAAAoQIAAGRycy9kb3ducmV2LnhtbFBLBQYAAAAABAAEAPkAAACRAwAAAAA=&#10;" strokecolor="black [3213]" strokeweight=".25pt"/>
                </v:group>
                <v:group id="Group 2532" o:spid="_x0000_s2475" style="position:absolute;left:30166;top:3532;width:171;height:190" coordorigin="30166,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line id="Straight Connector 2533" o:spid="_x0000_s2476" style="position:absolute;visibility:visible;mso-wrap-style:square" from="30166,3627" to="3033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lZcMAAADdAAAADwAAAGRycy9kb3ducmV2LnhtbESPQYvCMBSE7wv+h/AEb2uq7opUo4gg&#10;etUVvT6aZxtsXmoTa+2vNwsLexxm5htmsWptKRqqvXGsYDRMQBBnThvOFZx+tp8zED4gaywdk4IX&#10;eVgtex8LTLV78oGaY8hFhLBPUUERQpVK6bOCLPqhq4ijd3W1xRBlnUtd4zPCbSnHSTKVFg3HhQIr&#10;2hSU3Y4Pq+B+pt22a7rqbrrwteGLyfc7o9Sg367nIAK14T/8195rBePvyQR+38Qn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ZWXDAAAA3QAAAA8AAAAAAAAAAAAA&#10;AAAAoQIAAGRycy9kb3ducmV2LnhtbFBLBQYAAAAABAAEAPkAAACRAwAAAAA=&#10;" strokecolor="black [3213]" strokeweight=".25pt"/>
                  <v:line id="Straight Connector 2534" o:spid="_x0000_s2477" style="position:absolute;flip:y;visibility:visible;mso-wrap-style:square" from="30238,3532" to="3023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Q18MAAADdAAAADwAAAGRycy9kb3ducmV2LnhtbESPQWvCQBSE74X+h+UVeqsbY2rb1FW0&#10;IHgLje39kX3dBLNvw+6q8d+7gtDjMDPfMIvVaHtxIh86xwqmkwwEceN0x0bBz3778g4iRGSNvWNS&#10;cKEAq+XjwwJL7c78Tac6GpEgHEpU0MY4lFKGpiWLYeIG4uT9OW8xJumN1B7PCW57mWfZXFrsOC20&#10;ONBXS82hPloFv6Yq0G/Cx1xXNe1zV1TmzSn1/DSuP0FEGuN/+N7eaQX566yA25v0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nUNfDAAAA3QAAAA8AAAAAAAAAAAAA&#10;AAAAoQIAAGRycy9kb3ducmV2LnhtbFBLBQYAAAAABAAEAPkAAACRAwAAAAA=&#10;" strokecolor="black [3213]" strokeweight=".25pt"/>
                </v:group>
                <v:group id="Group 2535" o:spid="_x0000_s2478" style="position:absolute;left:30166;top:3794;width:171;height:190" coordorigin="30166,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line id="Straight Connector 2536" o:spid="_x0000_s2479" style="position:absolute;visibility:visible;mso-wrap-style:square" from="30166,3889" to="3033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G/cMAAADdAAAADwAAAGRycy9kb3ducmV2LnhtbESPT4vCMBTE7wt+h/AEb2vqnxXpGkUE&#10;0eu6otdH82zDNi+1ibX2028EweMwM79hFqvWlqKh2hvHCkbDBARx5rThXMHxd/s5B+EDssbSMSl4&#10;kIfVsvexwFS7O/9Qcwi5iBD2KSooQqhSKX1WkEU/dBVx9C6uthiirHOpa7xHuC3lOElm0qLhuFBg&#10;RZuCsr/DzSq4nmi37ZquupouTDd8Nvl+Z5Qa9Nv1N4hAbXiHX+29VjD+msz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0xv3DAAAA3QAAAA8AAAAAAAAAAAAA&#10;AAAAoQIAAGRycy9kb3ducmV2LnhtbFBLBQYAAAAABAAEAPkAAACRAwAAAAA=&#10;" strokecolor="black [3213]" strokeweight=".25pt"/>
                  <v:line id="Straight Connector 2537" o:spid="_x0000_s2480" style="position:absolute;flip:y;visibility:visible;mso-wrap-style:square" from="30238,3794" to="3023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OoMMAAADdAAAADwAAAGRycy9kb3ducmV2LnhtbESPQWsCMRSE7wX/Q3iCt5p1a7XdGsUK&#10;hd4WV70/Nq/Zxc3LkkRd/70pFHocZuYbZrUZbCeu5EPrWMFsmoEgrp1u2Sg4Hr6e30CEiKyxc0wK&#10;7hRgsx49rbDQ7sZ7ulbRiAThUKCCJsa+kDLUDVkMU9cTJ+/HeYsxSW+k9nhLcNvJPMsW0mLLaaHB&#10;nnYN1efqYhWcTDlH/xneF7qs6JC7eWmWTqnJeNh+gIg0xP/wX/tbK8hfX5bw+yY9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1zqDDAAAA3QAAAA8AAAAAAAAAAAAA&#10;AAAAoQIAAGRycy9kb3ducmV2LnhtbFBLBQYAAAAABAAEAPkAAACRAwAAAAA=&#10;" strokecolor="black [3213]" strokeweight=".25pt"/>
                </v:group>
                <v:group id="Group 2538" o:spid="_x0000_s2481" style="position:absolute;left:30166;top:3984;width:171;height:191" coordorigin="30166,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line id="Straight Connector 2539" o:spid="_x0000_s2482" style="position:absolute;visibility:visible;mso-wrap-style:square" from="30166,4079" to="30337,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Sj8UAAADdAAAADwAAAGRycy9kb3ducmV2LnhtbESPzWrDMBCE74W8g9hAbrXcJA2tazmU&#10;QEiu+aG9LtbWFrVWjqU6jp8+KhR6HGbmGyZfD7YRPXXeOFbwlKQgiEunDVcKzqft4wsIH5A1No5J&#10;wY08rIvJQ46Zdlc+UH8MlYgQ9hkqqENoMyl9WZNFn7iWOHpfrrMYouwqqTu8Rrht5DxNV9Ki4bhQ&#10;Y0ubmsrv449VcPmg3Xbsx/ZixrDc8Kep9juj1Gw6vL+BCDSE//Bfe68VzJ8Xr/D7Jj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tSj8UAAADdAAAADwAAAAAAAAAA&#10;AAAAAAChAgAAZHJzL2Rvd25yZXYueG1sUEsFBgAAAAAEAAQA+QAAAJMDAAAAAA==&#10;" strokecolor="black [3213]" strokeweight=".25pt"/>
                  <v:line id="Straight Connector 2540" o:spid="_x0000_s2483" style="position:absolute;flip:y;visibility:visible;mso-wrap-style:square" from="30238,3984" to="3023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lqcAAAADdAAAADwAAAGRycy9kb3ducmV2LnhtbERPz2vCMBS+C/4P4Qm7aWqpOjujuMFg&#10;t2J190fzTMual5Jk2v33y0Hw+PH93h1G24sb+dA5VrBcZCCIG6c7Ngou58/5K4gQkTX2jknBHwU4&#10;7KeTHZba3flEtzoakUI4lKigjXEopQxNSxbDwg3Eibs6bzEm6I3UHu8p3PYyz7K1tNhxamhxoI+W&#10;mp/61yr4NlWB/j1s17qq6Zy7ojIbp9TLbDy+gYg0xqf44f7SCvJVkfanN+kJyP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aJanAAAAA3QAAAA8AAAAAAAAAAAAAAAAA&#10;oQIAAGRycy9kb3ducmV2LnhtbFBLBQYAAAAABAAEAPkAAACOAwAAAAA=&#10;" strokecolor="black [3213]" strokeweight=".25pt"/>
                </v:group>
                <v:group id="Group 2541" o:spid="_x0000_s2484" style="position:absolute;left:42851;top:3294;width:171;height:190" coordorigin="42851,32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line id="Straight Connector 2542" o:spid="_x0000_s2485" style="position:absolute;visibility:visible;mso-wrap-style:square" from="42851,3389" to="43022,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zg8MAAADdAAAADwAAAGRycy9kb3ducmV2LnhtbESPT4vCMBTE78J+h/AW9qapRWXpGkUE&#10;0at/2L0+mmcbbF5qk621n94IgsdhZn7DzJedrURLjTeOFYxHCQji3GnDhYLTcTP8BuEDssbKMSm4&#10;k4fl4mMwx0y7G++pPYRCRAj7DBWUIdSZlD4vyaIfuZo4emfXWAxRNoXUDd4i3FYyTZKZtGg4LpRY&#10;07qk/HL4twquv7Td9G1fX00fJmv+M8Vua5T6+uxWPyACdeEdfrV3WkE6naTwfBOf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Js4PDAAAA3QAAAA8AAAAAAAAAAAAA&#10;AAAAoQIAAGRycy9kb3ducmV2LnhtbFBLBQYAAAAABAAEAPkAAACRAwAAAAA=&#10;" strokecolor="black [3213]" strokeweight=".25pt"/>
                  <v:line id="Straight Connector 2543" o:spid="_x0000_s2486" style="position:absolute;flip:y;visibility:visible;mso-wrap-style:square" from="42923,3294" to="4292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73sMAAADdAAAADwAAAGRycy9kb3ducmV2LnhtbESPQWvCQBSE74X+h+UVeqsbY2rb1FW0&#10;IHgLje39kX3dBLNvw+6q8d+7gtDjMDPfMIvVaHtxIh86xwqmkwwEceN0x0bBz3778g4iRGSNvWNS&#10;cKEAq+XjwwJL7c78Tac6GpEgHEpU0MY4lFKGpiWLYeIG4uT9OW8xJumN1B7PCW57mWfZXFrsOC20&#10;ONBXS82hPloFv6Yq0G/Cx1xXNe1zV1TmzSn1/DSuP0FEGuN/+N7eaQX5azGD25v0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u97DAAAA3QAAAA8AAAAAAAAAAAAA&#10;AAAAoQIAAGRycy9kb3ducmV2LnhtbFBLBQYAAAAABAAEAPkAAACRAwAAAAA=&#10;" strokecolor="black [3213]" strokeweight=".25pt"/>
                </v:group>
                <v:group id="Group 2544" o:spid="_x0000_s2487" style="position:absolute;left:42851;top:3460;width:171;height:191" coordorigin="42851,34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line id="Straight Connector 2545" o:spid="_x0000_s2488" style="position:absolute;visibility:visible;mso-wrap-style:square" from="42851,3556" to="4302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r98MAAADdAAAADwAAAGRycy9kb3ducmV2LnhtbESPQYvCMBSE78L+h/AWvNl0RWWpRhFB&#10;9Loq7vXRPNtg81KbbK399RtB8DjMzDfMYtXZSrTUeONYwVeSgiDOnTZcKDgdt6NvED4ga6wck4IH&#10;eVgtPwYLzLS78w+1h1CICGGfoYIyhDqT0uclWfSJq4mjd3GNxRBlU0jd4D3CbSXHaTqTFg3HhRJr&#10;2pSUXw9/VsHtTLtt3/b1zfRhsuFfU+x3RqnhZ7eegwjUhXf41d5rBePpZArPN/E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gK/fDAAAA3QAAAA8AAAAAAAAAAAAA&#10;AAAAoQIAAGRycy9kb3ducmV2LnhtbFBLBQYAAAAABAAEAPkAAACRAwAAAAA=&#10;" strokecolor="black [3213]" strokeweight=".25pt"/>
                  <v:line id="Straight Connector 2546" o:spid="_x0000_s2489" style="position:absolute;flip:y;visibility:visible;mso-wrap-style:square" from="42923,3460" to="4292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YRsMAAADdAAAADwAAAGRycy9kb3ducmV2LnhtbESPwWrDMBBE74X8g9hAb41c4zqJEyW0&#10;hUJvJk57X6yNbGqtjKQm7t9XgUCOw8y8Ybb7yQ7iTD70jhU8LzIQxK3TPRsFX8ePpxWIEJE1Do5J&#10;wR8F2O9mD1ustLvwgc5NNCJBOFSooItxrKQMbUcWw8KNxMk7OW8xJumN1B4vCW4HmWdZKS32nBY6&#10;HOm9o/an+bUKvk1doH8L61LXDR1zV9Rm6ZR6nE+vGxCRpngP39qfWkH+UpRwfZOe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EbDAAAA3QAAAA8AAAAAAAAAAAAA&#10;AAAAoQIAAGRycy9kb3ducmV2LnhtbFBLBQYAAAAABAAEAPkAAACRAwAAAAA=&#10;" strokecolor="black [3213]" strokeweight=".25pt"/>
                </v:group>
                <v:group id="Group 2547" o:spid="_x0000_s2490" style="position:absolute;left:42851;top:3722;width:171;height:191" coordorigin="42851,372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line id="Straight Connector 2548" o:spid="_x0000_s2491" style="position:absolute;visibility:visible;mso-wrap-style:square" from="42851,3817" to="4302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EacEAAADdAAAADwAAAGRycy9kb3ducmV2LnhtbERPz2vCMBS+D/wfwhN2m6mlG1KNIoWi&#10;17mh10fzbIPNS21i7frXL4fBjh/f781utK0YqPfGsYLlIgFBXDltuFbw/VW+rUD4gKyxdUwKfsjD&#10;bjt72WCu3ZM/aTiFWsQQ9jkqaELocil91ZBFv3AdceSurrcYIuxrqXt8xnDbyjRJPqRFw7GhwY6K&#10;hqrb6WEV3M90KKdh6u5mClnBF1MfD0ap1/m4X4MINIZ/8Z/7qBWk71mcG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YRpwQAAAN0AAAAPAAAAAAAAAAAAAAAA&#10;AKECAABkcnMvZG93bnJldi54bWxQSwUGAAAAAAQABAD5AAAAjwMAAAAA&#10;" strokecolor="black [3213]" strokeweight=".25pt"/>
                  <v:line id="Straight Connector 2549" o:spid="_x0000_s2492" style="position:absolute;flip:y;visibility:visible;mso-wrap-style:square" from="42923,3722" to="429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MNMMAAADdAAAADwAAAGRycy9kb3ducmV2LnhtbESPwWrDMBBE74H8g9hAb4lc46aJEyWk&#10;hUJvpnZzX6yNbGqtjKQk7t9XhUKPw8y8YfbHyQ7iRj70jhU8rjIQxK3TPRsFn83bcgMiRGSNg2NS&#10;8E0Bjof5bI+ldnf+oFsdjUgQDiUq6GIcSylD25HFsHIjcfIuzluMSXojtcd7gttB5lm2lhZ7Tgsd&#10;jvTaUftVX62Cs6kK9C9hu9ZVTU3uiso8O6UeFtNpByLSFP/Df+13rSB/Krbw+yY9AX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gjDTDAAAA3QAAAA8AAAAAAAAAAAAA&#10;AAAAoQIAAGRycy9kb3ducmV2LnhtbFBLBQYAAAAABAAEAPkAAACRAwAAAAA=&#10;" strokecolor="black [3213]" strokeweight=".25pt"/>
                </v:group>
                <v:group id="Group 2550" o:spid="_x0000_s2493" style="position:absolute;left:42851;top:3913;width:171;height:190" coordorigin="42851,3913"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line id="Straight Connector 2551" o:spid="_x0000_s2494" style="position:absolute;visibility:visible;mso-wrap-style:square" from="42851,4008" to="4302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7KcMAAADdAAAADwAAAGRycy9kb3ducmV2LnhtbESPQYvCMBSE78L+h/AWvNlUWWWpRhFB&#10;9Loq7vXRPNtg81KbbK399RtB8DjMzDfMYtXZSrTUeONYwThJQRDnThsuFJyO29E3CB+QNVaOScGD&#10;PKyWH4MFZtrd+YfaQyhEhLDPUEEZQp1J6fOSLPrE1cTRu7jGYoiyKaRu8B7htpKTNJ1Ji4bjQok1&#10;bUrKr4c/q+B2pt22b/v6ZvrwteFfU+x3RqnhZ7eegwjUhXf41d5rBZPpdAzPN/E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CuynDAAAA3QAAAA8AAAAAAAAAAAAA&#10;AAAAoQIAAGRycy9kb3ducmV2LnhtbFBLBQYAAAAABAAEAPkAAACRAwAAAAA=&#10;" strokecolor="black [3213]" strokeweight=".25pt"/>
                  <v:line id="Straight Connector 2552" o:spid="_x0000_s2495" style="position:absolute;flip:y;visibility:visible;mso-wrap-style:square" from="42923,3913" to="42923,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2ImMIAAADdAAAADwAAAGRycy9kb3ducmV2LnhtbESPQWsCMRSE7wX/Q3iCt5p1UaurUawg&#10;9LZ0rffH5pld3LwsSarrv28KhR6HmfmG2e4H24k7+dA6VjCbZiCIa6dbNgq+zqfXFYgQkTV2jknB&#10;kwLsd6OXLRbaPfiT7lU0IkE4FKigibEvpAx1QxbD1PXEybs6bzEm6Y3UHh8JbjuZZ9lSWmw5LTTY&#10;07Gh+lZ9WwUXU87Rv4f1UpcVnXM3L82bU2oyHg4bEJGG+B/+a39oBflikcPvm/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2ImMIAAADdAAAADwAAAAAAAAAAAAAA&#10;AAChAgAAZHJzL2Rvd25yZXYueG1sUEsFBgAAAAAEAAQA+QAAAJADAAAAAA==&#10;" strokecolor="black [3213]" strokeweight=".25pt"/>
                </v:group>
                <v:group id="Group 2553" o:spid="_x0000_s2496" style="position:absolute;left:43804;top:3317;width:170;height:191" coordorigin="43804,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line id="Straight Connector 2554" o:spid="_x0000_s2497" style="position:absolute;visibility:visible;mso-wrap-style:square" from="43804,3413" to="43974,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YscMAAADdAAAADwAAAGRycy9kb3ducmV2LnhtbESPQYvCMBSE78L+h/AWvNl0RWWpRhFB&#10;9Loq7vXRPNtg81KbbK399RtB8DjMzDfMYtXZSrTUeONYwVeSgiDOnTZcKDgdt6NvED4ga6wck4IH&#10;eVgtPwYLzLS78w+1h1CICGGfoYIyhDqT0uclWfSJq4mjd3GNxRBlU0jd4D3CbSXHaTqTFg3HhRJr&#10;2pSUXw9/VsHtTLtt3/b1zfRhsuFfU+x3RqnhZ7eegwjUhXf41d5rBePpdALPN/E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1GLHDAAAA3QAAAA8AAAAAAAAAAAAA&#10;AAAAoQIAAGRycy9kb3ducmV2LnhtbFBLBQYAAAAABAAEAPkAAACRAwAAAAA=&#10;" strokecolor="black [3213]" strokeweight=".25pt"/>
                  <v:line id="Straight Connector 2555" o:spid="_x0000_s2498" style="position:absolute;flip:y;visibility:visible;mso-wrap-style:square" from="43875,3317" to="43875,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Q7MMAAADdAAAADwAAAGRycy9kb3ducmV2LnhtbESPwWrDMBBE74X8g9hCbo1cEyetGyUk&#10;gUBvpnZ6X6ytbGqtjKQkzt9XhUKPw8y8YTa7yQ7iSj70jhU8LzIQxK3TPRsF5+b09AIiRGSNg2NS&#10;cKcAu+3sYYOldjf+oGsdjUgQDiUq6GIcSylD25HFsHAjcfK+nLcYk/RGao+3BLeDzLNsJS32nBY6&#10;HOnYUftdX6yCT1Mt0R/C60pXNTW5W1Zm7ZSaP077NxCRpvgf/mu/awV5URTw+yY9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0EOzDAAAA3QAAAA8AAAAAAAAAAAAA&#10;AAAAoQIAAGRycy9kb3ducmV2LnhtbFBLBQYAAAAABAAEAPkAAACRAwAAAAA=&#10;" strokecolor="black [3213]" strokeweight=".25pt"/>
                </v:group>
                <v:group id="Group 2556" o:spid="_x0000_s2499" style="position:absolute;left:43804;top:3484;width:170;height:191" coordorigin="43804,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line id="Straight Connector 2557" o:spid="_x0000_s2500" style="position:absolute;visibility:visible;mso-wrap-style:square" from="43804,3579" to="43974,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GxsQAAADdAAAADwAAAGRycy9kb3ducmV2LnhtbESPQWvCQBSE7wX/w/KE3uqm0rSSuooI&#10;klxrpV4f2ddkafZtkl1jzK93C4Ueh5n5hllvR9uIgXpvHCt4XiQgiEunDVcKTp+HpxUIH5A1No5J&#10;wY08bDezhzVm2l35g4ZjqESEsM9QQR1Cm0npy5os+oVriaP37XqLIcq+krrHa4TbRi6T5FVaNBwX&#10;amxpX1P5c7xYBd0X5YdpmNrOTOFlz2dTFblR6nE+7t5BBBrDf/ivXWgFyzR9g9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4bGxAAAAN0AAAAPAAAAAAAAAAAA&#10;AAAAAKECAABkcnMvZG93bnJldi54bWxQSwUGAAAAAAQABAD5AAAAkgMAAAAA&#10;" strokecolor="black [3213]" strokeweight=".25pt"/>
                  <v:line id="Straight Connector 2558" o:spid="_x0000_s2501" style="position:absolute;flip:y;visibility:visible;mso-wrap-style:square" from="43875,3484" to="4387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csAAAADdAAAADwAAAGRycy9kb3ducmV2LnhtbERPy4rCMBTdD8w/hDvgbkyn+JipRnEG&#10;BHfFqvtLc03LNDcliVr/3iwEl4fzXq4H24kr+dA6VvA1zkAQ1063bBQcD9vPbxAhImvsHJOCOwVY&#10;r97fllhod+M9XatoRArhUKCCJsa+kDLUDVkMY9cTJ+7svMWYoDdSe7ylcNvJPMtm0mLLqaHBnv4a&#10;qv+ri1VwMuUE/W/4memyokPuJqWZO6VGH8NmASLSEF/ip3unFeTTaZqb3qQn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1v3LAAAAA3QAAAA8AAAAAAAAAAAAAAAAA&#10;oQIAAGRycy9kb3ducmV2LnhtbFBLBQYAAAAABAAEAPkAAACOAwAAAAA=&#10;" strokecolor="black [3213]" strokeweight=".25pt"/>
                </v:group>
                <v:group id="Group 2559" o:spid="_x0000_s2502" style="position:absolute;left:43804;top:3746;width:170;height:191" coordorigin="43804,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line id="Straight Connector 2560" o:spid="_x0000_s2503" style="position:absolute;visibility:visible;mso-wrap-style:square" from="43804,3841" to="43974,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UD78AAADdAAAADwAAAGRycy9kb3ducmV2LnhtbERPy4rCMBTdD/gP4QruxlRxRKpRRBDd&#10;+kC3l+baBpub2sRa+/WTheDycN6LVWtL0VDtjWMFo2ECgjhz2nCu4Hza/s5A+ICssXRMCt7kYbXs&#10;/Sww1e7FB2qOIRcxhH2KCooQqlRKnxVk0Q9dRRy5m6sthgjrXOoaXzHclnKcJFNp0XBsKLCiTUHZ&#10;/fi0Ch4X2m27pqsepguTDV9Nvt8ZpQb9dj0HEagNX/HHvdcKxn/TuD++iU9AL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LUD78AAADdAAAADwAAAAAAAAAAAAAAAACh&#10;AgAAZHJzL2Rvd25yZXYueG1sUEsFBgAAAAAEAAQA+QAAAI0DAAAAAA==&#10;" strokecolor="black [3213]" strokeweight=".25pt"/>
                  <v:line id="Straight Connector 2561" o:spid="_x0000_s2504" style="position:absolute;flip:y;visibility:visible;mso-wrap-style:square" from="43875,3746" to="43875,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cUsMAAADdAAAADwAAAGRycy9kb3ducmV2LnhtbESPQWvCQBSE7wX/w/KE3urGoLFNXcUW&#10;Ct6C0d4f2ddNaPZt2F01/fddQfA4zMw3zHo72l5cyIfOsYL5LANB3DjdsVFwOn69vIIIEVlj75gU&#10;/FGA7WbytMZSuysf6FJHIxKEQ4kK2hiHUsrQtGQxzNxAnLwf5y3GJL2R2uM1wW0v8ywrpMWO00KL&#10;A3221PzWZ6vg21QL9B/hrdBVTcfcLSqzcko9T8fdO4hIY3yE7+29VpAviznc3q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j3FLDAAAA3QAAAA8AAAAAAAAAAAAA&#10;AAAAoQIAAGRycy9kb3ducmV2LnhtbFBLBQYAAAAABAAEAPkAAACRAwAAAAA=&#10;" strokecolor="black [3213]" strokeweight=".25pt"/>
                </v:group>
                <v:group id="Group 2562" o:spid="_x0000_s2505" style="position:absolute;left:43804;top:3937;width:170;height:190" coordorigin="43804,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line id="Straight Connector 2563" o:spid="_x0000_s2506" style="position:absolute;visibility:visible;mso-wrap-style:square" from="43804,4032" to="439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KeMMAAADdAAAADwAAAGRycy9kb3ducmV2LnhtbESPT4vCMBTE7wt+h/AEb2vqnxXpGkUE&#10;0eu6otdH82zDNi+1ibX2028EweMwM79hFqvWlqKh2hvHCkbDBARx5rThXMHxd/s5B+EDssbSMSl4&#10;kIfVsvexwFS7O/9Qcwi5iBD2KSooQqhSKX1WkEU/dBVx9C6uthiirHOpa7xHuC3lOElm0qLhuFBg&#10;RZuCsr/DzSq4nmi37ZquupouTDd8Nvl+Z5Qa9Nv1N4hAbXiHX+29VjD+mk3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SnjDAAAA3QAAAA8AAAAAAAAAAAAA&#10;AAAAoQIAAGRycy9kb3ducmV2LnhtbFBLBQYAAAAABAAEAPkAAACRAwAAAAA=&#10;" strokecolor="black [3213]" strokeweight=".25pt"/>
                  <v:line id="Straight Connector 2564" o:spid="_x0000_s2507" style="position:absolute;flip:y;visibility:visible;mso-wrap-style:square" from="43875,3937" to="4387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ysMAAADdAAAADwAAAGRycy9kb3ducmV2LnhtbESPwWrDMBBE74X8g9hAb41c4zqJEyW0&#10;hUJvJk57X6yNbGqtjKQm7t9XgUCOw8y8Ybb7yQ7iTD70jhU8LzIQxK3TPRsFX8ePpxWIEJE1Do5J&#10;wR8F2O9mD1ustLvwgc5NNCJBOFSooItxrKQMbUcWw8KNxMk7OW8xJumN1B4vCW4HmWdZKS32nBY6&#10;HOm9o/an+bUKvk1doH8L61LXDR1zV9Rm6ZR6nE+vGxCRpngP39qfWkH+UhZwfZOe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Uf8rDAAAA3QAAAA8AAAAAAAAAAAAA&#10;AAAAoQIAAGRycy9kb3ducmV2LnhtbFBLBQYAAAAABAAEAPkAAACRAwAAAAA=&#10;" strokecolor="black [3213]" strokeweight=".25pt"/>
                </v:group>
                <v:group id="Group 2565" o:spid="_x0000_s2508" style="position:absolute;left:56578;top:3341;width:170;height:191" coordorigin="56578,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line id="Straight Connector 2566" o:spid="_x0000_s2509" style="position:absolute;visibility:visible;mso-wrap-style:square" from="56578,3436" to="5674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p4MIAAADdAAAADwAAAGRycy9kb3ducmV2LnhtbESPQYvCMBSE7wv+h/AEb2uqaJFqFBFE&#10;r6uLXh/N2zZs81KbWGt//UYQ9jjMzDfMatPZSrTUeONYwWScgCDOnTZcKPg+7z8XIHxA1lg5JgVP&#10;8rBZDz5WmGn34C9qT6EQEcI+QwVlCHUmpc9LsujHriaO3o9rLIYom0LqBh8Rbis5TZJUWjQcF0qs&#10;aVdS/nu6WwW3Cx32fdvXN9OH2Y6vpjgejFKjYbddggjUhf/wu33UCqbzNIXX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fp4MIAAADdAAAADwAAAAAAAAAAAAAA&#10;AAChAgAAZHJzL2Rvd25yZXYueG1sUEsFBgAAAAAEAAQA+QAAAJADAAAAAA==&#10;" strokecolor="black [3213]" strokeweight=".25pt"/>
                  <v:line id="Straight Connector 2567" o:spid="_x0000_s2510" style="position:absolute;flip:y;visibility:visible;mso-wrap-style:square" from="56649,3341" to="56649,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bhvcMAAADdAAAADwAAAGRycy9kb3ducmV2LnhtbESPwWrDMBBE74H8g9hAb4lckzqJEyWk&#10;hUJvpnZ7X6yNbGqtjKQk7t9XhUKPw8y8YQ6nyQ7iRj70jhU8rjIQxK3TPRsFH83rcgsiRGSNg2NS&#10;8E0BTsf57ICldnd+p1sdjUgQDiUq6GIcSylD25HFsHIjcfIuzluMSXojtcd7gttB5llWSIs9p4UO&#10;R3rpqP2qr1bBp6nW6J/DrtBVTU3u1pXZOKUeFtN5DyLSFP/Df+03rSB/Kjbw+yY9AX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G4b3DAAAA3QAAAA8AAAAAAAAAAAAA&#10;AAAAoQIAAGRycy9kb3ducmV2LnhtbFBLBQYAAAAABAAEAPkAAACRAwAAAAA=&#10;" strokecolor="black [3213]" strokeweight=".25pt"/>
                </v:group>
                <v:group id="Group 2568" o:spid="_x0000_s2511" style="position:absolute;left:56578;top:3508;width:170;height:190" coordorigin="56578,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line id="Straight Connector 2569" o:spid="_x0000_s2512" style="position:absolute;visibility:visible;mso-wrap-style:square" from="56578,3603" to="56748,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9ksQAAADdAAAADwAAAGRycy9kb3ducmV2LnhtbESPQWvCQBSE7wX/w/KE3ppNpRWbZhUR&#10;xFybir0+sq/J0uzbmF1jzK93C4Ueh5n5hsk3o23FQL03jhU8JykI4sppw7WC4+f+aQXCB2SNrWNS&#10;cCMPm/XsIcdMuyt/0FCGWkQI+wwVNCF0mZS+asiiT1xHHL1v11sMUfa11D1eI9y2cpGmS2nRcFxo&#10;sKNdQ9VPebEKzic67Kdh6s5mCi87/jJ1cTBKPc7H7TuIQGP4D/+1C61g8bp8g9838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2H2SxAAAAN0AAAAPAAAAAAAAAAAA&#10;AAAAAKECAABkcnMvZG93bnJldi54bWxQSwUGAAAAAAQABAD5AAAAkgMAAAAA&#10;" strokecolor="black [3213]" strokeweight=".25pt"/>
                  <v:line id="Straight Connector 2570" o:spid="_x0000_s2513" style="position:absolute;flip:y;visibility:visible;mso-wrap-style:square" from="56649,3508" to="56649,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bvFMAAAADdAAAADwAAAGRycy9kb3ducmV2LnhtbERPy4rCMBTdD/gP4QruxtTi+KhGcQRh&#10;dmWq7i/NNS02NyXJaP37yWJglofz3u4H24kH+dA6VjCbZiCIa6dbNgou59P7CkSIyBo7x6TgRQH2&#10;u9HbFgvtnvxNjyoakUI4FKigibEvpAx1QxbD1PXEibs5bzEm6I3UHp8p3HYyz7KFtNhyamiwp2ND&#10;9b36sQquppyj/wzrhS4rOuduXpqlU2oyHg4bEJGG+C/+c39pBfnHMu1Pb9ITk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27xTAAAAA3QAAAA8AAAAAAAAAAAAAAAAA&#10;oQIAAGRycy9kb3ducmV2LnhtbFBLBQYAAAAABAAEAPkAAACOAwAAAAA=&#10;" strokecolor="black [3213]" strokeweight=".25pt"/>
                </v:group>
                <v:group id="Group 2571" o:spid="_x0000_s2514" style="position:absolute;left:56578;top:3770;width:170;height:190" coordorigin="56578,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line id="Straight Connector 2572" o:spid="_x0000_s2515" style="position:absolute;visibility:visible;mso-wrap-style:square" from="56578,3865" to="56748,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V5PsQAAADdAAAADwAAAGRycy9kb3ducmV2LnhtbESPQWvCQBSE7wX/w/IEb83GUNsSXUUE&#10;0atW7PWRfU0Ws29jdhtjfr0rFHocZuYbZrHqbS06ar1xrGCapCCIC6cNlwpOX9vXTxA+IGusHZOC&#10;O3lYLUcvC8y1u/GBumMoRYSwz1FBFUKTS+mLiiz6xDXE0ftxrcUQZVtK3eItwm0tszR9lxYNx4UK&#10;G9pUVFyOv1bB9Uy77dANzdUM4W3D36bc74xSk3G/noMI1If/8F97rxVks48M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Xk+xAAAAN0AAAAPAAAAAAAAAAAA&#10;AAAAAKECAABkcnMvZG93bnJldi54bWxQSwUGAAAAAAQABAD5AAAAkgMAAAAA&#10;" strokecolor="black [3213]" strokeweight=".25pt"/>
                  <v:line id="Straight Connector 2573" o:spid="_x0000_s2516" style="position:absolute;flip:y;visibility:visible;mso-wrap-style:square" from="56649,3770" to="5664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xY8MAAADdAAAADwAAAGRycy9kb3ducmV2LnhtbESPQWsCMRSE7wX/Q3iCt5p1a7XdGsUK&#10;hd4WV70/Nq/Zxc3LkkRd/70pFHocZuYbZrUZbCeu5EPrWMFsmoEgrp1u2Sg4Hr6e30CEiKyxc0wK&#10;7hRgsx49rbDQ7sZ7ulbRiAThUKCCJsa+kDLUDVkMU9cTJ+/HeYsxSW+k9nhLcNvJPMsW0mLLaaHB&#10;nnYN1efqYhWcTDlH/xneF7qs6JC7eWmWTqnJeNh+gIg0xP/wX/tbK8hfly/w+yY9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kcWPDAAAA3QAAAA8AAAAAAAAAAAAA&#10;AAAAoQIAAGRycy9kb3ducmV2LnhtbFBLBQYAAAAABAAEAPkAAACRAwAAAAA=&#10;" strokecolor="black [3213]" strokeweight=".25pt"/>
                </v:group>
                <v:group id="Group 2574" o:spid="_x0000_s2517" style="position:absolute;left:56578;top:3960;width:170;height:191" coordorigin="56578,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line id="Straight Connector 2575" o:spid="_x0000_s2518" style="position:absolute;visibility:visible;mso-wrap-style:square" from="56578,4056" to="5674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hSsQAAADdAAAADwAAAGRycy9kb3ducmV2LnhtbESPQWvCQBSE7wX/w/KE3uqm0rSSuooI&#10;klxrpV4f2ddkafZtkl1jzK93C4Ueh5n5hllvR9uIgXpvHCt4XiQgiEunDVcKTp+HpxUIH5A1No5J&#10;wY08bDezhzVm2l35g4ZjqESEsM9QQR1Cm0npy5os+oVriaP37XqLIcq+krrHa4TbRi6T5FVaNBwX&#10;amxpX1P5c7xYBd0X5YdpmNrOTOFlz2dTFblR6nE+7t5BBBrDf/ivXWgFy/Qthd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OFKxAAAAN0AAAAPAAAAAAAAAAAA&#10;AAAAAKECAABkcnMvZG93bnJldi54bWxQSwUGAAAAAAQABAD5AAAAkgMAAAAA&#10;" strokecolor="black [3213]" strokeweight=".25pt"/>
                  <v:line id="Straight Connector 2576" o:spid="_x0000_s2519" style="position:absolute;flip:y;visibility:visible;mso-wrap-style:square" from="56649,3960" to="56649,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S+8MAAADdAAAADwAAAGRycy9kb3ducmV2LnhtbESPwWrDMBBE74H8g9hAb4lckzqJEyWk&#10;hUJvpnZ7X6yNbGqtjKQk7t9XhUKPw8y8YQ6nyQ7iRj70jhU8rjIQxK3TPRsFH83rcgsiRGSNg2NS&#10;8E0BTsf57ICldnd+p1sdjUgQDiUq6GIcSylD25HFsHIjcfIuzluMSXojtcd7gttB5llWSIs9p4UO&#10;R3rpqP2qr1bBp6nW6J/DrtBVTU3u1pXZOKUeFtN5DyLSFP/Df+03rSB/2hTw+yY9AX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T0vvDAAAA3QAAAA8AAAAAAAAAAAAA&#10;AAAAoQIAAGRycy9kb3ducmV2LnhtbFBLBQYAAAAABAAEAPkAAACRAwAAAAA=&#10;" strokecolor="black [3213]" strokeweight=".25pt"/>
                </v:group>
                <v:group id="Group 2577" o:spid="_x0000_s2520" style="position:absolute;left:57530;top:3365;width:171;height:191" coordorigin="57530,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line id="Straight Connector 2578" o:spid="_x0000_s2521" style="position:absolute;visibility:visible;mso-wrap-style:square" from="57530,3460" to="5770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O1MIAAADdAAAADwAAAGRycy9kb3ducmV2LnhtbERPyWrDMBC9B/oPYgq9xXJNkxYniimB&#10;4Fyz0F4Ha2KLWiPHUm3XX18dCj0+3r4tJtuKgXpvHCt4TlIQxJXThmsF18th+QbCB2SNrWNS8EMe&#10;it3DYou5diOfaDiHWsQQ9jkqaELocil91ZBFn7iOOHI311sMEfa11D2OMdy2MkvTtbRoODY02NG+&#10;oerr/G0V3D+oPMzD3N3NHF72/GnqY2mUenqc3jcgAk3hX/znPmoF2eo1zo1v4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1O1MIAAADdAAAADwAAAAAAAAAAAAAA&#10;AAChAgAAZHJzL2Rvd25yZXYueG1sUEsFBgAAAAAEAAQA+QAAAJADAAAAAA==&#10;" strokecolor="black [3213]" strokeweight=".25pt"/>
                  <v:line id="Straight Connector 2579" o:spid="_x0000_s2522" style="position:absolute;flip:y;visibility:visible;mso-wrap-style:square" from="57602,3365" to="5760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GicMAAADdAAAADwAAAGRycy9kb3ducmV2LnhtbESPzWrDMBCE74G+g9hCbolck+bHtRzS&#10;QqE3Uye5L9ZWNrVWRlIS5+2rQqHHYWa+Ycr9ZAdxJR96xwqelhkI4tbpno2C0/F9sQURIrLGwTEp&#10;uFOAffUwK7HQ7safdG2iEQnCoUAFXYxjIWVoO7IYlm4kTt6X8xZjkt5I7fGW4HaQeZatpcWe00KH&#10;I7111H43F6vgbOoV+tewW+u6oWPuVrXZOKXmj9PhBUSkKf6H/9ofWkH+vNnB75v0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RonDAAAA3QAAAA8AAAAAAAAAAAAA&#10;AAAAoQIAAGRycy9kb3ducmV2LnhtbFBLBQYAAAAABAAEAPkAAACRAwAAAAA=&#10;" strokecolor="black [3213]" strokeweight=".25pt"/>
                </v:group>
                <v:group id="Group 2580" o:spid="_x0000_s2523" style="position:absolute;left:57530;top:3532;width:171;height:190" coordorigin="57530,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line id="Straight Connector 2581" o:spid="_x0000_s2524" style="position:absolute;visibility:visible;mso-wrap-style:square" from="57530,3627" to="5770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XbsMAAADdAAAADwAAAGRycy9kb3ducmV2LnhtbESPT4vCMBTE78J+h/AWvNlUUZGuURZB&#10;9Oof3OujeduGbV5qk621n94IgsdhZn7DLNedrURLjTeOFYyTFARx7rThQsH5tB0tQPiArLFyTAru&#10;5GG9+hgsMdPuxgdqj6EQEcI+QwVlCHUmpc9LsugTVxNH79c1FkOUTSF1g7cIt5WcpOlcWjQcF0qs&#10;aVNS/nf8twquF9pt+7avr6YP0w3/mGK/M0oNP7vvLxCBuvAOv9p7rWAyW4zh+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l27DAAAA3QAAAA8AAAAAAAAAAAAA&#10;AAAAoQIAAGRycy9kb3ducmV2LnhtbFBLBQYAAAAABAAEAPkAAACRAwAAAAA=&#10;" strokecolor="black [3213]" strokeweight=".25pt"/>
                  <v:line id="Straight Connector 2582" o:spid="_x0000_s2525" style="position:absolute;flip:y;visibility:visible;mso-wrap-style:square" from="57602,3532" to="5760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2k38IAAADdAAAADwAAAGRycy9kb3ducmV2LnhtbESPQWsCMRSE70L/Q3gFb5rtotauRlGh&#10;4G1xbe+PzTO7dPOyJFHXf98UCh6HmfmGWW8H24kb+dA6VvA2zUAQ1063bBR8nT8nSxAhImvsHJOC&#10;BwXYbl5Gayy0u/OJblU0IkE4FKigibEvpAx1QxbD1PXEybs4bzEm6Y3UHu8JbjuZZ9lCWmw5LTTY&#10;06Gh+qe6WgXfppyh34ePhS4rOuduVpp3p9T4dditQEQa4jP83z5qBfl8mcPfm/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2k38IAAADdAAAADwAAAAAAAAAAAAAA&#10;AAChAgAAZHJzL2Rvd25yZXYueG1sUEsFBgAAAAAEAAQA+QAAAJADAAAAAA==&#10;" strokecolor="black [3213]" strokeweight=".25pt"/>
                </v:group>
                <v:group id="Group 2583" o:spid="_x0000_s2526" style="position:absolute;left:57530;top:3794;width:171;height:190" coordorigin="57530,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line id="Straight Connector 2584" o:spid="_x0000_s2527" style="position:absolute;visibility:visible;mso-wrap-style:square" from="57530,3889" to="5770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09sMAAADdAAAADwAAAGRycy9kb3ducmV2LnhtbESPQYvCMBSE78L+h/AW9mZTRUW6RhFB&#10;9Loq7vXRPNtg81KbbO321xtB8DjMzDfMYtXZSrTUeONYwShJQRDnThsuFJyO2+EchA/IGivHpOCf&#10;PKyWH4MFZtrd+YfaQyhEhLDPUEEZQp1J6fOSLPrE1cTRu7jGYoiyKaRu8B7htpLjNJ1Ji4bjQok1&#10;bUrKr4c/q+B2pt22b/v6Zvow2fCvKfY7o9TXZ7f+BhGoC+/wq73XCsbT+QSe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VNPbDAAAA3QAAAA8AAAAAAAAAAAAA&#10;AAAAoQIAAGRycy9kb3ducmV2LnhtbFBLBQYAAAAABAAEAPkAAACRAwAAAAA=&#10;" strokecolor="black [3213]" strokeweight=".25pt"/>
                  <v:line id="Straight Connector 2585" o:spid="_x0000_s2528" style="position:absolute;flip:y;visibility:visible;mso-wrap-style:square" from="57602,3794" to="5760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8q8MAAADdAAAADwAAAGRycy9kb3ducmV2LnhtbESPzWrDMBCE74W+g9hAb40ck7+6kU1b&#10;CPRm6iT3xdrKptbKSGrivH0VCPQ4zMw3zK6a7CDO5EPvWMFinoEgbp3u2Sg4HvbPWxAhImscHJOC&#10;KwWoyseHHRbaXfiLzk00IkE4FKigi3EspAxtRxbD3I3Eyft23mJM0hupPV4S3A4yz7K1tNhzWuhw&#10;pI+O2p/m1yo4mXqJ/j28rHXd0CF3y9psnFJPs+ntFUSkKf6H7+1PrSBfbVdwe5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UPKvDAAAA3QAAAA8AAAAAAAAAAAAA&#10;AAAAoQIAAGRycy9kb3ducmV2LnhtbFBLBQYAAAAABAAEAPkAAACRAwAAAAA=&#10;" strokecolor="black [3213]" strokeweight=".25pt"/>
                </v:group>
                <v:group id="Group 2586" o:spid="_x0000_s2529" style="position:absolute;left:57530;top:3984;width:171;height:191" coordorigin="57530,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line id="Straight Connector 2587" o:spid="_x0000_s2530" style="position:absolute;visibility:visible;mso-wrap-style:square" from="57530,4079" to="5770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qgcMAAADdAAAADwAAAGRycy9kb3ducmV2LnhtbESPQYvCMBSE7wv+h/AEb2uq6Cpdo4gg&#10;el1X9Pponm3Y5qU2sdb++o0geBxm5htmsWptKRqqvXGsYDRMQBBnThvOFRx/t59zED4gaywdk4IH&#10;eVgtex8LTLW78w81h5CLCGGfooIihCqV0mcFWfRDVxFH7+JqiyHKOpe6xnuE21KOk+RLWjQcFwqs&#10;aFNQ9ne4WQXXE+22XdNVV9OFyYbPJt/vjFKDfrv+BhGoDe/wq73XCsbT+Qye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HqoHDAAAA3QAAAA8AAAAAAAAAAAAA&#10;AAAAoQIAAGRycy9kb3ducmV2LnhtbFBLBQYAAAAABAAEAPkAAACRAwAAAAA=&#10;" strokecolor="black [3213]" strokeweight=".25pt"/>
                  <v:line id="Straight Connector 2588" o:spid="_x0000_s2531" style="position:absolute;flip:y;visibility:visible;mso-wrap-style:square" from="57602,3984" to="57602,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TNcAAAADdAAAADwAAAGRycy9kb3ducmV2LnhtbERPy4rCMBTdD/gP4QruxtTi+KhGcQRh&#10;dmWq7i/NNS02NyXJaP37yWJglofz3u4H24kH+dA6VjCbZiCIa6dbNgou59P7CkSIyBo7x6TgRQH2&#10;u9HbFgvtnvxNjyoakUI4FKigibEvpAx1QxbD1PXEibs5bzEm6I3UHp8p3HYyz7KFtNhyamiwp2ND&#10;9b36sQquppyj/wzrhS4rOuduXpqlU2oyHg4bEJGG+C/+c39pBfnHKs1Nb9ITk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VkzXAAAAA3QAAAA8AAAAAAAAAAAAAAAAA&#10;oQIAAGRycy9kb3ducmV2LnhtbFBLBQYAAAAABAAEAPkAAACOAwAAAAA=&#10;" strokecolor="black [3213]" strokeweight=".25pt"/>
                </v:group>
                <v:group id="Group 2589" o:spid="_x0000_s2532" style="position:absolute;left:70386;top:3341;width:170;height:191" coordorigin="70386,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v:line id="Straight Connector 2590" o:spid="_x0000_s2533" style="position:absolute;visibility:visible;mso-wrap-style:square" from="70386,3436" to="7055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kKMIAAADdAAAADwAAAGRycy9kb3ducmV2LnhtbERPyWrDMBC9B/oPYgq9xXJNE1oniimB&#10;4Fyz0F4Ha2KLWiPHUm3XX18dCj0+3r4tJtuKgXpvHCt4TlIQxJXThmsF18th+QrCB2SNrWNS8EMe&#10;it3DYou5diOfaDiHWsQQ9jkqaELocil91ZBFn7iOOHI311sMEfa11D2OMdy2MkvTtbRoODY02NG+&#10;oerr/G0V3D+oPMzD3N3NHF72/GnqY2mUenqc3jcgAk3hX/znPmoF2eot7o9v4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ekKMIAAADdAAAADwAAAAAAAAAAAAAA&#10;AAChAgAAZHJzL2Rvd25yZXYueG1sUEsFBgAAAAAEAAQA+QAAAJADAAAAAA==&#10;" strokecolor="black [3213]" strokeweight=".25pt"/>
                  <v:line id="Straight Connector 2591" o:spid="_x0000_s2534" style="position:absolute;flip:y;visibility:visible;mso-wrap-style:square" from="70457,3341" to="7045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sdcMAAADdAAAADwAAAGRycy9kb3ducmV2LnhtbESPzWrDMBCE74W+g9hCb40ck18nSmgL&#10;gdxMnPa+WBvZxFoZSU3ct48CgRyHmfmGWW8H24kL+dA6VjAeZSCIa6dbNgp+jruPBYgQkTV2jknB&#10;PwXYbl5f1lhod+UDXapoRIJwKFBBE2NfSBnqhiyGkeuJk3dy3mJM0hupPV4T3HYyz7KZtNhyWmiw&#10;p++G6nP1ZxX8mnKC/issZ7qs6Ji7SWnmTqn3t+FzBSLSEJ/hR3uvFeTT5Rjub9IT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2rHXDAAAA3QAAAA8AAAAAAAAAAAAA&#10;AAAAoQIAAGRycy9kb3ducmV2LnhtbFBLBQYAAAAABAAEAPkAAACRAwAAAAA=&#10;" strokecolor="black [3213]" strokeweight=".25pt"/>
                </v:group>
                <v:group id="Group 2592" o:spid="_x0000_s2535" style="position:absolute;left:70386;top:3508;width:170;height:190" coordorigin="70386,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line id="Straight Connector 2593" o:spid="_x0000_s2536" style="position:absolute;visibility:visible;mso-wrap-style:square" from="70386,3603" to="70556,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U6X8UAAADdAAAADwAAAGRycy9kb3ducmV2LnhtbESPzWrDMBCE74W8g9hAbrXcJA2tazmU&#10;QEiu+aG9LtbWFrVWjqU6jp8+KhR6HGbmGyZfD7YRPXXeOFbwlKQgiEunDVcKzqft4wsIH5A1No5J&#10;wY08rIvJQ46Zdlc+UH8MlYgQ9hkqqENoMyl9WZNFn7iWOHpfrrMYouwqqTu8Rrht5DxNV9Ki4bhQ&#10;Y0ubmsrv449VcPmg3Xbsx/ZixrDc8Kep9juj1Gw6vL+BCDSE//Bfe68VzJ9fF/D7Jj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U6X8UAAADdAAAADwAAAAAAAAAA&#10;AAAAAAChAgAAZHJzL2Rvd25yZXYueG1sUEsFBgAAAAAEAAQA+QAAAJMDAAAAAA==&#10;" strokecolor="black [3213]" strokeweight=".25pt"/>
                  <v:line id="Straight Connector 2594" o:spid="_x0000_s2537" style="position:absolute;flip:y;visibility:visible;mso-wrap-style:square" from="70457,3508" to="70457,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P7cMAAADdAAAADwAAAGRycy9kb3ducmV2LnhtbESPwWrDMBBE74H8g9hAb4lc46aJEyWk&#10;hUJvpnZzX6yNbGqtjKQk7t9XhUKPw8y8YfbHyQ7iRj70jhU8rjIQxK3TPRsFn83bcgMiRGSNg2NS&#10;8E0Bjof5bI+ldnf+oFsdjUgQDiUq6GIcSylD25HFsHIjcfIuzluMSXojtcd7gttB5lm2lhZ7Tgsd&#10;jvTaUftVX62Cs6kK9C9hu9ZVTU3uiso8O6UeFtNpByLSFP/Df+13rSB/2hbw+yY9AX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BD+3DAAAA3QAAAA8AAAAAAAAAAAAA&#10;AAAAoQIAAGRycy9kb3ducmV2LnhtbFBLBQYAAAAABAAEAPkAAACRAwAAAAA=&#10;" strokecolor="black [3213]" strokeweight=".25pt"/>
                </v:group>
                <v:group id="Group 2595" o:spid="_x0000_s2538" style="position:absolute;left:70386;top:3770;width:170;height:190" coordorigin="70386,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line id="Straight Connector 2596" o:spid="_x0000_s2539" style="position:absolute;visibility:visible;mso-wrap-style:square" from="70386,3865" to="70556,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Zx8QAAADdAAAADwAAAGRycy9kb3ducmV2LnhtbESPQWvCQBSE7wX/w/KE3ppNpRWbZhUR&#10;xFybir0+sq/J0uzbmF1jzK93C4Ueh5n5hsk3o23FQL03jhU8JykI4sppw7WC4+f+aQXCB2SNrWNS&#10;cCMPm/XsIcdMuyt/0FCGWkQI+wwVNCF0mZS+asiiT1xHHL1v11sMUfa11D1eI9y2cpGmS2nRcFxo&#10;sKNdQ9VPebEKzic67Kdh6s5mCi87/jJ1cTBKPc7H7TuIQGP4D/+1C61g8fq2hN838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pnHxAAAAN0AAAAPAAAAAAAAAAAA&#10;AAAAAKECAABkcnMvZG93bnJldi54bWxQSwUGAAAAAAQABAD5AAAAkgMAAAAA&#10;" strokecolor="black [3213]" strokeweight=".25pt"/>
                  <v:line id="Straight Connector 2597" o:spid="_x0000_s2540" style="position:absolute;flip:y;visibility:visible;mso-wrap-style:square" from="70457,3770" to="70457,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RmsMAAADdAAAADwAAAGRycy9kb3ducmV2LnhtbESPzWrDMBCE74G+g9hCbolck+bHtRzS&#10;QqE3Uye5L9ZWNrVWRlIS5+2rQqHHYWa+Ycr9ZAdxJR96xwqelhkI4tbpno2C0/F9sQURIrLGwTEp&#10;uFOAffUwK7HQ7safdG2iEQnCoUAFXYxjIWVoO7IYlm4kTt6X8xZjkt5I7fGW4HaQeZatpcWe00KH&#10;I7111H43F6vgbOoV+tewW+u6oWPuVrXZOKXmj9PhBUSkKf6H/9ofWkH+vNvA75v0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TkZrDAAAA3QAAAA8AAAAAAAAAAAAA&#10;AAAAoQIAAGRycy9kb3ducmV2LnhtbFBLBQYAAAAABAAEAPkAAACRAwAAAAA=&#10;" strokecolor="black [3213]" strokeweight=".25pt"/>
                </v:group>
                <v:group id="Group 2598" o:spid="_x0000_s2541" style="position:absolute;left:70386;top:3960;width:170;height:191" coordorigin="70386,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line id="Straight Connector 2599" o:spid="_x0000_s2542" style="position:absolute;visibility:visible;mso-wrap-style:square" from="70386,4056" to="70556,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0NtcMAAADdAAAADwAAAGRycy9kb3ducmV2LnhtbESPQYvCMBSE7wv+h/AEb2uq6KJdo4gg&#10;el1X9Pponm3Y5qU2sdb++o0geBxm5htmsWptKRqqvXGsYDRMQBBnThvOFRx/t58zED4gaywdk4IH&#10;eVgtex8LTLW78w81h5CLCGGfooIihCqV0mcFWfRDVxFH7+JqiyHKOpe6xnuE21KOk+RLWjQcFwqs&#10;aFNQ9ne4WQXXE+22XdNVV9OFyYbPJt/vjFKDfrv+BhGoDe/wq73XCsbT+Rye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NDbXDAAAA3QAAAA8AAAAAAAAAAAAA&#10;AAAAoQIAAGRycy9kb3ducmV2LnhtbFBLBQYAAAAABAAEAPkAAACRAwAAAAA=&#10;" strokecolor="black [3213]" strokeweight=".25pt"/>
                  <v:line id="Straight Connector 2600" o:spid="_x0000_s2543" style="position:absolute;flip:y;visibility:visible;mso-wrap-style:square" from="70457,3960" to="70457,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9Fb8AAADdAAAADwAAAGRycy9kb3ducmV2LnhtbERPz2vCMBS+D/wfwhN2m6lFOq1GcYLg&#10;razq/dE802LzUpJMu//eHAY7fny/N7vR9uJBPnSOFcxnGQjixumOjYLL+fixBBEissbeMSn4pQC7&#10;7eRtg6V2T/6mRx2NSCEcSlTQxjiUUoamJYth5gbixN2ctxgT9EZqj88UbnuZZ1khLXacGloc6NBS&#10;c69/rIKrqRbov8Kq0FVN59wtKvPplHqfjvs1iEhj/Bf/uU9aQV5kaX96k56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JX9Fb8AAADdAAAADwAAAAAAAAAAAAAAAACh&#10;AgAAZHJzL2Rvd25yZXYueG1sUEsFBgAAAAAEAAQA+QAAAI0DAAAAAA==&#10;" strokecolor="black [3213]" strokeweight=".25pt"/>
                </v:group>
                <v:group id="Group 2601" o:spid="_x0000_s2544" style="position:absolute;left:71338;top:3365;width:170;height:191" coordorigin="71338,3365"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line id="Straight Connector 2602" o:spid="_x0000_s2545" style="position:absolute;visibility:visible;mso-wrap-style:square" from="71338,3460" to="7150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rP8QAAADdAAAADwAAAGRycy9kb3ducmV2LnhtbESPwWrDMBBE74X+g9hAbo0cE0JxooRi&#10;MPG1bkiui7WxRa2VY6mO66+vCoUeh5l5w+yPk+3ESIM3jhWsVwkI4tppw42C80fx8grCB2SNnWNS&#10;8E0ejofnpz1m2j34ncYqNCJC2GeooA2hz6T0dUsW/cr1xNG7ucFiiHJopB7wEeG2k2mSbKVFw3Gh&#10;xZ7ylurP6ssquF/oVMzj3N/NHDY5X01TnoxSy8X0tgMRaAr/4b92qRWk2ySF3zfxCc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ms/xAAAAN0AAAAPAAAAAAAAAAAA&#10;AAAAAKECAABkcnMvZG93bnJldi54bWxQSwUGAAAAAAQABAD5AAAAkgMAAAAA&#10;" strokecolor="black [3213]" strokeweight=".25pt"/>
                  <v:line id="Straight Connector 2603" o:spid="_x0000_s2546" style="position:absolute;flip:y;visibility:visible;mso-wrap-style:square" from="71410,3365" to="714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jYsMAAADdAAAADwAAAGRycy9kb3ducmV2LnhtbESPQWvCQBSE74X+h+UVeqsbU4kaXaUt&#10;CN6Csb0/ss9NMPs27G41/nu3UPA4zMw3zHo72l5cyIfOsYLpJANB3DjdsVHwfdy9LUCEiKyxd0wK&#10;bhRgu3l+WmOp3ZUPdKmjEQnCoUQFbYxDKWVoWrIYJm4gTt7JeYsxSW+k9nhNcNvLPMsKabHjtNDi&#10;QF8tNef61yr4MdUM/WdYFrqq6Zi7WWXmTqnXl/FjBSLSGB/h//ZeK8iL7B3+3qQn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HY2LDAAAA3QAAAA8AAAAAAAAAAAAA&#10;AAAAoQIAAGRycy9kb3ducmV2LnhtbFBLBQYAAAAABAAEAPkAAACRAwAAAAA=&#10;" strokecolor="black [3213]" strokeweight=".25pt"/>
                </v:group>
                <v:group id="Group 2604" o:spid="_x0000_s2547" style="position:absolute;left:71338;top:3532;width:170;height:190" coordorigin="71338,3532"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line id="Straight Connector 2605" o:spid="_x0000_s2548" style="position:absolute;visibility:visible;mso-wrap-style:square" from="71338,3627" to="71508,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zS8MAAADdAAAADwAAAGRycy9kb3ducmV2LnhtbESPT4vCMBTE78J+h/AW9mZTZZWlaxQR&#10;RK/+Qa+P5tkGm5faZGu3n94IgsdhZn7DzBadrURLjTeOFYySFARx7rThQsHxsB7+gPABWWPlmBT8&#10;k4fF/GMww0y7O++o3YdCRAj7DBWUIdSZlD4vyaJPXE0cvYtrLIYom0LqBu8Rbis5TtOptGg4LpRY&#10;06qk/Lr/swpuJ9qs+7avb6YP3ys+m2K7MUp9fXbLXxCBuvAOv9pbrWA8TSfwfBOf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v80vDAAAA3QAAAA8AAAAAAAAAAAAA&#10;AAAAoQIAAGRycy9kb3ducmV2LnhtbFBLBQYAAAAABAAEAPkAAACRAwAAAAA=&#10;" strokecolor="black [3213]" strokeweight=".25pt"/>
                  <v:line id="Straight Connector 2606" o:spid="_x0000_s2549" style="position:absolute;flip:y;visibility:visible;mso-wrap-style:square" from="71410,3532" to="7141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sIAAADdAAAADwAAAGRycy9kb3ducmV2LnhtbESPQWvCQBSE7wX/w/KE3uqmQaKNrqJC&#10;obdgtPdH9rkJzb4Nu6um/75bEDwOM/MNs96Othc38qFzrOB9loEgbpzu2Cg4nz7fliBCRNbYOyYF&#10;vxRgu5m8rLHU7s5HutXRiAThUKKCNsahlDI0LVkMMzcQJ+/ivMWYpDdSe7wnuO1lnmWFtNhxWmhx&#10;oENLzU99tQq+TTVHvw8fha5qOuVuXpmFU+p1Ou5WICKN8Rl+tL+0grzICvh/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A+sIAAADdAAAADwAAAAAAAAAAAAAA&#10;AAChAgAAZHJzL2Rvd25yZXYueG1sUEsFBgAAAAAEAAQA+QAAAJADAAAAAA==&#10;" strokecolor="black [3213]" strokeweight=".25pt"/>
                </v:group>
                <v:group id="Group 2607" o:spid="_x0000_s2550" style="position:absolute;left:71338;top:3794;width:170;height:190" coordorigin="71338,379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line id="Straight Connector 2608" o:spid="_x0000_s2551" style="position:absolute;visibility:visible;mso-wrap-style:square" from="71338,3889" to="71508,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5c1cEAAADdAAAADwAAAGRycy9kb3ducmV2LnhtbERPz2vCMBS+C/4P4Qm72XQyRGpTGYLY&#10;69yY10fz1oY1L7WJbe1fvxwGHj++3/lhsq0YqPfGsYLXJAVBXDltuFbw9Xla70D4gKyxdUwKHuTh&#10;UCwXOWbajfxBwyXUIoawz1BBE0KXSemrhiz6xHXEkftxvcUQYV9L3eMYw20rN2m6lRYNx4YGOzo2&#10;VP1e7lbB7ZvOp3mYu5uZw9uRr6Yuz0apl9X0vgcRaApP8b+71Ao22zTOjW/iE5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lzVwQAAAN0AAAAPAAAAAAAAAAAAAAAA&#10;AKECAABkcnMvZG93bnJldi54bWxQSwUGAAAAAAQABAD5AAAAjwMAAAAA&#10;" strokecolor="black [3213]" strokeweight=".25pt"/>
                  <v:line id="Straight Connector 2609" o:spid="_x0000_s2552" style="position:absolute;flip:y;visibility:visible;mso-wrap-style:square" from="71410,3794" to="71410,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UiMIAAADdAAAADwAAAGRycy9kb3ducmV2LnhtbESPQWvCQBSE7wX/w/IEb3XTIFFTV9GC&#10;0Fsw6v2Rfd2EZt+G3a2m/75bEDwOM/MNs9mNthc38qFzrOBtnoEgbpzu2Ci4nI+vKxAhImvsHZOC&#10;Xwqw205eNlhqd+cT3epoRIJwKFFBG+NQShmaliyGuRuIk/flvMWYpDdSe7wnuO1lnmWFtNhxWmhx&#10;oI+Wmu/6xyq4mmqB/hDWha5qOuduUZmlU2o2HffvICKN8Rl+tD+1grzI1vD/Jj0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9UiMIAAADdAAAADwAAAAAAAAAAAAAA&#10;AAChAgAAZHJzL2Rvd25yZXYueG1sUEsFBgAAAAAEAAQA+QAAAJADAAAAAA==&#10;" strokecolor="black [3213]" strokeweight=".25pt"/>
                </v:group>
                <v:group id="Group 2610" o:spid="_x0000_s2553" style="position:absolute;left:71338;top:3984;width:170;height:191" coordorigin="71338,39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line id="Straight Connector 2611" o:spid="_x0000_s2554" style="position:absolute;visibility:visible;mso-wrap-style:square" from="71338,4079" to="71508,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jlcIAAADdAAAADwAAAGRycy9kb3ducmV2LnhtbESPQYvCMBSE78L+h/CEvdm0sohUo4gg&#10;elWX9fponm2wealNttb++s2C4HGYmW+Y5bq3teio9caxgixJQRAXThsuFXyfd5M5CB+QNdaOScGT&#10;PKxXH6Ml5to9+EjdKZQiQtjnqKAKocml9EVFFn3iGuLoXV1rMUTZllK3+IhwW8tpms6kRcNxocKG&#10;thUVt9OvVXD/of1u6IbmbobwteWLKQ97o9TnuN8sQATqwzv8ah+0guksy+D/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1jlcIAAADdAAAADwAAAAAAAAAAAAAA&#10;AAChAgAAZHJzL2Rvd25yZXYueG1sUEsFBgAAAAAEAAQA+QAAAJADAAAAAA==&#10;" strokecolor="black [3213]" strokeweight=".25pt"/>
                  <v:line id="Straight Connector 2612" o:spid="_x0000_s2555" style="position:absolute;flip:y;visibility:visible;mso-wrap-style:square" from="71410,3984" to="71410,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QJMIAAADdAAAADwAAAGRycy9kb3ducmV2LnhtbESPQWvCQBSE7wX/w/IEb3VjkGhTV9GC&#10;0Fsw6v2Rfd2EZt+G3a2m/75bEDwOM/MNs9mNthc38qFzrGAxz0AQN053bBRczsfXNYgQkTX2jknB&#10;LwXYbScvGyy1u/OJbnU0IkE4lKigjXEopQxNSxbD3A3Eyfty3mJM0hupPd4T3PYyz7JCWuw4LbQ4&#10;0EdLzXf9YxVcTbVEfwhvha5qOuduWZmVU2o2HffvICKN8Rl+tD+1grxY5PD/Jj0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JQJMIAAADdAAAADwAAAAAAAAAAAAAA&#10;AAChAgAAZHJzL2Rvd25yZXYueG1sUEsFBgAAAAAEAAQA+QAAAJADAAAAAA==&#10;" strokecolor="black [3213]" strokeweight=".25pt"/>
                </v:group>
                <v:group id="Group 2613" o:spid="_x0000_s2556" style="position:absolute;left:84078;top:3317;width:170;height:191" coordorigin="84078,331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line id="Straight Connector 2614" o:spid="_x0000_s2557" style="position:absolute;visibility:visible;mso-wrap-style:square" from="84078,3413" to="84248,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ADcMAAADdAAAADwAAAGRycy9kb3ducmV2LnhtbESPQWvCQBSE7wX/w/KE3pqNQaTErFIE&#10;idfaUq+P7DNZmn0bs2uM+fWuUOhxmJlvmGI72lYM1HvjWMEiSUEQV04brhV8f+3f3kH4gKyxdUwK&#10;7uRhu5m9FJhrd+NPGo6hFhHCPkcFTQhdLqWvGrLoE9cRR+/seoshyr6WusdbhNtWZmm6khYNx4UG&#10;O9o1VP0er1bB5YfK/TRM3cVMYbnjk6kPpVHqdT5+rEEEGsN/+K990Aqy1WIJzzfxCc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6wA3DAAAA3QAAAA8AAAAAAAAAAAAA&#10;AAAAoQIAAGRycy9kb3ducmV2LnhtbFBLBQYAAAAABAAEAPkAAACRAwAAAAA=&#10;" strokecolor="black [3213]" strokeweight=".25pt"/>
                  <v:line id="Straight Connector 2615" o:spid="_x0000_s2558" style="position:absolute;flip:y;visibility:visible;mso-wrap-style:square" from="84149,3317" to="8414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IUMMAAADdAAAADwAAAGRycy9kb3ducmV2LnhtbESPQWvCQBSE7wX/w/KE3urGoLFNXcUW&#10;Ct6C0d4f2ddNaPZt2F01/fddQfA4zMw3zHo72l5cyIfOsYL5LANB3DjdsVFwOn69vIIIEVlj75gU&#10;/FGA7WbytMZSuysf6FJHIxKEQ4kK2hiHUsrQtGQxzNxAnLwf5y3GJL2R2uM1wW0v8ywrpMWO00KL&#10;A3221PzWZ6vg21QL9B/hrdBVTcfcLSqzcko9T8fdO4hIY3yE7+29VpAX8yXc3q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7yFDDAAAA3QAAAA8AAAAAAAAAAAAA&#10;AAAAoQIAAGRycy9kb3ducmV2LnhtbFBLBQYAAAAABAAEAPkAAACRAwAAAAA=&#10;" strokecolor="black [3213]" strokeweight=".25pt"/>
                </v:group>
                <v:group id="Group 2616" o:spid="_x0000_s2559" style="position:absolute;left:84078;top:3484;width:170;height:191" coordorigin="84078,3484"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line id="Straight Connector 2617" o:spid="_x0000_s2560" style="position:absolute;visibility:visible;mso-wrap-style:square" from="84078,3579" to="84248,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eesMAAADdAAAADwAAAGRycy9kb3ducmV2LnhtbESPQYvCMBSE78L+h/AWvNlUWXSpRhFB&#10;9Loq7vXRPNtg81KbbK399RtB8DjMzDfMYtXZSrTUeONYwThJQRDnThsuFJyO29E3CB+QNVaOScGD&#10;PKyWH4MFZtrd+YfaQyhEhLDPUEEZQp1J6fOSLPrE1cTRu7jGYoiyKaRu8B7htpKTNJ1Ki4bjQok1&#10;bUrKr4c/q+B2pt22b/v6ZvrwteFfU+x3RqnhZ7eegwjUhXf41d5rBZPpeAbPN/E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oXnrDAAAA3QAAAA8AAAAAAAAAAAAA&#10;AAAAoQIAAGRycy9kb3ducmV2LnhtbFBLBQYAAAAABAAEAPkAAACRAwAAAAA=&#10;" strokecolor="black [3213]" strokeweight=".25pt"/>
                  <v:line id="Straight Connector 2618" o:spid="_x0000_s2561" style="position:absolute;flip:y;visibility:visible;mso-wrap-style:square" from="84149,3484" to="84149,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nzr8AAADdAAAADwAAAGRycy9kb3ducmV2LnhtbERPz2vCMBS+D/Y/hDfwNlOLVFeNMgVh&#10;t2J190fzTMual5JErf/9chA8fny/19vR9uJGPnSOFcymGQjixumOjYLz6fC5BBEissbeMSl4UIDt&#10;5v1tjaV2dz7SrY5GpBAOJSpoYxxKKUPTksUwdQNx4i7OW4wJeiO1x3sKt73Ms6yQFjtODS0OtG+p&#10;+auvVsGvqebod+Gr0FVNp9zNK7NwSk0+xu8ViEhjfImf7h+tIC9maW56k56A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zpnzr8AAADdAAAADwAAAAAAAAAAAAAAAACh&#10;AgAAZHJzL2Rvd25yZXYueG1sUEsFBgAAAAAEAAQA+QAAAI0DAAAAAA==&#10;" strokecolor="black [3213]" strokeweight=".25pt"/>
                </v:group>
                <v:group id="Group 2619" o:spid="_x0000_s2562" style="position:absolute;left:84078;top:3746;width:170;height:191" coordorigin="84078,3746"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line id="Straight Connector 2620" o:spid="_x0000_s2563" style="position:absolute;visibility:visible;mso-wrap-style:square" from="84078,3841" to="8424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s8AAAADdAAAADwAAAGRycy9kb3ducmV2LnhtbERPz2vCMBS+D/wfwhO8zdQyZHRGEaHU&#10;69zYro/mmQabl9rEWvvXm8Ngx4/v92Y3ulYM1AfrWcFqmYEgrr22bBR8f5Wv7yBCRNbYeiYFDwqw&#10;285eNlhof+dPGk7RiBTCoUAFTYxdIWWoG3IYlr4jTtzZ9w5jgr2Rusd7CnetzLNsLR1aTg0NdnRo&#10;qL6cbk7B9Yeqchqm7mqn+HbgX2uOlVVqMR/3HyAijfFf/Oc+agX5Ok/705v0BO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DLPAAAAA3QAAAA8AAAAAAAAAAAAAAAAA&#10;oQIAAGRycy9kb3ducmV2LnhtbFBLBQYAAAAABAAEAPkAAACOAwAAAAA=&#10;" strokecolor="black [3213]" strokeweight=".25pt"/>
                  <v:line id="Straight Connector 2621" o:spid="_x0000_s2564" style="position:absolute;flip:y;visibility:visible;mso-wrap-style:square" from="84149,3746" to="84149,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E7sIAAADdAAAADwAAAGRycy9kb3ducmV2LnhtbESPQWvCQBSE7wX/w/IEb3VjkGhTV9GC&#10;0Fsw6v2Rfd2EZt+G3a2m/75bEDwOM/MNs9mNthc38qFzrGAxz0AQN053bBRczsfXNYgQkTX2jknB&#10;LwXYbScvGyy1u/OJbnU0IkE4lKigjXEopQxNSxbD3A3Eyfty3mJM0hupPd4T3PYyz7JCWuw4LbQ4&#10;0EdLzXf9YxVcTbVEfwhvha5qOuduWZmVU2o2HffvICKN8Rl+tD+1grzIF/D/Jj0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wE7sIAAADdAAAADwAAAAAAAAAAAAAA&#10;AAChAgAAZHJzL2Rvd25yZXYueG1sUEsFBgAAAAAEAAQA+QAAAJADAAAAAA==&#10;" strokecolor="black [3213]" strokeweight=".25pt"/>
                </v:group>
                <v:group id="Group 2622" o:spid="_x0000_s2565" style="position:absolute;left:84078;top:3937;width:170;height:190" coordorigin="84078,3937"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line id="Straight Connector 2623" o:spid="_x0000_s2566" style="position:absolute;visibility:visible;mso-wrap-style:square" from="84078,4032" to="8424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xMQAAADdAAAADwAAAGRycy9kb3ducmV2LnhtbESPwWrDMBBE74X8g9hAb40cp5jgRAkh&#10;EOJr3dJeF2tri1orx1Js119fFQo9DjPzhtkfJ9uKgXpvHCtYrxIQxJXThmsFb6+Xpy0IH5A1to5J&#10;wTd5OB4WD3vMtRv5hYYy1CJC2OeooAmhy6X0VUMW/cp1xNH7dL3FEGVfS93jGOG2lWmSZNKi4bjQ&#10;YEfnhqqv8m4V3N7pepmHubuZOTyf+cPUxdUo9bicTjsQgabwH/5rF1pBmqUb+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5LExAAAAN0AAAAPAAAAAAAAAAAA&#10;AAAAAKECAABkcnMvZG93bnJldi54bWxQSwUGAAAAAAQABAD5AAAAkgMAAAAA&#10;" strokecolor="black [3213]" strokeweight=".25pt"/>
                  <v:line id="Straight Connector 2624" o:spid="_x0000_s2567" style="position:absolute;flip:y;visibility:visible;mso-wrap-style:square" from="84149,3937" to="8414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ndsMAAADdAAAADwAAAGRycy9kb3ducmV2LnhtbESPwWrDMBBE74H+g9hCbolcY9zWjRKS&#10;QiA3U7u9L9ZWNrVWRlIT9++rQCDHYWbeMJvdbEdxJh8Gxwqe1hkI4s7pgY2Cz/a4egERIrLG0TEp&#10;+KMAu+3DYoOVdhf+oHMTjUgQDhUq6GOcKilD15PFsHYTcfK+nbcYk/RGao+XBLejzLOslBYHTgs9&#10;TvTeU/fT/FoFX6Yu0B/Ca6nrhtrcFbV5dkotH+f9G4hIc7yHb+2TVpCXeQHXN+kJ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bp3bDAAAA3QAAAA8AAAAAAAAAAAAA&#10;AAAAoQIAAGRycy9kb3ducmV2LnhtbFBLBQYAAAAABAAEAPkAAACRAwAAAAA=&#10;" strokecolor="black [3213]" strokeweight=".25pt"/>
                </v:group>
                <v:group id="Group 2625" o:spid="_x0000_s2568" style="position:absolute;left:85030;top:3341;width:171;height:191" coordorigin="85030,3341"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line id="Straight Connector 2626" o:spid="_x0000_s2569" style="position:absolute;visibility:visible;mso-wrap-style:square" from="85030,3436" to="8520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xXMIAAADdAAAADwAAAGRycy9kb3ducmV2LnhtbESPQYvCMBSE74L/ITzB25papCzVKCKI&#10;XleX9fponm2wealNrN3++s2C4HGYmW+Y1aa3teio9caxgvksAUFcOG24VPB93n98gvABWWPtmBT8&#10;kofNejxaYa7dk7+oO4VSRAj7HBVUITS5lL6oyKKfuYY4elfXWgxRtqXULT4j3NYyTZJMWjQcFyps&#10;aFdRcTs9rIL7Dx32Qzc0dzOExY4vpjwejFLTSb9dggjUh3f41T5qBWmWZvD/Jj4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gxXMIAAADdAAAADwAAAAAAAAAAAAAA&#10;AAChAgAAZHJzL2Rvd25yZXYueG1sUEsFBgAAAAAEAAQA+QAAAJADAAAAAA==&#10;" strokecolor="black [3213]" strokeweight=".25pt"/>
                  <v:line id="Straight Connector 2627" o:spid="_x0000_s2570" style="position:absolute;flip:y;visibility:visible;mso-wrap-style:square" from="85102,3341" to="8510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k5AcIAAADdAAAADwAAAGRycy9kb3ducmV2LnhtbESPQWvCQBSE7wX/w/IEb3VjkKipq1hB&#10;6C006v2RfW5Cs2/D7lbjv+8WCj0OM/MNs92Pthd38qFzrGAxz0AQN053bBRczqfXNYgQkTX2jknB&#10;kwLsd5OXLZbaPfiT7nU0IkE4lKigjXEopQxNSxbD3A3Eybs5bzEm6Y3UHh8JbnuZZ1khLXacFloc&#10;6NhS81V/WwVXUy3Rv4dNoauazrlbVmbllJpNx8MbiEhj/A//tT+0grzIV/D7Jj0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k5AcIAAADdAAAADwAAAAAAAAAAAAAA&#10;AAChAgAAZHJzL2Rvd25yZXYueG1sUEsFBgAAAAAEAAQA+QAAAJADAAAAAA==&#10;" strokecolor="black [3213]" strokeweight=".25pt"/>
                </v:group>
                <v:group id="Group 2628" o:spid="_x0000_s2571" style="position:absolute;left:85030;top:3508;width:171;height:190" coordorigin="85030,3508"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line id="Straight Connector 2629" o:spid="_x0000_s2572" style="position:absolute;visibility:visible;mso-wrap-style:square" from="85030,3603" to="8520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lLsQAAADdAAAADwAAAGRycy9kb3ducmV2LnhtbESPwWrDMBBE74X8g9hAb40cE0zjRAkh&#10;EOJr3dJeF2tri1orx1Js119fFQo9DjPzhtkfJ9uKgXpvHCtYrxIQxJXThmsFb6+Xp2cQPiBrbB2T&#10;gm/ycDwsHvaYazfyCw1lqEWEsM9RQRNCl0vpq4Ys+pXriKP36XqLIcq+lrrHMcJtK9MkyaRFw3Gh&#10;wY7ODVVf5d0quL3T9TIPc3czc9ic+cPUxdUo9bicTjsQgabwH/5rF1pBmqVb+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6UuxAAAAN0AAAAPAAAAAAAAAAAA&#10;AAAAAKECAABkcnMvZG93bnJldi54bWxQSwUGAAAAAAQABAD5AAAAkgMAAAAA&#10;" strokecolor="black [3213]" strokeweight=".25pt"/>
                  <v:line id="Straight Connector 2630" o:spid="_x0000_s2573" style="position:absolute;flip:y;visibility:visible;mso-wrap-style:square" from="85102,3508" to="8510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k3qMAAAADdAAAADwAAAGRycy9kb3ducmV2LnhtbERPz2vCMBS+D/wfwhN2m6md1NkZxQ0E&#10;b8Xq7o/mmZY1LyXJtPvvzUHw+PH9Xm9H24sr+dA5VjCfZSCIG6c7NgrOp/3bB4gQkTX2jknBPwXY&#10;biYvayy1u/GRrnU0IoVwKFFBG+NQShmaliyGmRuIE3dx3mJM0BupPd5SuO1lnmWFtNhxamhxoO+W&#10;mt/6zyr4MdUC/VdYFbqq6ZS7RWWWTqnX6bj7BBFpjE/xw33QCvLiPe1Pb9ITkJ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5N6jAAAAA3QAAAA8AAAAAAAAAAAAAAAAA&#10;oQIAAGRycy9kb3ducmV2LnhtbFBLBQYAAAAABAAEAPkAAACOAwAAAAA=&#10;" strokecolor="black [3213]" strokeweight=".25pt"/>
                </v:group>
                <v:group id="Group 2631" o:spid="_x0000_s2574" style="position:absolute;left:85030;top:3770;width:171;height:190" coordorigin="85030,377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line id="Straight Connector 2632" o:spid="_x0000_s2575" style="position:absolute;visibility:visible;mso-wrap-style:square" from="85030,3865" to="852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hgsQAAADdAAAADwAAAGRycy9kb3ducmV2LnhtbESPwWrDMBBE74X8g9hAb40cp5jgRAkh&#10;EOJr3dJeF2tri1orx1Js119fFQo9DjPzhtkfJ9uKgXpvHCtYrxIQxJXThmsFb6+Xpy0IH5A1to5J&#10;wTd5OB4WD3vMtRv5hYYy1CJC2OeooAmhy6X0VUMW/cp1xNH7dL3FEGVfS93jGOG2lWmSZNKi4bjQ&#10;YEfnhqqv8m4V3N7pepmHubuZOTyf+cPUxdUo9bicTjsQgabwH/5rF1pBmm1S+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qGCxAAAAN0AAAAPAAAAAAAAAAAA&#10;AAAAAKECAABkcnMvZG93bnJldi54bWxQSwUGAAAAAAQABAD5AAAAkgMAAAAA&#10;" strokecolor="black [3213]" strokeweight=".25pt"/>
                  <v:line id="Straight Connector 2633" o:spid="_x0000_s2576" style="position:absolute;flip:y;visibility:visible;mso-wrap-style:square" from="85102,3770" to="8510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p38MAAADdAAAADwAAAGRycy9kb3ducmV2LnhtbESPQWvCQBSE7wX/w/IK3uqmUaKmrmIF&#10;obfQqPdH9rkJzb4Nu1uN/75bKPQ4zMw3zGY32l7cyIfOsYLXWQaCuHG6Y6PgfDq+rECEiKyxd0wK&#10;HhRgt508bbDU7s6fdKujEQnCoUQFbYxDKWVoWrIYZm4gTt7VeYsxSW+k9nhPcNvLPMsKabHjtNDi&#10;QIeWmq/62yq4mGqB/j2sC13VdMrdojJLp9T0edy/gYg0xv/wX/tDK8iL+Rx+36Qn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rqd/DAAAA3QAAAA8AAAAAAAAAAAAA&#10;AAAAoQIAAGRycy9kb3ducmV2LnhtbFBLBQYAAAAABAAEAPkAAACRAwAAAAA=&#10;" strokecolor="black [3213]" strokeweight=".25pt"/>
                </v:group>
                <v:group id="Group 2634" o:spid="_x0000_s2577" style="position:absolute;left:85030;top:3960;width:171;height:191" coordorigin="85030,3960" coordsize="17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line id="Straight Connector 2635" o:spid="_x0000_s2578" style="position:absolute;visibility:visible;mso-wrap-style:square" from="85030,4056" to="852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59sMAAADdAAAADwAAAGRycy9kb3ducmV2LnhtbESPT4vCMBTE7wt+h/AEb2vqnxXpGkUE&#10;0eu6otdH82zDNi+1ibX2028EweMwM79hFqvWlqKh2hvHCkbDBARx5rThXMHxd/s5B+EDssbSMSl4&#10;kIfVsvexwFS7O/9Qcwi5iBD2KSooQqhSKX1WkEU/dBVx9C6uthiirHOpa7xHuC3lOElm0qLhuFBg&#10;RZuCsr/DzSq4nmi37ZquupouTDd8Nvl+Z5Qa9Nv1N4hAbXiHX+29VjCeTb7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DOfbDAAAA3QAAAA8AAAAAAAAAAAAA&#10;AAAAoQIAAGRycy9kb3ducmV2LnhtbFBLBQYAAAAABAAEAPkAAACRAwAAAAA=&#10;" strokecolor="black [3213]" strokeweight=".25pt"/>
                  <v:line id="Straight Connector 2636" o:spid="_x0000_s2579" style="position:absolute;flip:y;visibility:visible;mso-wrap-style:square" from="85102,3960" to="85102,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KR8MAAADdAAAADwAAAGRycy9kb3ducmV2LnhtbESPQWvCQBSE74X+h+UVeqsbU4kaXaUt&#10;CN6Csb0/ss9NMPs27G41/nu3UPA4zMw3zHo72l5cyIfOsYLpJANB3DjdsVHwfdy9LUCEiKyxd0wK&#10;bhRgu3l+WmOp3ZUPdKmjEQnCoUQFbYxDKWVoWrIYJm4gTt7JeYsxSW+k9nhNcNvLPMsKabHjtNDi&#10;QF8tNef61yr4MdUM/WdYFrqq6Zi7WWXmTqnXl/FjBSLSGB/h//ZeK8iL9wL+3qQn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cCkfDAAAA3QAAAA8AAAAAAAAAAAAA&#10;AAAAoQIAAGRycy9kb3ducmV2LnhtbFBLBQYAAAAABAAEAPkAAACRAwAAAAA=&#10;" strokecolor="black [3213]" strokeweight=".25pt"/>
                </v:group>
                <v:shape id="TextBox 405" o:spid="_x0000_s2580" type="#_x0000_t202" style="position:absolute;left:42556;width:1351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YtcQA&#10;AADdAAAADwAAAGRycy9kb3ducmV2LnhtbESPQWvCQBSE74X+h+UVvNWNirakriLVgodeGtP7I/vM&#10;BrNvQ/bVxH/fFQo9DjPzDbPejr5VV+pjE9jAbJqBIq6Cbbg2UJ4+nl9BRUG22AYmAzeKsN08Pqwx&#10;t2HgL7oWUqsE4ZijASfS5VrHypHHOA0dcfLOofcoSfa1tj0OCe5bPc+ylfbYcFpw2NG7o+pS/HgD&#10;InY3u5UHH4/f4+d+cFm1xNKYydO4ewMlNMp/+K99tAbmq8UL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LX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First-Level Failed Splice</w:t>
                        </w:r>
                      </w:p>
                    </w:txbxContent>
                  </v:textbox>
                </v:shape>
                <v:shape id="Right Arrow 2638" o:spid="_x0000_s2581" type="#_x0000_t13" style="position:absolute;left:42902;top:1180;width:1270;height:106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LcMQA&#10;AADdAAAADwAAAGRycy9kb3ducmV2LnhtbERPTWvCQBC9F/wPywheSt1UqYbUVSRYKGIPjYFeh+w0&#10;CWZn0+yaxH/vHoQeH+97sxtNI3rqXG1Zwes8AkFcWF1zqSA/f7zEIJxH1thYJgU3crDbTp42mGg7&#10;8Df1mS9FCGGXoILK+zaR0hUVGXRz2xIH7td2Bn2AXSl1h0MIN41cRNFKGqw5NFTYUlpRccmuRkGU&#10;/q1PMl7mt7f8aA4/B5+Oz19Kzabj/h2Ep9H/ix/uT61gsVqGueF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1y3DEAAAA3QAAAA8AAAAAAAAAAAAAAAAAmAIAAGRycy9k&#10;b3ducmV2LnhtbFBLBQYAAAAABAAEAPUAAACJAwAAAAA=&#10;" adj="12553" fillcolor="white [3212]" strokecolor="black [3213]" strokeweight="2pt">
                  <v:textbox>
                    <w:txbxContent>
                      <w:p w:rsidR="0061479A" w:rsidRDefault="0061479A" w:rsidP="0061479A"/>
                    </w:txbxContent>
                  </v:textbox>
                </v:shape>
                <v:roundrect id="Rounded Rectangle 2639" o:spid="_x0000_s2582" style="position:absolute;left:762;top:2603;width:853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HEscA&#10;AADdAAAADwAAAGRycy9kb3ducmV2LnhtbESPW2vCQBSE34X+h+UUfNNNowSbZpVSFMQnb23p2yF7&#10;cqHZsyG7xvjv3ULBx2FmvmGy1WAa0VPnassKXqYRCOLc6ppLBefTZrIA4TyyxsYyKbiRg9XyaZRh&#10;qu2VD9QffSkChF2KCirv21RKl1dk0E1tSxy8wnYGfZBdKXWH1wA3jYyjKJEGaw4LFbb0UVH+e7wY&#10;BfnP5674Pq83p6947pP1rD/Ee6nU+Hl4fwPhafCP8H97qxXEyewV/t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hRxLHAAAA3QAAAA8AAAAAAAAAAAAAAAAAmAIAAGRy&#10;cy9kb3ducmV2LnhtbFBLBQYAAAAABAAEAPUAAACMAwAAAAA=&#10;" filled="f" strokecolor="black [3213]" strokeweight=".5pt">
                  <v:stroke dashstyle="dash"/>
                  <v:textbox>
                    <w:txbxContent>
                      <w:p w:rsidR="0061479A" w:rsidRDefault="0061479A" w:rsidP="0061479A"/>
                    </w:txbxContent>
                  </v:textbox>
                </v:roundrect>
                <v:shape id="TextBox 408" o:spid="_x0000_s2583" type="#_x0000_t202" style="position:absolute;left:1968;width:2597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zvL8A&#10;AADdAAAADwAAAGRycy9kb3ducmV2LnhtbERPS4vCMBC+C/sfwix401RRka5RZB/gwYta70Mz25Rt&#10;JqWZtfXfm4Pg8eN7b3aDb9SNulgHNjCbZqCIy2BrrgwUl5/JGlQUZItNYDJwpwi77dtog7kNPZ/o&#10;dpZKpRCOORpwIm2udSwdeYzT0BIn7jd0HiXBrtK2wz6F+0bPs2ylPdacGhy29Omo/Dv/ewMidj+7&#10;F98+Hq7D8at3WbnEwpjx+7D/ACU0yEv8dB+sgflqkfan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33O8vwAAAN0AAAAPAAAAAAAAAAAAAAAAAJgCAABkcnMvZG93bnJl&#10;di54bWxQSwUGAAAAAAQABAD1AAAAhAMAAAAA&#10;" filled="f" stroked="f">
                  <v:textbox style="mso-fit-shape-to-text:t">
                    <w:txbxContent>
                      <w:p w:rsidR="0061479A" w:rsidRDefault="0061479A" w:rsidP="0061479A">
                        <w:pPr>
                          <w:pStyle w:val="NormalWeb"/>
                          <w:spacing w:before="0" w:beforeAutospacing="0" w:after="0" w:afterAutospacing="0"/>
                          <w:jc w:val="center"/>
                        </w:pPr>
                        <w:r>
                          <w:rPr>
                            <w:rFonts w:asciiTheme="minorHAnsi" w:hAnsi="Calibri" w:cstheme="minorBidi"/>
                            <w:b/>
                            <w:bCs/>
                            <w:color w:val="000000" w:themeColor="text1"/>
                            <w:kern w:val="24"/>
                            <w:sz w:val="16"/>
                            <w:szCs w:val="16"/>
                          </w:rPr>
                          <w:t>Inspection Zone Corresponding to Failed Splice at Center</w:t>
                        </w:r>
                      </w:p>
                    </w:txbxContent>
                  </v:textbox>
                </v:shape>
                <v:shape id="Arc 2641" o:spid="_x0000_s2584" style="position:absolute;left:1333;top:1270;width:2525;height:2667;flip:x;visibility:visible;mso-wrap-style:square;v-text-anchor:middle" coordsize="252473,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lrMYA&#10;AADdAAAADwAAAGRycy9kb3ducmV2LnhtbESPQWsCMRSE74X+h/AKvRTNrmylrEYRQVrwVLU9PzbP&#10;zermZUnSdfXXm0Khx2FmvmHmy8G2oicfGscK8nEGgrhyuuFawWG/Gb2BCBFZY+uYFFwpwHLx+DDH&#10;UrsLf1K/i7VIEA4lKjAxdqWUoTJkMYxdR5y8o/MWY5K+ltrjJcFtKydZNpUWG04LBjtaG6rOux+r&#10;YPX9/moOrsDen7a3/ct6U3ydcqWen4bVDESkIf6H/9ofWsFkWuTw+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llrMYAAADdAAAADwAAAAAAAAAAAAAAAACYAgAAZHJz&#10;L2Rvd25yZXYueG1sUEsFBgAAAAAEAAQA9QAAAIsDAAAAAA==&#10;" adj="-11796480,,5400" path="m126236,nsc195955,,252473,59703,252473,133350r-126236,c126237,88900,126236,44450,126236,xem126236,nfc195955,,252473,59703,252473,133350e" filled="f" strokecolor="black [3213]" strokeweight=".5pt">
                  <v:stroke dashstyle="dash" startarrow="block" joinstyle="miter"/>
                  <v:formulas/>
                  <v:path arrowok="t" o:connecttype="custom" o:connectlocs="126236,0;252473,133350" o:connectangles="0,0" textboxrect="0,0,252473,266700"/>
                  <v:textbox>
                    <w:txbxContent>
                      <w:p w:rsidR="0061479A" w:rsidRDefault="0061479A" w:rsidP="0061479A"/>
                    </w:txbxContent>
                  </v:textbox>
                </v:shape>
                <v:shape id="TextBox 410" o:spid="_x0000_s2585" type="#_x0000_t202" style="position:absolute;left:42807;top:4632;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IUMMA&#10;AADdAAAADwAAAGRycy9kb3ducmV2LnhtbESPQWvCQBSE74X+h+UVeqsbg0pJXUVaBQ9eatP7I/vM&#10;BrNvQ/Zp4r/vCkKPw8x8wyzXo2/VlfrYBDYwnWSgiKtgG64NlD+7t3dQUZAttoHJwI0irFfPT0ss&#10;bBj4m65HqVWCcCzQgBPpCq1j5chjnISOOHmn0HuUJPta2x6HBPetzrNsoT02nBYcdvTpqDofL96A&#10;iN1Mb+XWx/3vePgaXFbNsTTm9WXcfIASGuU//GjvrYF8Mcv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FIU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w:t>
                        </w:r>
                      </w:p>
                    </w:txbxContent>
                  </v:textbox>
                </v:shape>
                <v:shape id="Straight Arrow Connector 2643" o:spid="_x0000_s2586" type="#_x0000_t32" style="position:absolute;left:43314;top:4318;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HOMYAAADdAAAADwAAAGRycy9kb3ducmV2LnhtbESPwWrDMBBE74X+g9hCb43stJjUiRKS&#10;kNLSU+L0AxZrLZlYK2OpsfP3VaHQ4zAzb5jVZnKduNIQWs8K8lkGgrj2umWj4Ov89rQAESKyxs4z&#10;KbhRgM36/m6FpfYjn+haRSMShEOJCmyMfSllqC05DDPfEyev8YPDmORgpB5wTHDXyXmWFdJhy2nB&#10;Yk97S/Wl+nYKpryxnweTv5r3W747VsX20JxGpR4fpu0SRKQp/of/2h9awbx4eYb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ERzjGAAAA3QAAAA8AAAAAAAAA&#10;AAAAAAAAoQIAAGRycy9kb3ducmV2LnhtbFBLBQYAAAAABAAEAPkAAACUAwAAAAA=&#10;" strokecolor="black [3213]" strokeweight="1.5pt">
                  <v:stroke startarrowwidth="narrow" startarrowlength="short" endarrow="block" endarrowwidth="narrow"/>
                </v:shape>
                <v:line id="Straight Connector 2644" o:spid="_x0000_s2587" style="position:absolute;visibility:visible;mso-wrap-style:square" from="56959,3810" to="5730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ez8cAAADdAAAADwAAAGRycy9kb3ducmV2LnhtbESPzWrDMBCE74W+g9hCbo0ck9rBjRJM&#10;IZA2p/yUXhdra7u1VkZSHbdPXwUCOQ4z8w2zXI+mEwM531pWMJsmIIgrq1uuFZyOm8cFCB+QNXaW&#10;ScEveViv7u+WWGh75j0Nh1CLCGFfoIImhL6Q0lcNGfRT2xNH79M6gyFKV0vt8BzhppNpkmTSYMtx&#10;ocGeXhqqvg8/RsGievtyZV6+zp7e+/xvSHfZ5iNXavIwls8gAo3hFr62t1pBms3ncHkTn4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p7PxwAAAN0AAAAPAAAAAAAA&#10;AAAAAAAAAKECAABkcnMvZG93bnJldi54bWxQSwUGAAAAAAQABAD5AAAAlQMAAAAA&#10;" strokecolor="black [3213]"/>
                <v:line id="Straight Connector 2645" o:spid="_x0000_s2588" style="position:absolute;visibility:visible;mso-wrap-style:square" from="70811,3778" to="7115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7VMcAAADdAAAADwAAAGRycy9kb3ducmV2LnhtbESPzWrDMBCE74W+g9hCbo0ck9jBjRJM&#10;IZCfU9OWXhdra7u1VkZSHadPXwUKOQ4z8w2z2oymEwM531pWMJsmIIgrq1uuFby9bh+XIHxA1thZ&#10;JgUX8rBZ39+tsND2zC80nEItIoR9gQqaEPpCSl81ZNBPbU8cvU/rDIYoXS21w3OEm06mSZJJgy3H&#10;hQZ7em6o+j79GAXL6vDlyrzczxbvff47pMds+5ErNXkYyycQgcZwC/+3d1pBms0XcH0Tn4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4jtUxwAAAN0AAAAPAAAAAAAA&#10;AAAAAAAAAKECAABkcnMvZG93bnJldi54bWxQSwUGAAAAAAQABAD5AAAAlQMAAAAA&#10;" strokecolor="black [3213]"/>
                <v:line id="Straight Connector 2646" o:spid="_x0000_s2589" style="position:absolute;visibility:visible;mso-wrap-style:square" from="84495,3778" to="84836,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ClI8cAAADdAAAADwAAAGRycy9kb3ducmV2LnhtbESPQWvCQBSE74X+h+UVeqsbQ5tIdJVQ&#10;EGp7qlW8PrLPJDb7NuxuY/TXu4VCj8PMfMMsVqPpxEDOt5YVTCcJCOLK6pZrBbuv9dMMhA/IGjvL&#10;pOBCHlbL+7sFFtqe+ZOGbahFhLAvUEETQl9I6auGDPqJ7Ymjd7TOYIjS1VI7PEe46WSaJJk02HJc&#10;aLCn14aq7+2PUTCr3k+uzMvN9GXf59ch/cjWh1ypx4exnIMINIb/8F/7TStIs+cM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KUjxwAAAN0AAAAPAAAAAAAA&#10;AAAAAAAAAKECAABkcnMvZG93bnJldi54bWxQSwUGAAAAAAQABAD5AAAAlQMAAAAA&#10;" strokecolor="black [3213]"/>
                <v:line id="Straight Connector 2647" o:spid="_x0000_s2590" style="position:absolute;visibility:visible;mso-wrap-style:square" from="29591,3778" to="2993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AuMcAAADdAAAADwAAAGRycy9kb3ducmV2LnhtbESPQWvCQBSE74X+h+UVeqsbQ5tIdJVQ&#10;EGp7qlW8PrLPJDb7NuxuY/TXu4VCj8PMfMMsVqPpxEDOt5YVTCcJCOLK6pZrBbuv9dMMhA/IGjvL&#10;pOBCHlbL+7sFFtqe+ZOGbahFhLAvUEETQl9I6auGDPqJ7Ymjd7TOYIjS1VI7PEe46WSaJJk02HJc&#10;aLCn14aq7+2PUTCr3k+uzMvN9GXf59ch/cjWh1ypx4exnIMINIb/8F/7TStIs+cc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AC4xwAAAN0AAAAPAAAAAAAA&#10;AAAAAAAAAKECAABkcnMvZG93bnJldi54bWxQSwUGAAAAAAQABAD5AAAAlQMAAAAA&#10;" strokecolor="black [3213]"/>
                <v:line id="Straight Connector 2648" o:spid="_x0000_s2591" style="position:absolute;visibility:visible;mso-wrap-style:square" from="15875,3778" to="16215,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ysQAAADdAAAADwAAAGRycy9kb3ducmV2LnhtbERPz2vCMBS+D/Y/hDfwNlPLbKUapQyE&#10;OU9Tx66P5tl2a15KktXOv94cBh4/vt+rzWg6MZDzrWUFs2kCgriyuuVawem4fV6A8AFZY2eZFPyR&#10;h8368WGFhbYX/qDhEGoRQ9gXqKAJoS+k9FVDBv3U9sSRO1tnMEToaqkdXmK46WSaJJk02HJsaLCn&#10;14aqn8OvUbCo3r9dmZe72fyzz69Dus+2X7lSk6exXIIINIa7+N/9phWk2UucG9/E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5TKxAAAAN0AAAAPAAAAAAAAAAAA&#10;AAAAAKECAABkcnMvZG93bnJldi54bWxQSwUGAAAAAAQABAD5AAAAkgMAAAAA&#10;" strokecolor="black [3213]"/>
                <v:line id="Straight Connector 2649" o:spid="_x0000_s2592" style="position:absolute;visibility:visible;mso-wrap-style:square" from="2167,3778" to="2508,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8xUccAAADdAAAADwAAAGRycy9kb3ducmV2LnhtbESPT0vDQBTE7wW/w/KE3tpNgiY1dlOC&#10;UPDPqVXx+sg+k2j2bdjdptFP7wqCx2FmfsNsd7MZxETO95YVpOsEBHFjdc+tgpfn/WoDwgdkjYNl&#10;UvBFHnbVxWKLpbZnPtB0DK2IEPYlKuhCGEspfdORQb+2I3H03q0zGKJ0rdQOzxFuBpklSS4N9hwX&#10;OhzprqPm83gyCjbN44eri/ohvX4di+8pe8r3b4VSy8u5vgURaA7/4b/2vVaQ5Vc38PsmPgF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zFRxwAAAN0AAAAPAAAAAAAA&#10;AAAAAAAAAKECAABkcnMvZG93bnJldi54bWxQSwUGAAAAAAQABAD5AAAAlQMAAAAA&#10;" strokecolor="black [3213]"/>
                <v:rect id="Rectangle 2650" o:spid="_x0000_s2593" style="position:absolute;left:12496;top:3148;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gm8QA&#10;AADdAAAADwAAAGRycy9kb3ducmV2LnhtbERPTWvCQBC9F/oflil4q5tKGyR1lbZQKmhBjcXrkB2T&#10;YHY2zY6a+uu7B8Hj431PZr1r1Im6UHs28DRMQBEX3tZcGtjmn49jUEGQLTaeycAfBZhN7+8mmFl/&#10;5jWdNlKqGMIhQwOVSJtpHYqKHIahb4kjt/edQ4mwK7Xt8BzDXaNHSZJqhzXHhgpb+qioOGyOzoCs&#10;8t/ng0/Sn8X76itf7uxlLd/GDB76t1dQQr3cxFf33BoYpS9xf3wTn4C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4JvEAAAA3QAAAA8AAAAAAAAAAAAAAAAAmAIAAGRycy9k&#10;b3ducmV2LnhtbFBLBQYAAAAABAAEAPUAAACJAwAAAAA=&#10;" fillcolor="white [3212]" strokecolor="black [3213]" strokeweight=".5pt">
                  <v:textbox>
                    <w:txbxContent>
                      <w:p w:rsidR="0061479A" w:rsidRDefault="0061479A" w:rsidP="0061479A"/>
                    </w:txbxContent>
                  </v:textbox>
                </v:rect>
                <v:group id="Group 2651" o:spid="_x0000_s2594" style="position:absolute;left:12537;top:3628;width:341;height:190" coordorigin="12537,3628"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line id="Straight Connector 2652" o:spid="_x0000_s2595" style="position:absolute;visibility:visible;mso-wrap-style:square" from="12537,3723" to="12878,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1/cYAAADdAAAADwAAAGRycy9kb3ducmV2LnhtbESPT2vCQBTE70K/w/IKvdWNAROJrhIK&#10;Qv+ctC29PrLPJJp9G3a3Mfrpu0LB4zAzv2FWm9F0YiDnW8sKZtMEBHFldcu1gq/P7fMChA/IGjvL&#10;pOBCHjbrh8kKC23PvKNhH2oRIewLVNCE0BdS+qohg35qe+LoHawzGKJ0tdQOzxFuOpkmSSYNthwX&#10;GuzppaHqtP81ChbV+9GVefk2m3/3+XVIP7LtT67U0+NYLkEEGsM9/N9+1QrSbJ7C7U1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Nf3GAAAA3QAAAA8AAAAAAAAA&#10;AAAAAAAAoQIAAGRycy9kb3ducmV2LnhtbFBLBQYAAAAABAAEAPkAAACUAwAAAAA=&#10;" strokecolor="black [3213]"/>
                  <v:line id="Straight Connector 2653" o:spid="_x0000_s2596" style="position:absolute;flip:y;visibility:visible;mso-wrap-style:square" from="12711,3628" to="1271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YFscAAADdAAAADwAAAGRycy9kb3ducmV2LnhtbESPQWvCQBSE74L/YXmCt7oxotjoKlqo&#10;WHrQ2kI8PrLPJJh9G7KrRn99t1DwOMzMN8x82ZpKXKlxpWUFw0EEgjizuuRcwc/3+8sUhPPIGivL&#10;pOBODpaLbmeOibY3/qLrweciQNglqKDwvk6kdFlBBt3A1sTBO9nGoA+yyaVu8BbgppJxFE2kwZLD&#10;QoE1vRWUnQ8Xo+Bxjv0+/dht5HpVfj7S19HpWKdK9XvtagbCU+uf4f/2ViuIJ+MR/L0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gWxwAAAN0AAAAPAAAAAAAA&#10;AAAAAAAAAKECAABkcnMvZG93bnJldi54bWxQSwUGAAAAAAQABAD5AAAAlQMAAAAA&#10;" strokecolor="black [3213]" strokeweight=".5pt"/>
                </v:group>
                <v:rect id="Rectangle 2654" o:spid="_x0000_s2597" style="position:absolute;left:19354;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mmMcA&#10;AADdAAAADwAAAGRycy9kb3ducmV2LnhtbESPUUvDQBCE3wX/w7GCb/ZiqUHSXooWREELbaP0dcmt&#10;SWhuL82tafTX9wTBx2FmvmEWy9G1aqA+NJ4N3E4SUMSltw1XBt6Lp5t7UEGQLbaeycA3BVjmlxcL&#10;zKw/8ZaGnVQqQjhkaKAW6TKtQ1mTwzDxHXH0Pn3vUKLsK217PEW4a/U0SVLtsOG4UGNHq5rKw+7L&#10;GZBNcZwdfJJ+vD5unou3vf3ZytqY66vxYQ5KaJT/8F/7xRqYpncz+H0Tn4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R5pjHAAAA3QAAAA8AAAAAAAAAAAAAAAAAmAIAAGRy&#10;cy9kb3ducmV2LnhtbFBLBQYAAAAABAAEAPUAAACMAwAAAAA=&#10;" fillcolor="white [3212]" strokecolor="black [3213]" strokeweight=".5pt">
                  <v:textbox>
                    <w:txbxContent>
                      <w:p w:rsidR="0061479A" w:rsidRDefault="0061479A" w:rsidP="0061479A"/>
                    </w:txbxContent>
                  </v:textbox>
                </v:rect>
                <v:group id="Group 2655" o:spid="_x0000_s2598" style="position:absolute;left:19395;top:3622;width:341;height:190" coordorigin="19395,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line id="Straight Connector 2656" o:spid="_x0000_s2599" style="position:absolute;visibility:visible;mso-wrap-style:square" from="19395,3717" to="19736,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sYAAADdAAAADwAAAGRycy9kb3ducmV2LnhtbESPT2vCQBTE70K/w/IKvdWNAROJrhIK&#10;Qv+ctC29PrLPJJp9G3a3Mfrpu0LB4zAzv2FWm9F0YiDnW8sKZtMEBHFldcu1gq/P7fMChA/IGjvL&#10;pOBCHjbrh8kKC23PvKNhH2oRIewLVNCE0BdS+qohg35qe+LoHawzGKJ0tdQOzxFuOpkmSSYNthwX&#10;GuzppaHqtP81ChbV+9GVefk2m3/3+XVIP7LtT67U0+NYLkEEGsM9/N9+1QrSbJ7B7U1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pM/7GAAAA3QAAAA8AAAAAAAAA&#10;AAAAAAAAoQIAAGRycy9kb3ducmV2LnhtbFBLBQYAAAAABAAEAPkAAACUAwAAAAA=&#10;" strokecolor="black [3213]"/>
                  <v:line id="Straight Connector 2657" o:spid="_x0000_s2600" style="position:absolute;flip:y;visibility:visible;mso-wrap-style:square" from="19569,3622" to="19569,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eFcgAAADdAAAADwAAAGRycy9kb3ducmV2LnhtbESPT2vCQBTE70K/w/IEb3VjSv2Tuoot&#10;KBYPtiqkx0f2mQSzb0N21ein7xYKHoeZ+Q0znbemEhdqXGlZwaAfgSDOrC45V3DYL5/HIJxH1lhZ&#10;JgU3cjCfPXWmmGh75W+67HwuAoRdggoK7+tESpcVZND1bU0cvKNtDPogm1zqBq8BbioZR9FQGiw5&#10;LBRY00dB2Wl3Ngrup9h/pZ/blXxflJt7Onk5/tSpUr1uu3gD4an1j/B/e60VxMPXEfy9C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OeFcgAAADdAAAADwAAAAAA&#10;AAAAAAAAAAChAgAAZHJzL2Rvd25yZXYueG1sUEsFBgAAAAAEAAQA+QAAAJYDAAAAAA==&#10;" strokecolor="black [3213]" strokeweight=".5pt"/>
                </v:group>
                <v:rect id="Rectangle 2658" o:spid="_x0000_s2601" style="position:absolute;left:26212;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sncQA&#10;AADdAAAADwAAAGRycy9kb3ducmV2LnhtbERPTWvCQBC9F/oflil4q5tKGyR1lbZQKmhBjcXrkB2T&#10;YHY2zY6a+uu7B8Hj431PZr1r1Im6UHs28DRMQBEX3tZcGtjmn49jUEGQLTaeycAfBZhN7+8mmFl/&#10;5jWdNlKqGMIhQwOVSJtpHYqKHIahb4kjt/edQ4mwK7Xt8BzDXaNHSZJqhzXHhgpb+qioOGyOzoCs&#10;8t/ng0/Sn8X76itf7uxlLd/GDB76t1dQQr3cxFf33BoYpS9xbnwTn4C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7J3EAAAA3QAAAA8AAAAAAAAAAAAAAAAAmAIAAGRycy9k&#10;b3ducmV2LnhtbFBLBQYAAAAABAAEAPUAAACJAwAAAAA=&#10;" fillcolor="white [3212]" strokecolor="black [3213]" strokeweight=".5pt">
                  <v:textbox>
                    <w:txbxContent>
                      <w:p w:rsidR="0061479A" w:rsidRDefault="0061479A" w:rsidP="0061479A"/>
                    </w:txbxContent>
                  </v:textbox>
                </v:rect>
                <v:group id="Group 2659" o:spid="_x0000_s2602" style="position:absolute;left:26253;top:3622;width:341;height:190" coordorigin="26253,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line id="Straight Connector 2660" o:spid="_x0000_s2603" style="position:absolute;visibility:visible;mso-wrap-style:square" from="26253,3717" to="2659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ErMMAAADdAAAADwAAAGRycy9kb3ducmV2LnhtbERPz2vCMBS+D/wfwhN2m6mFtdIZpQiC&#10;bifdxOujeWu7NS8libXbX28OgseP7/dyPZpODOR8a1nBfJaAIK6sbrlW8PW5fVmA8AFZY2eZFPyR&#10;h/Vq8rTEQtsrH2g4hlrEEPYFKmhC6AspfdWQQT+zPXHkvq0zGCJ0tdQOrzHcdDJNkkwabDk2NNjT&#10;pqHq93gxChbV+48r83I/fz31+f+QfmTbc67U83Qs30AEGsNDfHfvtII0y+L++CY+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gxKzDAAAA3QAAAA8AAAAAAAAAAAAA&#10;AAAAoQIAAGRycy9kb3ducmV2LnhtbFBLBQYAAAAABAAEAPkAAACRAwAAAAA=&#10;" strokecolor="black [3213]"/>
                  <v:line id="Straight Connector 2661" o:spid="_x0000_s2604" style="position:absolute;flip:y;visibility:visible;mso-wrap-style:square" from="26427,3622" to="2642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pR8cAAADdAAAADwAAAGRycy9kb3ducmV2LnhtbESPQWvCQBSE7wX/w/IK3nRjhFBTV1FB&#10;UXqw1UJ6fGSfSTD7NmRXTf31bkHocZiZb5jpvDO1uFLrKssKRsMIBHFudcWFgu/jevAGwnlkjbVl&#10;UvBLDuaz3ssUU21v/EXXgy9EgLBLUUHpfZNK6fKSDLqhbYiDd7KtQR9kW0jd4i3ATS3jKEqkwYrD&#10;QokNrUrKz4eLUXA/x/4z2+03crmoPu7ZZHz6aTKl+q/d4h2Ep87/h5/trVYQJ8kI/t6EJ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mlHxwAAAN0AAAAPAAAAAAAA&#10;AAAAAAAAAKECAABkcnMvZG93bnJldi54bWxQSwUGAAAAAAQABAD5AAAAlQMAAAAA&#10;" strokecolor="black [3213]" strokeweight=".5pt"/>
                </v:group>
                <v:rect id="Rectangle 2662" o:spid="_x0000_s2605" style="position:absolute;left:33070;top:3143;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yscA&#10;AADdAAAADwAAAGRycy9kb3ducmV2LnhtbESPUUvDQBCE3wX/w7FC3+zFUIKkvZYqiAUV2qalr0tu&#10;m4Tm9mJu20Z/vScIPg4z8w0zWwyuVRfqQ+PZwMM4AUVcettwZWBXvNw/ggqCbLH1TAa+KMBifnsz&#10;w9z6K2/ospVKRQiHHA3UIl2udShrchjGviOO3tH3DiXKvtK2x2uEu1anSZJphw3HhRo7eq6pPG3P&#10;zoCsi8/JySfZ/u1p/Vq8H+z3Rj6MGd0NyykooUH+w3/tlTWQZlkKv2/i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YEcrHAAAA3QAAAA8AAAAAAAAAAAAAAAAAmAIAAGRy&#10;cy9kb3ducmV2LnhtbFBLBQYAAAAABAAEAPUAAACMAwAAAAA=&#10;" fillcolor="white [3212]" strokecolor="black [3213]" strokeweight=".5pt">
                  <v:textbox>
                    <w:txbxContent>
                      <w:p w:rsidR="0061479A" w:rsidRDefault="0061479A" w:rsidP="0061479A"/>
                    </w:txbxContent>
                  </v:textbox>
                </v:rect>
                <v:group id="Group 2663" o:spid="_x0000_s2606" style="position:absolute;left:33111;top:3622;width:341;height:190" coordorigin="33111,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line id="Straight Connector 2664" o:spid="_x0000_s2607" style="position:absolute;visibility:visible;mso-wrap-style:square" from="33111,3717" to="3345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Cr8cAAADdAAAADwAAAGRycy9kb3ducmV2LnhtbESPQWvCQBSE74X+h+UVeqsbQ5tIdJVQ&#10;EGp7qlW8PrLPJDb7NuxuY/TXu4VCj8PMfMMsVqPpxEDOt5YVTCcJCOLK6pZrBbuv9dMMhA/IGjvL&#10;pOBCHlbL+7sFFtqe+ZOGbahFhLAvUEETQl9I6auGDPqJ7Ymjd7TOYIjS1VI7PEe46WSaJJk02HJc&#10;aLCn14aq7+2PUTCr3k+uzMvN9GXf59ch/cjWh1ypx4exnIMINIb/8F/7TStIs+wZ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8KvxwAAAN0AAAAPAAAAAAAA&#10;AAAAAAAAAKECAABkcnMvZG93bnJldi54bWxQSwUGAAAAAAQABAD5AAAAlQMAAAAA&#10;" strokecolor="black [3213]"/>
                  <v:line id="Straight Connector 2665" o:spid="_x0000_s2608" style="position:absolute;flip:y;visibility:visible;mso-wrap-style:square" from="33285,3622" to="33285,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FvRMgAAADdAAAADwAAAGRycy9kb3ducmV2LnhtbESPQWvCQBSE70L/w/IK3symkYY2dRVb&#10;UCwetLaQHh/ZZxLMvg3ZVVN/fVcQPA4z8w0zmfWmESfqXG1ZwVMUgyAurK65VPDzvRi9gHAeWWNj&#10;mRT8kYPZ9GEwwUzbM3/RaedLESDsMlRQed9mUrqiIoMusi1x8Pa2M+iD7EqpOzwHuGlkEsepNFhz&#10;WKiwpY+KisPuaBRcDonf5p+bpXyf1+tL/jre/7a5UsPHfv4GwlPv7+Fbe6UVJGn6DNc34Qn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FvRMgAAADdAAAADwAAAAAA&#10;AAAAAAAAAAChAgAAZHJzL2Rvd25yZXYueG1sUEsFBgAAAAAEAAQA+QAAAJYDAAAAAA==&#10;" strokecolor="black [3213]" strokeweight=".5pt"/>
                </v:group>
                <v:rect id="Rectangle 2666" o:spid="_x0000_s2609" style="position:absolute;left:39624;top:311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XycYA&#10;AADdAAAADwAAAGRycy9kb3ducmV2LnhtbESPUUvDQBCE3wv+h2MF39qLRQ6JvZYqiIIKbWPp65Lb&#10;JqG5vZhb27S/3hMEH4eZ+YaZLQbfqiP1sQls4XaSgSIug2u4svBZPI/vQUVBdtgGJgtnirCYX41m&#10;mLtw4jUdN1KpBOGYo4VapMu1jmVNHuMkdMTJ24feoyTZV9r1eEpw3+pplhntseG0UGNHTzWVh823&#10;tyCr4uvuEDKzfXtcvRTvO3dZy4e1N9fD8gGU0CD/4b/2q7MwNcbA75v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MXycYAAADdAAAADwAAAAAAAAAAAAAAAACYAgAAZHJz&#10;L2Rvd25yZXYueG1sUEsFBgAAAAAEAAQA9QAAAIsDAAAAAA==&#10;" fillcolor="white [3212]" strokecolor="black [3213]" strokeweight=".5pt">
                  <v:textbox>
                    <w:txbxContent>
                      <w:p w:rsidR="0061479A" w:rsidRDefault="0061479A" w:rsidP="0061479A"/>
                    </w:txbxContent>
                  </v:textbox>
                </v:rect>
                <v:group id="Group 2667" o:spid="_x0000_s2610" style="position:absolute;left:39665;top:3590;width:340;height:191" coordorigin="39665,3590"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line id="Straight Connector 2668" o:spid="_x0000_s2611" style="position:absolute;visibility:visible;mso-wrap-style:square" from="39665,3685" to="40005,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bIqsMAAADdAAAADwAAAGRycy9kb3ducmV2LnhtbERPz2vCMBS+D/wfwhN2m6mFtdIZpQiC&#10;bifdxOujeWu7NS8libXbX28OgseP7/dyPZpODOR8a1nBfJaAIK6sbrlW8PW5fVmA8AFZY2eZFPyR&#10;h/Vq8rTEQtsrH2g4hlrEEPYFKmhC6AspfdWQQT+zPXHkvq0zGCJ0tdQOrzHcdDJNkkwabDk2NNjT&#10;pqHq93gxChbV+48r83I/fz31+f+QfmTbc67U83Qs30AEGsNDfHfvtII0y+Lc+CY+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WyKrDAAAA3QAAAA8AAAAAAAAAAAAA&#10;AAAAoQIAAGRycy9kb3ducmV2LnhtbFBLBQYAAAAABAAEAPkAAACRAwAAAAA=&#10;" strokecolor="black [3213]"/>
                  <v:line id="Straight Connector 2669" o:spid="_x0000_s2612" style="position:absolute;flip:y;visibility:visible;mso-wrap-style:square" from="39839,3590" to="39839,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xlQccAAADdAAAADwAAAGRycy9kb3ducmV2LnhtbESPQWvCQBSE70L/w/IK3nRjhKDRTbCF&#10;FksPba0Qj4/sMwlm34bsqqm/vlsQehxm5htmnQ+mFRfqXWNZwWwagSAurW64UrD/fpksQDiPrLG1&#10;TAp+yEGePYzWmGp75S+67HwlAoRdigpq77tUSlfWZNBNbUccvKPtDfog+0rqHq8BbloZR1EiDTYc&#10;Fmrs6Lmm8rQ7GwW3U+w/i7ePV/m0ad5vxXJ+PHSFUuPHYbMC4Wnw/+F7e6sVxEmyhL834QnI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GVBxwAAAN0AAAAPAAAAAAAA&#10;AAAAAAAAAKECAABkcnMvZG93bnJldi54bWxQSwUGAAAAAAQABAD5AAAAlQMAAAAA&#10;" strokecolor="black [3213]" strokeweight=".5pt"/>
                </v:group>
                <v:rect id="Rectangle 2670" o:spid="_x0000_s2613" style="position:absolute;left:46482;top:3111;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8+8QA&#10;AADdAAAADwAAAGRycy9kb3ducmV2LnhtbERPTWvCQBC9F/oflil4q5tKSSV1lbZQKtiCGovXITsm&#10;wexsmh019de7B8Hj431PZr1r1JG6UHs28DRMQBEX3tZcGtjkn49jUEGQLTaeycA/BZhN7+8mmFl/&#10;4hUd11KqGMIhQwOVSJtpHYqKHIahb4kjt/OdQ4mwK7Xt8BTDXaNHSZJqhzXHhgpb+qio2K8PzoAs&#10;87/nvU/S38X78iv/3trzSn6MGTz0b6+ghHq5ia/uuTUwSl/i/vgmPgE9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vPvEAAAA3QAAAA8AAAAAAAAAAAAAAAAAmAIAAGRycy9k&#10;b3ducmV2LnhtbFBLBQYAAAAABAAEAPUAAACJAwAAAAA=&#10;" fillcolor="white [3212]" strokecolor="black [3213]" strokeweight=".5pt">
                  <v:textbox>
                    <w:txbxContent>
                      <w:p w:rsidR="0061479A" w:rsidRDefault="0061479A" w:rsidP="0061479A"/>
                    </w:txbxContent>
                  </v:textbox>
                </v:rect>
                <v:group id="Group 2671" o:spid="_x0000_s2614" style="position:absolute;left:46523;top:3590;width:340;height:191" coordorigin="46523,3590"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line id="Straight Connector 2672" o:spid="_x0000_s2615" style="position:absolute;visibility:visible;mso-wrap-style:square" from="46523,3685" to="46863,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dpncYAAADdAAAADwAAAGRycy9kb3ducmV2LnhtbESPQWvCQBSE74X+h+UVvNWNARNJXSUU&#10;hKqnakuvj+wzic2+DbvbGP31bqHQ4zAz3zDL9Wg6MZDzrWUFs2kCgriyuuVawcdx87wA4QOyxs4y&#10;KbiSh/Xq8WGJhbYXfqfhEGoRIewLVNCE0BdS+qohg35qe+LonawzGKJ0tdQOLxFuOpkmSSYNthwX&#10;GuzptaHq+/BjFCyq3dmVebmdzT/7/Dak+2zzlSs1eRrLFxCBxvAf/mu/aQVplqfw+yY+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aZ3GAAAA3QAAAA8AAAAAAAAA&#10;AAAAAAAAoQIAAGRycy9kb3ducmV2LnhtbFBLBQYAAAAABAAEAPkAAACUAwAAAAA=&#10;" strokecolor="black [3213]"/>
                  <v:line id="Straight Connector 2673" o:spid="_x0000_s2616" style="position:absolute;flip:y;visibility:visible;mso-wrap-style:square" from="46697,3590" to="46697,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3EdscAAADdAAAADwAAAGRycy9kb3ducmV2LnhtbESPQWvCQBSE7wX/w/IEb3VjBGujq6ig&#10;KD1obSEeH9lnEsy+DdlVo7++Wyj0OMzMN8x03ppK3KhxpWUFg34EgjizuuRcwffX+nUMwnlkjZVl&#10;UvAgB/NZ52WKibZ3/qTb0eciQNglqKDwvk6kdFlBBl3f1sTBO9vGoA+yyaVu8B7gppJxFI2kwZLD&#10;QoE1rQrKLserUfC8xP6Q7vYbuVyUH8/0fXg+1alSvW67mIDw1Pr/8F97qxXEo7ch/L4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TcR2xwAAAN0AAAAPAAAAAAAA&#10;AAAAAAAAAKECAABkcnMvZG93bnJldi54bWxQSwUGAAAAAAQABAD5AAAAlQMAAAAA&#10;" strokecolor="black [3213]" strokeweight=".5pt"/>
                </v:group>
                <v:rect id="Rectangle 2674" o:spid="_x0000_s2617" style="position:absolute;left:53454;top:314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6+McA&#10;AADdAAAADwAAAGRycy9kb3ducmV2LnhtbESPUWvCQBCE3wv9D8cW+lYvFYkleootiIVWUKP4uuTW&#10;JJjbS3NbTfvre4VCH4eZ+YaZznvXqAt1ofZs4HGQgCIuvK25NLDPlw9PoIIgW2w8k4EvCjCf3d5M&#10;MbP+ylu67KRUEcIhQwOVSJtpHYqKHIaBb4mjd/KdQ4myK7Xt8BrhrtHDJEm1w5rjQoUtvVRUnHef&#10;zoBs8o/R2Sfp4e15s8rfj/Z7K2tj7u/6xQSUUC//4b/2qzUwTMcj+H0Tn4C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kuvjHAAAA3QAAAA8AAAAAAAAAAAAAAAAAmAIAAGRy&#10;cy9kb3ducmV2LnhtbFBLBQYAAAAABAAEAPUAAACMAwAAAAA=&#10;" fillcolor="white [3212]" strokecolor="black [3213]" strokeweight=".5pt">
                  <v:textbox>
                    <w:txbxContent>
                      <w:p w:rsidR="0061479A" w:rsidRDefault="0061479A" w:rsidP="0061479A"/>
                    </w:txbxContent>
                  </v:textbox>
                </v:rect>
                <v:group id="Group 2675" o:spid="_x0000_s2618" style="position:absolute;left:53495;top:3622;width:341;height:190" coordorigin="53495,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line id="Straight Connector 2676" o:spid="_x0000_s2619" style="position:absolute;visibility:visible;mso-wrap-style:square" from="53495,3717" to="53836,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vnsYAAADdAAAADwAAAGRycy9kb3ducmV2LnhtbESPQWvCQBSE74X+h+UVvNWNARNJXSUU&#10;hKqnakuvj+wzic2+DbvbGP31bqHQ4zAz3zDL9Wg6MZDzrWUFs2kCgriyuuVawcdx87wA4QOyxs4y&#10;KbiSh/Xq8WGJhbYXfqfhEGoRIewLVNCE0BdS+qohg35qe+LonawzGKJ0tdQOLxFuOpkmSSYNthwX&#10;GuzptaHq+/BjFCyq3dmVebmdzT/7/Dak+2zzlSs1eRrLFxCBxvAf/mu/aQVplmfw+yY+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cb57GAAAA3QAAAA8AAAAAAAAA&#10;AAAAAAAAoQIAAGRycy9kb3ducmV2LnhtbFBLBQYAAAAABAAEAPkAAACUAwAAAAA=&#10;" strokecolor="black [3213]"/>
                  <v:line id="Straight Connector 2677" o:spid="_x0000_s2620" style="position:absolute;flip:y;visibility:visible;mso-wrap-style:square" from="53669,3622" to="53669,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dccAAADdAAAADwAAAGRycy9kb3ducmV2LnhtbESPT2vCQBTE70K/w/IK3nTTCFpTV7GF&#10;SsWD9Q+kx0f2mQSzb0N21dRP7wqCx2FmfsNMZq2pxJkaV1pW8NaPQBBnVpecK9jvvnvvIJxH1lhZ&#10;JgX/5GA2felMMNH2whs6b30uAoRdggoK7+tESpcVZND1bU0cvINtDPogm1zqBi8BbioZR9FQGiw5&#10;LBRY01dB2XF7Mgqux9j/psv1Qn7Oy9U1HQ8Of3WqVPe1nX+A8NT6Z/jR/tEK4uFoBPc34Qn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dsJ1xwAAAN0AAAAPAAAAAAAA&#10;AAAAAAAAAKECAABkcnMvZG93bnJldi54bWxQSwUGAAAAAAQABAD5AAAAlQMAAAAA&#10;" strokecolor="black [3213]" strokeweight=".5pt"/>
                </v:group>
                <v:rect id="Rectangle 2678" o:spid="_x0000_s2621" style="position:absolute;left:60312;top:3143;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w/cQA&#10;AADdAAAADwAAAGRycy9kb3ducmV2LnhtbERPTWvCQBC9F/oflil4q5tKSSV1lbZQKtiCGovXITsm&#10;wexsmh019de7B8Hj431PZr1r1JG6UHs28DRMQBEX3tZcGtjkn49jUEGQLTaeycA/BZhN7+8mmFl/&#10;4hUd11KqGMIhQwOVSJtpHYqKHIahb4kjt/OdQ4mwK7Xt8BTDXaNHSZJqhzXHhgpb+qio2K8PzoAs&#10;87/nvU/S38X78iv/3trzSn6MGTz0b6+ghHq5ia/uuTUwSl/i3PgmPgE9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psP3EAAAA3QAAAA8AAAAAAAAAAAAAAAAAmAIAAGRycy9k&#10;b3ducmV2LnhtbFBLBQYAAAAABAAEAPUAAACJAwAAAAA=&#10;" fillcolor="white [3212]" strokecolor="black [3213]" strokeweight=".5pt">
                  <v:textbox>
                    <w:txbxContent>
                      <w:p w:rsidR="0061479A" w:rsidRDefault="0061479A" w:rsidP="0061479A"/>
                    </w:txbxContent>
                  </v:textbox>
                </v:rect>
                <v:group id="Group 2679" o:spid="_x0000_s2622" style="position:absolute;left:60353;top:3622;width:341;height:190" coordorigin="60353,3622"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line id="Straight Connector 2680" o:spid="_x0000_s2623" style="position:absolute;visibility:visible;mso-wrap-style:square" from="60353,3717" to="6069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VsMAAADdAAAADwAAAGRycy9kb3ducmV2LnhtbERPz2vCMBS+C/sfwhvspqmFtaUapQyE&#10;bZ6mjl0fzbPt1ryUJKudf/1yEDx+fL/X28n0YiTnO8sKlosEBHFtdceNgtNxNy9A+ICssbdMCv7I&#10;w3bzMFtjqe2FP2g8hEbEEPYlKmhDGEopfd2SQb+wA3HkztYZDBG6RmqHlxhuepkmSSYNdhwbWhzo&#10;paX65/BrFBT1+7er8upt+fw55Ncx3We7r1ypp8epWoEINIW7+OZ+1QrSrIj745v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sIlbDAAAA3QAAAA8AAAAAAAAAAAAA&#10;AAAAoQIAAGRycy9kb3ducmV2LnhtbFBLBQYAAAAABAAEAPkAAACRAwAAAAA=&#10;" strokecolor="black [3213]"/>
                  <v:line id="Straight Connector 2681" o:spid="_x0000_s2624" style="position:absolute;flip:y;visibility:visible;mso-wrap-style:square" from="60527,3622" to="6052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PvcYAAADdAAAADwAAAGRycy9kb3ducmV2LnhtbESPQWvCQBSE74L/YXmCN90YQTR1FRVa&#10;LB6qtpAeH9lnEsy+DdlVU3+9WxA8DjPzDTNftqYSV2pcaVnBaBiBIM6sLjlX8PP9PpiCcB5ZY2WZ&#10;FPyRg+Wi25ljou2ND3Q9+lwECLsEFRTe14mULivIoBvamjh4J9sY9EE2udQN3gLcVDKOook0WHJY&#10;KLCmTUHZ+XgxCu7n2O/Tz68PuV6Vu3s6G59+61Spfq9dvYHw1PpX+NneagXxZDqC/zfh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j73GAAAA3QAAAA8AAAAAAAAA&#10;AAAAAAAAoQIAAGRycy9kb3ducmV2LnhtbFBLBQYAAAAABAAEAPkAAACUAwAAAAA=&#10;" strokecolor="black [3213]" strokeweight=".5pt"/>
                </v:group>
                <v:rect id="Rectangle 2682" o:spid="_x0000_s2625" style="position:absolute;left:67056;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3MMcA&#10;AADdAAAADwAAAGRycy9kb3ducmV2LnhtbESPUUvDQBCE3wX/w7GCb/ZikFBir0UFaaEW2kbxdcmt&#10;SWhuL+a2beyv7xUKPg4z8w0zmQ2uVQfqQ+PZwOMoAUVcettwZeCzeH8YgwqCbLH1TAb+KMBsensz&#10;wdz6I2/osJVKRQiHHA3UIl2udShrchhGviOO3o/vHUqUfaVtj8cId61OkyTTDhuOCzV29FZTudvu&#10;nQFZF79PO59kX8vX9bz4+LanjayMub8bXp5BCQ3yH762F9ZAmo1TuLyJT0B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9zDHAAAA3QAAAA8AAAAAAAAAAAAAAAAAmAIAAGRy&#10;cy9kb3ducmV2LnhtbFBLBQYAAAAABAAEAPUAAACMAwAAAAA=&#10;" fillcolor="white [3212]" strokecolor="black [3213]" strokeweight=".5pt">
                  <v:textbox>
                    <w:txbxContent>
                      <w:p w:rsidR="0061479A" w:rsidRDefault="0061479A" w:rsidP="0061479A"/>
                    </w:txbxContent>
                  </v:textbox>
                </v:rect>
                <v:group id="Group 2683" o:spid="_x0000_s2626" style="position:absolute;left:67097;top:3654;width:340;height:190" coordorigin="67097,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line id="Straight Connector 2684" o:spid="_x0000_s2627" style="position:absolute;visibility:visible;mso-wrap-style:square" from="67097,3749" to="67437,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ckVccAAADdAAAADwAAAGRycy9kb3ducmV2LnhtbESPQUvDQBSE74L/YXmCN7tp0CSk3ZYg&#10;FNSerEqvj+xrkpp9G3bXNPbXdwuCx2FmvmGW68n0YiTnO8sK5rMEBHFtdceNgs+PzUMBwgdkjb1l&#10;UvBLHtar25slltqe+J3GXWhEhLAvUUEbwlBK6euWDPqZHYijd7DOYIjSNVI7PEW46WWaJJk02HFc&#10;aHGg55bq792PUVDUb0dX5dXr/OlryM9jus02+1yp+7upWoAINIX/8F/7RStIs+IRrm/i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yRVxwAAAN0AAAAPAAAAAAAA&#10;AAAAAAAAAKECAABkcnMvZG93bnJldi54bWxQSwUGAAAAAAQABAD5AAAAlQMAAAAA&#10;" strokecolor="black [3213]"/>
                  <v:line id="Straight Connector 2685" o:spid="_x0000_s2628" style="position:absolute;flip:y;visibility:visible;mso-wrap-style:square" from="67271,3654" to="6727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2JvsgAAADdAAAADwAAAGRycy9kb3ducmV2LnhtbESPW2vCQBSE3wv+h+UIfasbUyoas4oW&#10;Wlr64BXi4yF7csHs2ZDdauqv7xYKPg4z8w2TLnvTiAt1rrasYDyKQBDnVtdcKjge3p6mIJxH1thY&#10;JgU/5GC5GDykmGh75R1d9r4UAcIuQQWV920ipcsrMuhGtiUOXmE7gz7IrpS6w2uAm0bGUTSRBmsO&#10;CxW29FpRft5/GwW3c+y32efmXa5X9dctmz0XpzZT6nHYr+YgPPX+Hv5vf2gF8WT6An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2JvsgAAADdAAAADwAAAAAA&#10;AAAAAAAAAAChAgAAZHJzL2Rvd25yZXYueG1sUEsFBgAAAAAEAAQA+QAAAJYDAAAAAA==&#10;" strokecolor="black [3213]" strokeweight=".5pt"/>
                </v:group>
                <v:rect id="Rectangle 2686" o:spid="_x0000_s2629" style="position:absolute;left:73914;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M8YA&#10;AADdAAAADwAAAGRycy9kb3ducmV2LnhtbESPUWvCQBCE3wv+h2MLfauXSgkSPUWF0kJbUFPxdcmt&#10;STC3l+a2mvrre4LQx2FmvmGm89416kRdqD0beBomoIgLb2suDXzlL49jUEGQLTaeycAvBZjPBndT&#10;zKw/84ZOWylVhHDI0EAl0mZah6Iih2HoW+LoHXznUKLsSm07PEe4a/QoSVLtsOa4UGFLq4qK4/bH&#10;GZB1/v189Em6e1+uX/OPvb1s5NOYh/t+MQEl1Mt/+NZ+swZG6TiF65v4BP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M8YAAADdAAAADwAAAAAAAAAAAAAAAACYAgAAZHJz&#10;L2Rvd25yZXYueG1sUEsFBgAAAAAEAAQA9QAAAIsDAAAAAA==&#10;" fillcolor="white [3212]" strokecolor="black [3213]" strokeweight=".5pt">
                  <v:textbox>
                    <w:txbxContent>
                      <w:p w:rsidR="0061479A" w:rsidRDefault="0061479A" w:rsidP="0061479A"/>
                    </w:txbxContent>
                  </v:textbox>
                </v:rect>
                <v:group id="Group 2687" o:spid="_x0000_s2630" style="position:absolute;left:73955;top:3654;width:340;height:190" coordorigin="73955,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line id="Straight Connector 2688" o:spid="_x0000_s2631" style="position:absolute;visibility:visible;mso-wrap-style:square" from="73955,3749" to="74295,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uUMMAAADdAAAADwAAAGRycy9kb3ducmV2LnhtbERPz2vCMBS+C/sfwhvspqmFtaUapQyE&#10;bZ6mjl0fzbPt1ryUJKudf/1yEDx+fL/X28n0YiTnO8sKlosEBHFtdceNgtNxNy9A+ICssbdMCv7I&#10;w3bzMFtjqe2FP2g8hEbEEPYlKmhDGEopfd2SQb+wA3HkztYZDBG6RmqHlxhuepkmSSYNdhwbWhzo&#10;paX65/BrFBT1+7er8upt+fw55Ncx3We7r1ypp8epWoEINIW7+OZ+1QrSrIhz45v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aLlDDAAAA3QAAAA8AAAAAAAAAAAAA&#10;AAAAoQIAAGRycy9kb3ducmV2LnhtbFBLBQYAAAAABAAEAPkAAACRAwAAAAA=&#10;" strokecolor="black [3213]"/>
                  <v:line id="Straight Connector 2689" o:spid="_x0000_s2632" style="position:absolute;flip:y;visibility:visible;mso-wrap-style:square" from="74129,3654" to="74129,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CDu8gAAADdAAAADwAAAGRycy9kb3ducmV2LnhtbESPT2vCQBTE74LfYXmF3nTTCKKpG9FC&#10;RelBmxbS4yP78gezb0N2q6mfvlsQehxm5jfMaj2YVlyod41lBU/TCARxYXXDlYLPj9fJAoTzyBpb&#10;y6Tghxys0/FohYm2V36nS+YrESDsElRQe98lUrqiJoNuajvi4JW2N+iD7Cupe7wGuGllHEVzabDh&#10;sFBjRy81Fefs2yi4nWN/yg/HndxumrdbvpyVX12u1OPDsHkG4Wnw/+F7e68VxPPFEv7ehCcg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3CDu8gAAADdAAAADwAAAAAA&#10;AAAAAAAAAAChAgAAZHJzL2Rvd25yZXYueG1sUEsFBgAAAAAEAAQA+QAAAJYDAAAAAA==&#10;" strokecolor="black [3213]" strokeweight=".5pt"/>
                </v:group>
                <v:rect id="Rectangle 2690" o:spid="_x0000_s2633" style="position:absolute;left:81076;top:3175;width:45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aAcQA&#10;AADdAAAADwAAAGRycy9kb3ducmV2LnhtbERPTWvCQBC9F/oflil4q5tKCTV1lbZQKtiCGovXITsm&#10;wexsmh019de7B8Hj431PZr1r1JG6UHs28DRMQBEX3tZcGtjkn48voIIgW2w8k4F/CjCb3t9NMLP+&#10;xCs6rqVUMYRDhgYqkTbTOhQVOQxD3xJHbuc7hxJhV2rb4SmGu0aPkiTVDmuODRW29FFRsV8fnAFZ&#10;5n/Pe5+kv4v35Vf+vbXnlfwYM3jo315BCfVyE1/dc2tglI7j/vgmPgE9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TWgHEAAAA3QAAAA8AAAAAAAAAAAAAAAAAmAIAAGRycy9k&#10;b3ducmV2LnhtbFBLBQYAAAAABAAEAPUAAACJAwAAAAA=&#10;" fillcolor="white [3212]" strokecolor="black [3213]" strokeweight=".5pt">
                  <v:textbox>
                    <w:txbxContent>
                      <w:p w:rsidR="0061479A" w:rsidRDefault="0061479A" w:rsidP="0061479A"/>
                    </w:txbxContent>
                  </v:textbox>
                </v:rect>
                <v:group id="Group 2691" o:spid="_x0000_s2634" style="position:absolute;left:81117;top:3654;width:341;height:190" coordorigin="81117,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line id="Straight Connector 2692" o:spid="_x0000_s2635" style="position:absolute;visibility:visible;mso-wrap-style:square" from="81117,3749" to="81458,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uPZ8cAAADdAAAADwAAAGRycy9kb3ducmV2LnhtbESPQWvCQBSE74X+h+UVeqsbA000ukoo&#10;CG091SpeH9lnkjb7NuxuY+qvd4VCj8PMfMMs16PpxEDOt5YVTCcJCOLK6pZrBfvPzdMMhA/IGjvL&#10;pOCXPKxX93dLLLQ98wcNu1CLCGFfoIImhL6Q0lcNGfQT2xNH72SdwRClq6V2eI5w08k0STJpsOW4&#10;0GBPLw1V37sfo2BWvX+5Mi/fps+HPr8M6TbbHHOlHh/GcgEi0Bj+w3/tV60gzeYp3N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49nxwAAAN0AAAAPAAAAAAAA&#10;AAAAAAAAAKECAABkcnMvZG93bnJldi54bWxQSwUGAAAAAAQABAD5AAAAlQMAAAAA&#10;" strokecolor="black [3213]"/>
                  <v:line id="Straight Connector 2693" o:spid="_x0000_s2636" style="position:absolute;flip:y;visibility:visible;mso-wrap-style:square" from="81291,3654" to="8129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EijMcAAADdAAAADwAAAGRycy9kb3ducmV2LnhtbESPT2vCQBTE7wW/w/KE3urGCKLRVbTQ&#10;YvFQ/0E8PrLPJJh9G7Krpn56tyB4HGbmN8x03ppKXKlxpWUF/V4EgjizuuRcwWH/9TEC4Tyyxsoy&#10;KfgjB/NZ522KibY33tJ153MRIOwSVFB4XydSuqwgg65na+LgnWxj0AfZ5FI3eAtwU8k4iobSYMlh&#10;ocCaPgvKzruLUXA/x36T/vx+y+WiXN/T8eB0rFOl3rvtYgLCU+tf4Wd7pRXEw/EA/t+EJ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SKMxwAAAN0AAAAPAAAAAAAA&#10;AAAAAAAAAKECAABkcnMvZG93bnJldi54bWxQSwUGAAAAAAQABAD5AAAAlQMAAAAA&#10;" strokecolor="black [3213]" strokeweight=".5pt"/>
                </v:group>
                <v:rect id="Rectangle 2694" o:spid="_x0000_s2637" style="position:absolute;left:5829;top:3175;width:45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cAscA&#10;AADdAAAADwAAAGRycy9kb3ducmV2LnhtbESPUWvCQBCE3wv9D8cW+lYvFQk2eootiIVWUKP4uuTW&#10;JJjbS3NbTfvre4VCH4eZ+YaZznvXqAt1ofZs4HGQgCIuvK25NLDPlw9jUEGQLTaeycAXBZjPbm+m&#10;mFl/5S1ddlKqCOGQoYFKpM20DkVFDsPAt8TRO/nOoUTZldp2eI1w1+hhkqTaYc1xocKWXioqzrtP&#10;Z0A2+cfo7JP08Pa8WeXvR/u9lbUx93f9YgJKqJf/8F/71RoYpk8j+H0Tn4C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XALHAAAA3QAAAA8AAAAAAAAAAAAAAAAAmAIAAGRy&#10;cy9kb3ducmV2LnhtbFBLBQYAAAAABAAEAPUAAACMAwAAAAA=&#10;" fillcolor="white [3212]" strokecolor="black [3213]" strokeweight=".5pt">
                  <v:textbox>
                    <w:txbxContent>
                      <w:p w:rsidR="0061479A" w:rsidRDefault="0061479A" w:rsidP="0061479A"/>
                    </w:txbxContent>
                  </v:textbox>
                </v:rect>
                <v:group id="Group 2695" o:spid="_x0000_s2638" style="position:absolute;left:5870;top:3654;width:341;height:190" coordorigin="5870,3654" coordsize="34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line id="Straight Connector 2696" o:spid="_x0000_s2639" style="position:absolute;visibility:visible;mso-wrap-style:square" from="5870,3749" to="621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JZMcAAADdAAAADwAAAGRycy9kb3ducmV2LnhtbESPQWvCQBSE74X+h+UVeqsbA000ukoo&#10;CG091SpeH9lnkjb7NuxuY+qvd4VCj8PMfMMs16PpxEDOt5YVTCcJCOLK6pZrBfvPzdMMhA/IGjvL&#10;pOCXPKxX93dLLLQ98wcNu1CLCGFfoIImhL6Q0lcNGfQT2xNH72SdwRClq6V2eI5w08k0STJpsOW4&#10;0GBPLw1V37sfo2BWvX+5Mi/fps+HPr8M6TbbHHOlHh/GcgEi0Bj+w3/tV60gzeYZ3N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UIlkxwAAAN0AAAAPAAAAAAAA&#10;AAAAAAAAAKECAABkcnMvZG93bnJldi54bWxQSwUGAAAAAAQABAD5AAAAlQMAAAAA&#10;" strokecolor="black [3213]"/>
                  <v:line id="Straight Connector 2697" o:spid="_x0000_s2640" style="position:absolute;flip:y;visibility:visible;mso-wrap-style:square" from="6044,3654" to="604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kj8gAAADdAAAADwAAAGRycy9kb3ducmV2LnhtbESPT2vCQBTE70K/w/IK3uqmKWhNXYMt&#10;tLR4sP6BeHxkn0lI9m3Irpr66V2h4HGYmd8ws7Q3jThR5yrLCp5HEQji3OqKCwW77efTKwjnkTU2&#10;lknBHzlI5w+DGSbannlNp40vRICwS1BB6X2bSOnykgy6kW2Jg3ewnUEfZFdI3eE5wE0j4ygaS4MV&#10;h4USW/ooKa83R6PgUsf+N/tZfcn3RbW8ZNOXw77NlBo+9os3EJ56fw//t7+1gng8ncD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okj8gAAADdAAAADwAAAAAA&#10;AAAAAAAAAAChAgAAZHJzL2Rvd25yZXYueG1sUEsFBgAAAAAEAAQA+QAAAJYDAAAAAA==&#10;" strokecolor="black [3213]" strokeweight=".5pt"/>
                </v:group>
                <v:rect id="Rectangle 2698" o:spid="_x0000_s2641" style="position:absolute;top:7635;width:86868;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RJ8IA&#10;AADdAAAADwAAAGRycy9kb3ducmV2LnhtbERPz2vCMBS+D/wfwht4m+kUxFWjiDC2gyCp7uDt0Tyb&#10;YvNSm8x2//1yEDx+fL9Xm8E14k5dqD0reJ9kIIhLb2quFJyOn28LECEiG2w8k4I/CrBZj15WmBvf&#10;s6Z7ESuRQjjkqMDG2OZShtKSwzDxLXHiLr5zGBPsKmk67FO4a+Q0y+bSYc2pwWJLO0vltfh1CmY/&#10;s/58vGam+Dqw3t+01fGmlRq/DtsliEhDfIof7m+jYDr/SHP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REnwgAAAN0AAAAPAAAAAAAAAAAAAAAAAJgCAABkcnMvZG93&#10;bnJldi54bWxQSwUGAAAAAAQABAD1AAAAhwMAAAAA&#10;" fillcolor="black [3213]" stroked="f" strokeweight=".25pt">
                  <v:fill r:id="rId117" o:title="" color2="white [3212]" type="pattern"/>
                  <v:textbox>
                    <w:txbxContent>
                      <w:p w:rsidR="0061479A" w:rsidRDefault="0061479A" w:rsidP="0061479A"/>
                    </w:txbxContent>
                  </v:textbox>
                </v:rect>
                <v:shape id="TextBox 648" o:spid="_x0000_s2642" type="#_x0000_t202" style="position:absolute;left:46427;top:4568;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2ZsMA&#10;AADdAAAADwAAAGRycy9kb3ducmV2LnhtbESPQWvCQBSE70L/w/IK3nSjoGjqKtJW8NCLmt4f2dds&#10;aPZtyL6a+O/dguBxmJlvmM1u8I26UhfrwAZm0wwUcRlszZWB4nKYrEBFQbbYBCYDN4qw276MNpjb&#10;0POJrmepVIJwzNGAE2lzrWPpyGOchpY4eT+h8yhJdpW2HfYJ7hs9z7Kl9lhzWnDY0ruj8vf85w2I&#10;2P3sVnz6ePwevj56l5ULLIwZvw77N1BCgzzDj/bRGpgv12v4f5Oe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X2Zs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2R</w:t>
                        </w:r>
                      </w:p>
                    </w:txbxContent>
                  </v:textbox>
                </v:shape>
                <v:shape id="Straight Arrow Connector 2700" o:spid="_x0000_s2643" type="#_x0000_t32" style="position:absolute;left:47124;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1vEsIAAADdAAAADwAAAGRycy9kb3ducmV2LnhtbERPS27CMBDdV+IO1iCxK05YQEkxiFYg&#10;KlaQ9gCjeGJHjcdRbEi4fb1A6vLp/Te70bXiTn1oPCvI5xkI4srrho2Cn+/j6xuIEJE1tp5JwYMC&#10;7LaTlw0W2g98pXsZjUghHApUYGPsCilDZclhmPuOOHG17x3GBHsjdY9DCnetXGTZUjpsODVY7OjT&#10;UvVb3pyCMa/t+WDytTk98o9Ludwf6uug1Gw67t9BRBrjv/jp/tIKFqss7U9v0hO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1vEsIAAADdAAAADwAAAAAAAAAAAAAA&#10;AAChAgAAZHJzL2Rvd25yZXYueG1sUEsFBgAAAAAEAAQA+QAAAJADAAAAAA==&#10;" strokecolor="black [3213]" strokeweight="1.5pt">
                  <v:stroke startarrowwidth="narrow" startarrowlength="short" endarrow="block" endarrowwidth="narrow"/>
                </v:shape>
                <v:shape id="TextBox 650" o:spid="_x0000_s2644" type="#_x0000_t202" style="position:absolute;left:53221;top:4568;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gesMA&#10;AADdAAAADwAAAGRycy9kb3ducmV2LnhtbESPwWrDMBBE74X8g9hAb43kQNvgRgkhbSGHXpo498Xa&#10;WibWyljb2Pn7qlDocZiZN8x6O4VOXWlIbWQLxcKAIq6ja7mxUJ3eH1agkiA77CKThRsl2G5md2ss&#10;XRz5k65HaVSGcCrRghfpS61T7SlgWsSeOHtfcQgoWQ6NdgOOGR46vTTmSQdsOS947Gnvqb4cv4MF&#10;EbcrbtVbSIfz9PE6elM/YmXt/XzavYASmuQ//Nc+OAvLZ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hges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3R</w:t>
                        </w:r>
                      </w:p>
                    </w:txbxContent>
                  </v:textbox>
                </v:shape>
                <v:shape id="Straight Arrow Connector 2702" o:spid="_x0000_s2645" type="#_x0000_t32" style="position:absolute;left:53982;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U/sUAAADdAAAADwAAAGRycy9kb3ducmV2LnhtbESPwW7CMBBE75X6D9Yi9Vac5EBLwCBa&#10;UVH1VAIfsIo3dkS8jmKXhL/HlSr1OJqZN5r1dnKduNIQWs8K8nkGgrj2umWj4Hz6eH4FESKyxs4z&#10;KbhRgO3m8WGNpfYjH+laRSMShEOJCmyMfSllqC05DHPfEyev8YPDmORgpB5wTHDXySLLFtJhy2nB&#10;Yk/vlupL9eMUTHljv/YmX5rDLX/7rha7fXMclXqaTbsViEhT/A//tT+1guIlK+D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NU/sUAAADdAAAADwAAAAAAAAAA&#10;AAAAAAChAgAAZHJzL2Rvd25yZXYueG1sUEsFBgAAAAAEAAQA+QAAAJMDAAAAAA==&#10;" strokecolor="black [3213]" strokeweight="1.5pt">
                  <v:stroke startarrowwidth="narrow" startarrowlength="short" endarrow="block" endarrowwidth="narrow"/>
                </v:shape>
                <v:shape id="TextBox 652" o:spid="_x0000_s2646" type="#_x0000_t202" style="position:absolute;left:56460;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blsQA&#10;AADdAAAADwAAAGRycy9kb3ducmV2LnhtbESPQWsCMRSE74X+h/AKvdVES1tZjSK1BQ+91K73x+a5&#10;Wbp5WTZPd/33jSD0OMzMN8xyPYZWnalPTWQL04kBRVxF13Btofz5fJqDSoLssI1MFi6UYL26v1ti&#10;4eLA33TeS60yhFOBFrxIV2idKk8B0yR2xNk7xj6gZNnX2vU4ZHho9cyYVx2w4bzgsaN3T9Xv/hQs&#10;iLjN9FJ+hLQ7jF/bwZvqBUtrHx/GzQKU0Cj/4Vt75yzM3sw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W5b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4R</w:t>
                        </w:r>
                      </w:p>
                    </w:txbxContent>
                  </v:textbox>
                </v:shape>
                <v:shape id="Straight Arrow Connector 2704" o:spid="_x0000_s2647" type="#_x0000_t32" style="position:absolute;left:57157;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ZpEcUAAADdAAAADwAAAGRycy9kb3ducmV2LnhtbESPUWvCMBSF34X9h3AHe9O0MtR1RnHD&#10;MfFJ637ApblNypqb0mS2/vtFGOzxcM75Dme9HV0rrtSHxrOCfJaBIK68btgo+Lp8TFcgQkTW2Hom&#10;BTcKsN08TNZYaD/wma5lNCJBOBSowMbYFVKGypLDMPMdcfJq3zuMSfZG6h6HBHetnGfZQjpsOC1Y&#10;7OjdUvVd/jgFY17b497kL+bzlr+dysVuX58HpZ4ex90riEhj/A//tQ9awXyZPcP9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ZpEcUAAADdAAAADwAAAAAAAAAA&#10;AAAAAAChAgAAZHJzL2Rvd25yZXYueG1sUEsFBgAAAAAEAAQA+QAAAJMDAAAAAA==&#10;" strokecolor="black [3213]" strokeweight="1.5pt">
                  <v:stroke startarrowwidth="narrow" startarrowlength="short" endarrow="block" endarrowwidth="narrow"/>
                </v:shape>
                <v:shape id="TextBox 656" o:spid="_x0000_s2648" type="#_x0000_t202" style="position:absolute;left:66683;top:4505;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mecMA&#10;AADdAAAADwAAAGRycy9kb3ducmV2LnhtbESPQWsCMRSE74X+h/AK3mqiYFu2RpFWwUMvtdv7Y/Pc&#10;LG5els3TXf99UxA8DjPzDbNcj6FVF+pTE9nCbGpAEVfRNVxbKH92z2+gkiA7bCOThSslWK8eH5ZY&#10;uDjwN10OUqsM4VSgBS/SFVqnylPANI0dcfaOsQ8oWfa1dj0OGR5aPTfmRQdsOC947OjDU3U6nIMF&#10;EbeZXcttSPvf8etz8KZaYGnt5GncvIMSGuUevrX3zsL81S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me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6R</w:t>
                        </w:r>
                      </w:p>
                    </w:txbxContent>
                  </v:textbox>
                </v:shape>
                <v:shape id="Straight Arrow Connector 2706" o:spid="_x0000_s2649" type="#_x0000_t32" style="position:absolute;left:67507;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S/cUAAADdAAAADwAAAGRycy9kb3ducmV2LnhtbESPwW7CMBBE75X6D9Yi9VaccEhLwCBa&#10;UVH1VAIfsIo3dkS8jmKXhL/HlSr1OJqZN5r1dnKduNIQWs8K8nkGgrj2umWj4Hz6eH4FESKyxs4z&#10;KbhRgO3m8WGNpfYjH+laRSMShEOJCmyMfSllqC05DHPfEyev8YPDmORgpB5wTHDXyUWWFdJhy2nB&#10;Yk/vlupL9eMUTHljv/YmX5rDLX/7rordvjmOSj3Npt0KRKQp/of/2p9aweIlK+D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hS/cUAAADdAAAADwAAAAAAAAAA&#10;AAAAAAChAgAAZHJzL2Rvd25yZXYueG1sUEsFBgAAAAAEAAQA+QAAAJMDAAAAAA==&#10;" strokecolor="black [3213]" strokeweight="1.5pt">
                  <v:stroke startarrowwidth="narrow" startarrowlength="short" endarrow="block" endarrowwidth="narrow"/>
                </v:shape>
                <v:shape id="TextBox 658" o:spid="_x0000_s2650" type="#_x0000_t202" style="position:absolute;left:69985;top:4441;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dlcMA&#10;AADdAAAADwAAAGRycy9kb3ducmV2LnhtbESPQWsCMRSE7wX/Q3hCbzVRaJWtUaS14KGX6vb+2Dw3&#10;i5uXZfN013/fFAo9DjPzDbPejqFVN+pTE9nCfGZAEVfRNVxbKE8fTytQSZAdtpHJwp0SbDeThzUW&#10;Lg78Rbej1CpDOBVowYt0hdap8hQwzWJHnL1z7ANKln2tXY9DhodWL4x50QEbzgseO3rzVF2O12BB&#10;xO3m93If0uF7/HwfvKmesbT2cTruXkEJjfIf/msfnIXF0izh901+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1dl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7R</w:t>
                        </w:r>
                      </w:p>
                    </w:txbxContent>
                  </v:textbox>
                </v:shape>
                <v:shape id="Straight Arrow Connector 2708" o:spid="_x0000_s2651" type="#_x0000_t32" style="position:absolute;left:70873;top:412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jFMIAAADdAAAADwAAAGRycy9kb3ducmV2LnhtbERPS27CMBDdV+IO1iCxK05YQEkxiFYg&#10;KlaQ9gCjeGJHjcdRbEi4fb1A6vLp/Te70bXiTn1oPCvI5xkI4srrho2Cn+/j6xuIEJE1tp5JwYMC&#10;7LaTlw0W2g98pXsZjUghHApUYGPsCilDZclhmPuOOHG17x3GBHsjdY9DCnetXGTZUjpsODVY7OjT&#10;UvVb3pyCMa/t+WDytTk98o9Ludwf6uug1Gw67t9BRBrjv/jp/tIKFqsszU1v0hO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tjFMIAAADdAAAADwAAAAAAAAAAAAAA&#10;AAChAgAAZHJzL2Rvd25yZXYueG1sUEsFBgAAAAAEAAQA+QAAAJADAAAAAA==&#10;" strokecolor="black [3213]" strokeweight="1.5pt">
                  <v:stroke startarrowwidth="narrow" startarrowlength="short" endarrow="block" endarrowwidth="narrow"/>
                </v:shape>
                <v:shape id="TextBox 660" o:spid="_x0000_s2652" type="#_x0000_t202" style="position:absolute;left:80780;top:4441;width:545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sfMQA&#10;AADdAAAADwAAAGRycy9kb3ducmV2LnhtbESPzWrDMBCE74W+g9hCb42UQH/iRAmhaSGHXpo698Xa&#10;WKbWylib2Hn7KhDocZiZb5jlegytOlOfmsgWphMDiriKruHaQvnz+fQGKgmywzYyWbhQgvXq/m6J&#10;hYsDf9N5L7XKEE4FWvAiXaF1qjwFTJPYEWfvGPuAkmVfa9fjkOGh1TNjXnTAhvOCx47ePVW/+1Ow&#10;IOI200v5EdLuMH5tB2+qZyytfXwYNwtQQqP8h2/tnbMwezVz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bHz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9R</w:t>
                        </w:r>
                      </w:p>
                    </w:txbxContent>
                  </v:textbox>
                </v:shape>
                <v:shape id="Straight Arrow Connector 2710" o:spid="_x0000_s2653" type="#_x0000_t32" style="position:absolute;left:81541;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5z8IAAADdAAAADwAAAGRycy9kb3ducmV2LnhtbERPS27CMBDdV+IO1iB1VxyzoCXFIEBU&#10;rboqgQOM4okdNR5HsUvC7etFpS6f3n+zm3wnbjTENrAGtShAENfBtGw1XC9vTy8gYkI22AUmDXeK&#10;sNvOHjZYmjDymW5VsiKHcCxRg0upL6WMtSOPcRF64sw1YfCYMhysNAOOOdx3clkUK+mx5dzgsKej&#10;o/q7+vEaJtW4z5NVa/t+V4evarU/NedR68f5tH8FkWhK/+I/94fRsHxWeX9+k5+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T5z8IAAADdAAAADwAAAAAAAAAAAAAA&#10;AAChAgAAZHJzL2Rvd25yZXYueG1sUEsFBgAAAAAEAAQA+QAAAJADAAAAAA==&#10;" strokecolor="black [3213]" strokeweight="1.5pt">
                  <v:stroke startarrowwidth="narrow" startarrowlength="short" endarrow="block" endarrowwidth="narrow"/>
                </v:shape>
                <v:shape id="TextBox 662" o:spid="_x0000_s2654" type="#_x0000_t202" style="position:absolute;left:84146;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2p8MA&#10;AADdAAAADwAAAGRycy9kb3ducmV2LnhtbESPQWvCQBSE74X+h+UJ3uomgm1JXUWqgodequn9kX3N&#10;BrNvQ/Zp4r/vFgSPw8x8wyzXo2/VlfrYBDaQzzJQxFWwDdcGytP+5R1UFGSLbWAycKMI69Xz0xIL&#10;Gwb+putRapUgHAs04ES6QutYOfIYZ6EjTt5v6D1Kkn2tbY9DgvtWz7PsVXtsOC047OjTUXU+XrwB&#10;EbvJb+XOx8PP+LUdXFYtsDRmOhk3H6CERnmE7+2DNTB/y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H2p8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10R</w:t>
                        </w:r>
                      </w:p>
                    </w:txbxContent>
                  </v:textbox>
                </v:shape>
                <v:shape id="Straight Arrow Connector 2712" o:spid="_x0000_s2655" type="#_x0000_t32" style="position:absolute;left:84716;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rCI8UAAADdAAAADwAAAGRycy9kb3ducmV2LnhtbESPwU7DMBBE70j9B2uReqOOcygQ6lYt&#10;agXiRAMfsIo3dkS8jmLTpH+PkZA4jmbmjWazm30vLjTGLrAGtSpAEDfBdGw1fH6c7h5AxIRssA9M&#10;Gq4UYbdd3GywMmHiM13qZEWGcKxQg0tpqKSMjSOPcRUG4uy1YfSYshytNCNOGe57WRbFWnrsOC84&#10;HOjZUfNVf3sNs2rd29GqR/tyVYf3er0/tudJ6+XtvH8CkWhO/+G/9qvRUN6rEn7f5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rCI8UAAADdAAAADwAAAAAAAAAA&#10;AAAAAAChAgAAZHJzL2Rvd25yZXYueG1sUEsFBgAAAAAEAAQA+QAAAJMDAAAAAA==&#10;" strokecolor="black [3213]" strokeweight="1.5pt">
                  <v:stroke startarrowwidth="narrow" startarrowlength="short" endarrow="block" endarrowwidth="narrow"/>
                </v:shape>
                <v:shape id="TextBox 664" o:spid="_x0000_s2656" type="#_x0000_t202" style="position:absolute;left:25908;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S8QA&#10;AADdAAAADwAAAGRycy9kb3ducmV2LnhtbESPQWvCQBSE74X+h+UVvNVNLLYluoq0FTx4qU3vj+wz&#10;G5p9G7KvJv57VxA8DjPzDbNcj75VJ+pjE9hAPs1AEVfBNlwbKH+2z++goiBbbAOTgTNFWK8eH5ZY&#10;2DDwN50OUqsE4VigASfSFVrHypHHOA0dcfKOofcoSfa1tj0OCe5bPcuyV+2x4bTgsKMPR9Xf4d8b&#10;ELGb/Fx++bj7Hfefg8uqOZbGTJ7GzQKU0Cj38K29swZm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zUv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5L</w:t>
                        </w:r>
                      </w:p>
                    </w:txbxContent>
                  </v:textbox>
                </v:shape>
                <v:shape id="Straight Arrow Connector 2714" o:spid="_x0000_s2657" type="#_x0000_t32" style="position:absolute;left:26605;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UAAADdAAAADwAAAGRycy9kb3ducmV2LnhtbESPUUvDMBSF3wX/Q7iCby7NkKl12djG&#10;ZOLTVv0Bl+Y2KTY3pYlr9+8XQfDxcM75Dme5nnwnzjTENrAGNStAENfBtGw1fH2+PTyDiAnZYBeY&#10;NFwownp1e7PE0oSRT3SukhUZwrFEDS6lvpQy1o48xlnoibPXhMFjynKw0gw4Zrjv5LwoFtJjy3nB&#10;YU87R/V39eM1TKpxH3urXuzhorbHarHZN6dR6/u7afMKItGU/sN/7XejYf6kHuH3TX4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MUAAADdAAAADwAAAAAAAAAA&#10;AAAAAAChAgAAZHJzL2Rvd25yZXYueG1sUEsFBgAAAAAEAAQA+QAAAJMDAAAAAA==&#10;" strokecolor="black [3213]" strokeweight="1.5pt">
                  <v:stroke startarrowwidth="narrow" startarrowlength="short" endarrow="block" endarrowwidth="narrow"/>
                </v:shape>
                <v:shape id="TextBox 666" o:spid="_x0000_s2658" type="#_x0000_t202" style="position:absolute;left:29273;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wpMMA&#10;AADdAAAADwAAAGRycy9kb3ducmV2LnhtbESPT2vCQBTE74LfYXlCb7qJYCupq0j/gIdequn9kX1m&#10;g9m3Iftq4rfvFgSPw8z8htnsRt+qK/WxCWwgX2SgiKtgG64NlKfP+RpUFGSLbWAycKMIu+10ssHC&#10;hoG/6XqUWiUIxwINOJGu0DpWjjzGReiIk3cOvUdJsq+17XFIcN/qZZY9a48NpwWHHb05qi7HX29A&#10;xO7zW/nh4+Fn/HofXFatsDTmaTbuX0EJjfII39sHa2D5kq/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wp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4L</w:t>
                        </w:r>
                      </w:p>
                    </w:txbxContent>
                  </v:textbox>
                </v:shape>
                <v:shape id="Straight Arrow Connector 2716" o:spid="_x0000_s2659" type="#_x0000_t32" style="position:absolute;left:29780;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EIMUAAADdAAAADwAAAGRycy9kb3ducmV2LnhtbESPwU7DMBBE70j9B2uReqOOewgQ6lYt&#10;agXiRAMfsIo3dkS8jmLTpH+PkZA4jmbmjWazm30vLjTGLrAGtSpAEDfBdGw1fH6c7h5AxIRssA9M&#10;Gq4UYbdd3GywMmHiM13qZEWGcKxQg0tpqKSMjSOPcRUG4uy1YfSYshytNCNOGe57uS6KUnrsOC84&#10;HOjZUfNVf3sNs2rd29GqR/tyVYf3utwf2/Ok9fJ23j+BSDSn//Bf+9VoWN+rEn7f5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HEIMUAAADdAAAADwAAAAAAAAAA&#10;AAAAAAChAgAAZHJzL2Rvd25yZXYueG1sUEsFBgAAAAAEAAQA+QAAAJMDAAAAAA==&#10;" strokecolor="black [3213]" strokeweight="1.5pt">
                  <v:stroke startarrowwidth="narrow" startarrowlength="short" endarrow="block" endarrowwidth="narrow"/>
                </v:shape>
                <v:shape id="TextBox 668" o:spid="_x0000_s2660" type="#_x0000_t202" style="position:absolute;left:12192;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LSMMA&#10;AADdAAAADwAAAGRycy9kb3ducmV2LnhtbESPQWvCQBSE7wX/w/KE3uomQmuJriKtBQ9eauP9kX1m&#10;g9m3Ifs08d93hUKPw8x8w6w2o2/VjfrYBDaQzzJQxFWwDdcGyp+vl3dQUZAttoHJwJ0ibNaTpxUW&#10;Ngz8Tbej1CpBOBZowIl0hdaxcuQxzkJHnLxz6D1Kkn2tbY9DgvtWz7PsTXtsOC047OjDUXU5Xr0B&#10;EbvN7+XOx/1pPHwOLqtesTTmeTpul6CERvkP/7X31sB8kS/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LSM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8L</w:t>
                        </w:r>
                      </w:p>
                    </w:txbxContent>
                  </v:textbox>
                </v:shape>
                <v:shape id="Straight Arrow Connector 2718" o:spid="_x0000_s2661" type="#_x0000_t32" style="position:absolute;left:12889;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1ycIAAADdAAAADwAAAGRycy9kb3ducmV2LnhtbERPS27CMBDdV+IO1iB1VxyzoCXFIEBU&#10;rboqgQOM4okdNR5HsUvC7etFpS6f3n+zm3wnbjTENrAGtShAENfBtGw1XC9vTy8gYkI22AUmDXeK&#10;sNvOHjZYmjDymW5VsiKHcCxRg0upL6WMtSOPcRF64sw1YfCYMhysNAOOOdx3clkUK+mx5dzgsKej&#10;o/q7+vEaJtW4z5NVa/t+V4evarU/NedR68f5tH8FkWhK/+I/94fRsHxWeW5+k5+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L1ycIAAADdAAAADwAAAAAAAAAAAAAA&#10;AAChAgAAZHJzL2Rvd25yZXYueG1sUEsFBgAAAAAEAAQA+QAAAJADAAAAAA==&#10;" strokecolor="black [3213]" strokeweight="1.5pt">
                  <v:stroke startarrowwidth="narrow" startarrowlength="short" endarrow="block" endarrowwidth="narrow"/>
                </v:shape>
                <v:shape id="TextBox 670" o:spid="_x0000_s2662" type="#_x0000_t202" style="position:absolute;left:15557;top:4441;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6ocQA&#10;AADdAAAADwAAAGRycy9kb3ducmV2LnhtbESPQWvCQBSE74X+h+UVvNVNhNo2uoq0FTx4qU3vj+wz&#10;G5p9G7KvJv57VxA8DjPzDbNcj75VJ+pjE9hAPs1AEVfBNlwbKH+2z2+goiBbbAOTgTNFWK8eH5ZY&#10;2DDwN50OUqsE4VigASfSFVrHypHHOA0dcfKOofcoSfa1tj0OCe5bPcuyufbYcFpw2NGHo+rv8O8N&#10;iNhNfi6/fNz9jvvPwWXVC5bGTJ7GzQKU0Cj38K29swZm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qH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7L</w:t>
                        </w:r>
                      </w:p>
                    </w:txbxContent>
                  </v:textbox>
                </v:shape>
                <v:shape id="Straight Arrow Connector 2720" o:spid="_x0000_s2663" type="#_x0000_t32" style="position:absolute;left:16064;top:4191;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zcsIAAADdAAAADwAAAGRycy9kb3ducmV2LnhtbERPS27CMBDdV+IO1iB1B06yoBAwiFZU&#10;rbpq0h5gFE/siHgcxS4Jt68Xlbp8ev/DaXa9uNEYOs8K8nUGgrjxumOj4PvrdbUFESKyxt4zKbhT&#10;gNNx8XDAUvuJK7rV0YgUwqFEBTbGoZQyNJYchrUfiBPX+tFhTHA0Uo84pXDXyyLLNtJhx6nB4kAv&#10;lppr/eMUzHlrPy4m35m3e/78WW/Ol7aalHpczuc9iEhz/Bf/ud+1guKpSPvTm/QE5P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gzcsIAAADdAAAADwAAAAAAAAAAAAAA&#10;AAChAgAAZHJzL2Rvd25yZXYueG1sUEsFBgAAAAAEAAQA+QAAAJADAAAAAA==&#10;" strokecolor="black [3213]" strokeweight="1.5pt">
                  <v:stroke startarrowwidth="narrow" startarrowlength="short" endarrow="block" endarrowwidth="narrow"/>
                </v:shape>
                <v:shape id="TextBox 672" o:spid="_x0000_s2664" type="#_x0000_t202" style="position:absolute;left:1333;top:4576;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8GsMA&#10;AADdAAAADwAAAGRycy9kb3ducmV2LnhtbESPQWvCQBSE74X+h+UVvNVNAtaSuorUFjz0oqb3R/Y1&#10;G5p9G7JPE/99tyB4HGbmG2a1mXynLjTENrCBfJ6BIq6DbbkxUJ0+n19BRUG22AUmA1eKsFk/Pqyw&#10;tGHkA12O0qgE4ViiASfSl1rH2pHHOA89cfJ+wuBRkhwabQccE9x3usiyF+2x5bTgsKd3R/Xv8ewN&#10;iNhtfq0+fNx/T1+70WX1AitjZk/T9g2U0CT38K29twaKZ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8Gs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10L</w:t>
                        </w:r>
                      </w:p>
                    </w:txbxContent>
                  </v:textbox>
                </v:shape>
                <v:shape id="Straight Arrow Connector 2722" o:spid="_x0000_s2665" type="#_x0000_t32" style="position:absolute;left:2221;top:432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InsUAAADdAAAADwAAAGRycy9kb3ducmV2LnhtbESPwW7CMBBE75X4B2srcStOcqBtikFQ&#10;gVpxKmk/YBVv7KjxOopdEv6+RkLiOJqZN5rVZnKdONMQWs8K8kUGgrj2umWj4Of78PQCIkRkjZ1n&#10;UnChAJv17GGFpfYjn+hcRSMShEOJCmyMfSllqC05DAvfEyev8YPDmORgpB5wTHDXySLLltJhy2nB&#10;Yk/vlurf6s8pmPLGHvcmfzUfl3z3VS23++Y0KjV/nLZvICJN8R6+tT+1guK5KOD6Jj0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YInsUAAADdAAAADwAAAAAAAAAA&#10;AAAAAAChAgAAZHJzL2Rvd25yZXYueG1sUEsFBgAAAAAEAAQA+QAAAJMDAAAAAA==&#10;" strokecolor="black [3213]" strokeweight="1.5pt">
                  <v:stroke startarrowwidth="narrow" startarrowlength="short" endarrow="block" endarrowwidth="narrow"/>
                </v:shape>
                <v:shape id="TextBox 674" o:spid="_x0000_s2666" type="#_x0000_t202" style="position:absolute;left:5533;top:4539;width:545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H9sQA&#10;AADdAAAADwAAAGRycy9kb3ducmV2LnhtbESPQWvCQBSE74X+h+UVvNWNK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B/b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9L</w:t>
                        </w:r>
                      </w:p>
                    </w:txbxContent>
                  </v:textbox>
                </v:shape>
                <v:shape id="Straight Arrow Connector 2724" o:spid="_x0000_s2667" type="#_x0000_t32" style="position:absolute;left:6293;top:4325;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1ccYAAADdAAAADwAAAGRycy9kb3ducmV2LnhtbESPwWrDMBBE74X+g9hCb41sU9LUiRKS&#10;kNLSU+L0AxZrLZlYK2OpsfP3VaHQ4zAzb5jVZnKduNIQWs8K8lkGgrj2umWj4Ov89rQAESKyxs4z&#10;KbhRgM36/m6FpfYjn+haRSMShEOJCmyMfSllqC05DDPfEyev8YPDmORgpB5wTHDXySLL5tJhy2nB&#10;Yk97S/Wl+nYKpryxnweTv5r3W747VvPtoTmNSj0+TNsliEhT/A//tT+0guKleIb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TNXHGAAAA3QAAAA8AAAAAAAAA&#10;AAAAAAAAoQIAAGRycy9kb3ducmV2LnhtbFBLBQYAAAAABAAEAPkAAACUAwAAAAA=&#10;" strokecolor="black [3213]" strokeweight="1.5pt">
                  <v:stroke startarrowwidth="narrow" startarrowlength="short" endarrow="block" endarrowwidth="narrow"/>
                </v:shape>
                <v:shape id="TextBox 676" o:spid="_x0000_s2668" type="#_x0000_t202" style="position:absolute;left:19367;top:4513;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6GcMA&#10;AADdAAAADwAAAGRycy9kb3ducmV2LnhtbESPQWvCQBSE7wX/w/KE3urGgLWkriKtBQ+9aNP7I/vM&#10;BrNvQ/Zp4r/vFgSPw8x8w6w2o2/VlfrYBDYwn2WgiKtgG64NlD9fL2+goiBbbAOTgRtF2KwnTyss&#10;bBj4QNej1CpBOBZowIl0hdaxcuQxzkJHnLxT6D1Kkn2tbY9DgvtW51n2qj02nBYcdvThqDofL96A&#10;iN3Ob+XOx/3v+P05uKxaYGnM83TcvoMSGuURvrf31kC+zB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6G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6L</w:t>
                        </w:r>
                      </w:p>
                    </w:txbxContent>
                  </v:textbox>
                </v:shape>
                <v:shape id="Straight Arrow Connector 2726" o:spid="_x0000_s2669" type="#_x0000_t32" style="position:absolute;left:19874;top:4262;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0OncUAAADdAAAADwAAAGRycy9kb3ducmV2LnhtbESPwWrDMBBE74X+g9hAbo1sH9zWjRLS&#10;kpDSU+P2AxZrLZlYK2OpsfP3UaHQ4zAzb5j1dna9uNAYOs8K8lUGgrjxumOj4Pvr8PAEIkRkjb1n&#10;UnClANvN/d0aK+0nPtGljkYkCIcKFdgYh0rK0FhyGFZ+IE5e60eHMcnRSD3ilOCul0WWldJhx2nB&#10;4kBvlppz/eMUzHlrP/YmfzbHa/76WZe7fXualFou5t0LiEhz/A//td+1guKxKOH3TX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0OncUAAADdAAAADwAAAAAAAAAA&#10;AAAAAAChAgAAZHJzL2Rvd25yZXYueG1sUEsFBgAAAAAEAAQA+QAAAJMDAAAAAA==&#10;" strokecolor="black [3213]" strokeweight="1.5pt">
                  <v:stroke startarrowwidth="narrow" startarrowlength="short" endarrow="block" endarrowwidth="narrow"/>
                </v:shape>
                <v:shape id="TextBox 678" o:spid="_x0000_s2670" type="#_x0000_t202" style="position:absolute;left:32965;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B9cMA&#10;AADdAAAADwAAAGRycy9kb3ducmV2LnhtbESPQWvCQBSE74X+h+UVeqsbA2pJXUVaBQ9eatP7I/vM&#10;BrNvQ/Zp4r/vCkKPw8x8wyzXo2/VlfrYBDYwnWSgiKtgG64NlD+7t3dQUZAttoHJwI0irFfPT0ss&#10;bBj4m65HqVWCcCzQgBPpCq1j5chjnISOOHmn0HuUJPta2x6HBPetzrNsrj02nBYcdvTpqDofL96A&#10;iN1Mb+XWx/3vePgaXFbNsDTm9WXcfIASGuU//GjvrYF8kS/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B9c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3L</w:t>
                        </w:r>
                      </w:p>
                    </w:txbxContent>
                  </v:textbox>
                </v:shape>
                <v:shape id="Straight Arrow Connector 2728" o:spid="_x0000_s2671" type="#_x0000_t32" style="position:absolute;left:33598;top:425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4/dMIAAADdAAAADwAAAGRycy9kb3ducmV2LnhtbERPS27CMBDdV+IO1iB1B06yoBAwiFZU&#10;rbpq0h5gFE/siHgcxS4Jt68Xlbp8ev/DaXa9uNEYOs8K8nUGgrjxumOj4PvrdbUFESKyxt4zKbhT&#10;gNNx8XDAUvuJK7rV0YgUwqFEBTbGoZQyNJYchrUfiBPX+tFhTHA0Uo84pXDXyyLLNtJhx6nB4kAv&#10;lppr/eMUzHlrPy4m35m3e/78WW/Ol7aalHpczuc9iEhz/Bf/ud+1guKpSHPTm/QE5P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4/dMIAAADdAAAADwAAAAAAAAAAAAAA&#10;AAChAgAAZHJzL2Rvd25yZXYueG1sUEsFBgAAAAAEAAQA+QAAAJADAAAAAA==&#10;" strokecolor="black [3213]" strokeweight="1.5pt">
                  <v:stroke startarrowwidth="narrow" startarrowlength="short" endarrow="block" endarrowwidth="narrow"/>
                </v:shape>
                <v:shape id="TextBox 680" o:spid="_x0000_s2672" type="#_x0000_t202" style="position:absolute;left:39442;top:4632;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wHMQA&#10;AADdAAAADwAAAGRycy9kb3ducmV2LnhtbESPQWvCQBSE74X+h+UVvNWNgdo2uoq0FTx4qU3vj+wz&#10;G5p9G7KvJv57VxA8DjPzDbNcj75VJ+pjE9jAbJqBIq6Cbbg2UP5sn99ARUG22AYmA2eKsF49Piyx&#10;sGHgbzodpFYJwrFAA06kK7SOlSOPcRo64uQdQ+9RkuxrbXscEty3Os+yufbYcFpw2NGHo+rv8O8N&#10;iNjN7Fx++bj7Hfefg8uqFyyNmTyNmwUooVHu4Vt7Zw3k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MBz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2L</w:t>
                        </w:r>
                      </w:p>
                    </w:txbxContent>
                  </v:textbox>
                </v:shape>
                <v:shape id="Straight Arrow Connector 2730" o:spid="_x0000_s2673" type="#_x0000_t32" style="position:absolute;left:40139;top:4318;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Glr8IAAADdAAAADwAAAGRycy9kb3ducmV2LnhtbERP3WrCMBS+H+wdwhnsbqZ14LZqFCeK&#10;sqvZ+QCH5jQpa05KE219e3MhePnx/S9Wo2vFhfrQeFaQTzIQxJXXDRsFp7/d2yeIEJE1tp5JwZUC&#10;rJbPTwsstB/4SJcyGpFCOBSowMbYFVKGypLDMPEdceJq3zuMCfZG6h6HFO5aOc2ymXTYcGqw2NHG&#10;UvVfnp2CMa/tz9bkX2Z/zb9/y9l6Wx8HpV5fxvUcRKQxPsR390ErmH68p/3p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Glr8IAAADdAAAADwAAAAAAAAAAAAAA&#10;AAChAgAAZHJzL2Rvd25yZXYueG1sUEsFBgAAAAAEAAQA+QAAAJADAAAAAA==&#10;" strokecolor="black [3213]" strokeweight="1.5pt">
                  <v:stroke startarrowwidth="narrow" startarrowlength="short" endarrow="block" endarrowwidth="narrow"/>
                </v:shape>
                <v:shape id="TextBox 682" o:spid="_x0000_s2674" type="#_x0000_t202" style="position:absolute;left:60016;top:4505;width:545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qx8QA&#10;AADdAAAADwAAAGRycy9kb3ducmV2LnhtbESPQWvCQBSE74X+h+UVvNVNLLYluoq0FTx4qU3vj+wz&#10;G5p9G7KvJv57VxA8DjPzDbNcj75VJ+pjE9hAPs1AEVfBNlwbKH+2z++goiBbbAOTgTNFWK8eH5ZY&#10;2DDwN50OUqsE4VigASfSFVrHypHHOA0dcfKOofcoSfa1tj0OCe5bPcuyV+2x4bTgsKMPR9Xf4d8b&#10;ELGb/Fx++bj7Hfefg8uqOZbGTJ7GzQKU0Cj38K29swZm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qsfEAAAA3QAAAA8AAAAAAAAAAAAAAAAAmAIAAGRycy9k&#10;b3ducmV2LnhtbFBLBQYAAAAABAAEAPUAAACJAw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5R</w:t>
                        </w:r>
                      </w:p>
                    </w:txbxContent>
                  </v:textbox>
                </v:shape>
                <v:shape id="Straight Arrow Connector 2732" o:spid="_x0000_s2675" type="#_x0000_t32" style="position:absolute;left:60713;top:4127;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Q8YAAADdAAAADwAAAGRycy9kb3ducmV2LnhtbESPwWrDMBBE74X+g9hCb41sF9LUiRKS&#10;kNLSU+L0AxZrLZlYK2OpsfP3VaHQ4zAzb5jVZnKduNIQWs8K8lkGgrj2umWj4Ov89rQAESKyxs4z&#10;KbhRgM36/m6FpfYjn+haRSMShEOJCmyMfSllqC05DDPfEyev8YPDmORgpB5wTHDXySLL5tJhy2nB&#10;Yk97S/Wl+nYKpryxnweTv5r3W747VvPtoTmNSj0+TNsliEhT/A//tT+0guLluYD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nkPGAAAA3QAAAA8AAAAAAAAA&#10;AAAAAAAAoQIAAGRycy9kb3ducmV2LnhtbFBLBQYAAAAABAAEAPkAAACUAwAAAAA=&#10;" strokecolor="black [3213]" strokeweight="1.5pt">
                  <v:stroke startarrowwidth="narrow" startarrowlength="short" endarrow="block" endarrowwidth="narrow"/>
                </v:shape>
                <v:shape id="TextBox 684" o:spid="_x0000_s2676" type="#_x0000_t202" style="position:absolute;left:73668;top:4378;width:54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K8MA&#10;AADdAAAADwAAAGRycy9kb3ducmV2LnhtbESPQWvCQBSE74X+h+UVeqsbFW1JXUVsCx56UdP7I/vM&#10;BrNvQ/Zp4r93BaHHYWa+YRarwTfqQl2sAxsYjzJQxGWwNVcGisPP2weoKMgWm8Bk4EoRVsvnpwXm&#10;NvS8o8teKpUgHHM04ETaXOtYOvIYR6ElTt4xdB4lya7StsM+wX2jJ1k21x5rTgsOW9o4Kk/7szcg&#10;Ytfja/Ht4/Zv+P3qXVbOsDDm9WVYf4ISGuQ//GhvrYHJ+3Q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K8MAAADdAAAADwAAAAAAAAAAAAAAAACYAgAAZHJzL2Rv&#10;d25yZXYueG1sUEsFBgAAAAAEAAQA9QAAAIgDAAAAAA==&#10;" filled="f" stroked="f">
                  <v:textbox style="mso-fit-shape-to-text:t">
                    <w:txbxContent>
                      <w:p w:rsidR="0061479A" w:rsidRDefault="0061479A" w:rsidP="0061479A">
                        <w:pPr>
                          <w:pStyle w:val="NormalWeb"/>
                          <w:spacing w:before="0" w:beforeAutospacing="0" w:after="0" w:afterAutospacing="0"/>
                        </w:pPr>
                        <w:r>
                          <w:rPr>
                            <w:rFonts w:asciiTheme="minorHAnsi" w:hAnsi="Calibri" w:cstheme="minorBidi"/>
                            <w:b/>
                            <w:bCs/>
                            <w:color w:val="000000" w:themeColor="text1"/>
                            <w:kern w:val="24"/>
                            <w:sz w:val="14"/>
                            <w:szCs w:val="14"/>
                          </w:rPr>
                          <w:t>Area 8R</w:t>
                        </w:r>
                      </w:p>
                    </w:txbxContent>
                  </v:textbox>
                </v:shape>
                <v:shape id="Straight Arrow Connector 2734" o:spid="_x0000_s2677" type="#_x0000_t32" style="position:absolute;left:74365;top:4064;width:548;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jrMYAAADdAAAADwAAAGRycy9kb3ducmV2LnhtbESPUWvCMBSF3wf7D+EO9qZpnbitM4oT&#10;ZbKn2e0HXJrbpKy5KU209d8vgrDHwznnO5zlenStOFMfGs8K8mkGgrjyumGj4Od7P3kBESKyxtYz&#10;KbhQgPXq/m6JhfYDH+lcRiMShEOBCmyMXSFlqCw5DFPfESev9r3DmGRvpO5xSHDXylmWLaTDhtOC&#10;xY62lqrf8uQUjHltP3cmfzUfl/z9q1xsdvVxUOrxYdy8gYg0xv/wrX3QCmbPT3O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Ko6zGAAAA3QAAAA8AAAAAAAAA&#10;AAAAAAAAoQIAAGRycy9kb3ducmV2LnhtbFBLBQYAAAAABAAEAPkAAACUAwAAAAA=&#10;" strokecolor="black [3213]" strokeweight="1.5pt">
                  <v:stroke startarrowwidth="narrow" startarrowlength="short" endarrow="block" endarrowwidth="narrow"/>
                </v:shape>
              </v:group>
            </w:pict>
          </mc:Fallback>
        </mc:AlternateContent>
      </w:r>
    </w:p>
    <w:p w:rsidR="004F3583" w:rsidRDefault="004F3583" w:rsidP="004F3583">
      <w:pPr>
        <w:rPr>
          <w:sz w:val="22"/>
        </w:rPr>
      </w:pPr>
      <w:r w:rsidRPr="00514A74">
        <w:rPr>
          <w:noProof/>
        </w:rPr>
        <mc:AlternateContent>
          <mc:Choice Requires="wps">
            <w:drawing>
              <wp:anchor distT="0" distB="0" distL="114300" distR="114300" simplePos="0" relativeHeight="251724800" behindDoc="0" locked="0" layoutInCell="1" allowOverlap="1" wp14:anchorId="40D23CA4" wp14:editId="5C6D2569">
                <wp:simplePos x="0" y="0"/>
                <wp:positionH relativeFrom="column">
                  <wp:posOffset>-43815</wp:posOffset>
                </wp:positionH>
                <wp:positionV relativeFrom="paragraph">
                  <wp:posOffset>72390</wp:posOffset>
                </wp:positionV>
                <wp:extent cx="2399030" cy="1403985"/>
                <wp:effectExtent l="0" t="0" r="1270" b="0"/>
                <wp:wrapNone/>
                <wp:docPr id="1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403985"/>
                        </a:xfrm>
                        <a:prstGeom prst="rect">
                          <a:avLst/>
                        </a:prstGeom>
                        <a:solidFill>
                          <a:schemeClr val="bg1">
                            <a:lumMod val="75000"/>
                          </a:schemeClr>
                        </a:solidFill>
                        <a:ln w="9525">
                          <a:noFill/>
                          <a:miter lim="800000"/>
                          <a:headEnd/>
                          <a:tailEnd/>
                        </a:ln>
                      </wps:spPr>
                      <wps:txbx>
                        <w:txbxContent>
                          <w:p w:rsidR="004F3583" w:rsidRDefault="004F3583" w:rsidP="004F3583">
                            <w:pPr>
                              <w:jc w:val="center"/>
                              <w:rPr>
                                <w:b/>
                                <w:sz w:val="28"/>
                              </w:rPr>
                            </w:pPr>
                            <w:r w:rsidRPr="00C4686D">
                              <w:rPr>
                                <w:b/>
                                <w:sz w:val="28"/>
                              </w:rPr>
                              <w:t>FINAL DETERMINATION</w:t>
                            </w:r>
                          </w:p>
                          <w:p w:rsidR="004F3583" w:rsidRPr="00C4686D" w:rsidRDefault="004F3583" w:rsidP="004F3583">
                            <w:pPr>
                              <w:jc w:val="center"/>
                              <w:rPr>
                                <w:b/>
                                <w:sz w:val="28"/>
                              </w:rPr>
                            </w:pPr>
                          </w:p>
                          <w:p w:rsidR="004F3583" w:rsidRPr="00C4686D" w:rsidRDefault="004F3583" w:rsidP="004F3583">
                            <w:pPr>
                              <w:jc w:val="center"/>
                              <w:rPr>
                                <w:sz w:val="28"/>
                              </w:rPr>
                            </w:pPr>
                            <w:r w:rsidRPr="00C4686D">
                              <w:rPr>
                                <w:szCs w:val="22"/>
                                <w:highlight w:val="lightGray"/>
                              </w:rPr>
                              <w:sym w:font="Wingdings" w:char="F0A8"/>
                            </w:r>
                            <w:r w:rsidRPr="00C4686D">
                              <w:rPr>
                                <w:szCs w:val="22"/>
                              </w:rPr>
                              <w:t xml:space="preserve"> </w:t>
                            </w:r>
                            <w:r w:rsidRPr="00C4686D">
                              <w:rPr>
                                <w:b/>
                                <w:sz w:val="28"/>
                              </w:rPr>
                              <w:t xml:space="preserve">PASS       </w:t>
                            </w:r>
                            <w:r w:rsidRPr="00C4686D">
                              <w:rPr>
                                <w:szCs w:val="22"/>
                                <w:highlight w:val="lightGray"/>
                              </w:rPr>
                              <w:sym w:font="Wingdings" w:char="F0A8"/>
                            </w:r>
                            <w:r w:rsidRPr="00C4686D">
                              <w:rPr>
                                <w:szCs w:val="22"/>
                              </w:rPr>
                              <w:t xml:space="preserve"> </w:t>
                            </w:r>
                            <w:r w:rsidRPr="00C4686D">
                              <w:rPr>
                                <w:b/>
                                <w:sz w:val="28"/>
                              </w:rPr>
                              <w:t>FAIL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678" type="#_x0000_t202" style="position:absolute;margin-left:-3.45pt;margin-top:5.7pt;width:188.9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" fillcolor="#bfbfbf [2412]" stroked="f">
                <v:textbox style="mso-fit-shape-to-text:t">
                  <w:txbxContent>
                    <w:p w:rsidR="004F3583" w:rsidRDefault="004F3583" w:rsidP="004F3583">
                      <w:pPr>
                        <w:jc w:val="center"/>
                        <w:rPr>
                          <w:b/>
                          <w:sz w:val="28"/>
                        </w:rPr>
                      </w:pPr>
                      <w:r w:rsidRPr="00C4686D">
                        <w:rPr>
                          <w:b/>
                          <w:sz w:val="28"/>
                        </w:rPr>
                        <w:t>FINAL DETERMINATION</w:t>
                      </w:r>
                    </w:p>
                    <w:p w:rsidR="004F3583" w:rsidRPr="00C4686D" w:rsidRDefault="004F3583" w:rsidP="004F3583">
                      <w:pPr>
                        <w:jc w:val="center"/>
                        <w:rPr>
                          <w:b/>
                          <w:sz w:val="28"/>
                        </w:rPr>
                      </w:pPr>
                    </w:p>
                    <w:p w:rsidR="004F3583" w:rsidRPr="00C4686D" w:rsidRDefault="004F3583" w:rsidP="004F3583">
                      <w:pPr>
                        <w:jc w:val="center"/>
                        <w:rPr>
                          <w:sz w:val="28"/>
                        </w:rPr>
                      </w:pPr>
                      <w:r w:rsidRPr="00C4686D">
                        <w:rPr>
                          <w:szCs w:val="22"/>
                          <w:highlight w:val="lightGray"/>
                        </w:rPr>
                        <w:sym w:font="Wingdings" w:char="F0A8"/>
                      </w:r>
                      <w:r w:rsidRPr="00C4686D">
                        <w:rPr>
                          <w:szCs w:val="22"/>
                        </w:rPr>
                        <w:t xml:space="preserve"> </w:t>
                      </w:r>
                      <w:r w:rsidRPr="00C4686D">
                        <w:rPr>
                          <w:b/>
                          <w:sz w:val="28"/>
                        </w:rPr>
                        <w:t xml:space="preserve">PASS       </w:t>
                      </w:r>
                      <w:r w:rsidRPr="00C4686D">
                        <w:rPr>
                          <w:szCs w:val="22"/>
                          <w:highlight w:val="lightGray"/>
                        </w:rPr>
                        <w:sym w:font="Wingdings" w:char="F0A8"/>
                      </w:r>
                      <w:r w:rsidRPr="00C4686D">
                        <w:rPr>
                          <w:szCs w:val="22"/>
                        </w:rPr>
                        <w:t xml:space="preserve"> </w:t>
                      </w:r>
                      <w:r w:rsidRPr="00C4686D">
                        <w:rPr>
                          <w:b/>
                          <w:sz w:val="28"/>
                        </w:rPr>
                        <w:t>FAIL</w:t>
                      </w:r>
                    </w:p>
                  </w:txbxContent>
                </v:textbox>
              </v:shape>
            </w:pict>
          </mc:Fallback>
        </mc:AlternateContent>
      </w:r>
    </w:p>
    <w:p w:rsidR="004F3583" w:rsidRDefault="004F3583" w:rsidP="004F3583">
      <w:pPr>
        <w:rPr>
          <w:sz w:val="22"/>
        </w:rPr>
      </w:pPr>
    </w:p>
    <w:p w:rsidR="004F3583" w:rsidRDefault="004F3583" w:rsidP="004F3583">
      <w:pPr>
        <w:rPr>
          <w:sz w:val="22"/>
        </w:rPr>
      </w:pPr>
    </w:p>
    <w:p w:rsidR="004F3583" w:rsidRDefault="004F3583" w:rsidP="004F3583">
      <w:pPr>
        <w:rPr>
          <w:sz w:val="22"/>
        </w:rPr>
      </w:pPr>
    </w:p>
    <w:p w:rsidR="004F3583" w:rsidRDefault="004F3583" w:rsidP="004F3583">
      <w:pPr>
        <w:rPr>
          <w:sz w:val="22"/>
        </w:rPr>
      </w:pPr>
    </w:p>
    <w:p w:rsidR="004F3583" w:rsidRPr="00056B44" w:rsidRDefault="004F3583" w:rsidP="004F3583">
      <w:r w:rsidRPr="00514A74">
        <w:rPr>
          <w:noProof/>
        </w:rPr>
        <mc:AlternateContent>
          <mc:Choice Requires="wps">
            <w:drawing>
              <wp:anchor distT="0" distB="0" distL="114300" distR="114300" simplePos="0" relativeHeight="251723776" behindDoc="0" locked="0" layoutInCell="1" allowOverlap="1" wp14:anchorId="62411212" wp14:editId="755F3013">
                <wp:simplePos x="0" y="0"/>
                <wp:positionH relativeFrom="column">
                  <wp:posOffset>-44605</wp:posOffset>
                </wp:positionH>
                <wp:positionV relativeFrom="paragraph">
                  <wp:posOffset>211176</wp:posOffset>
                </wp:positionV>
                <wp:extent cx="5207620" cy="3228017"/>
                <wp:effectExtent l="0" t="0" r="12700" b="10795"/>
                <wp:wrapNone/>
                <wp:docPr id="1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20" cy="3228017"/>
                        </a:xfrm>
                        <a:prstGeom prst="rect">
                          <a:avLst/>
                        </a:prstGeom>
                        <a:noFill/>
                        <a:ln w="9525">
                          <a:solidFill>
                            <a:schemeClr val="tx1"/>
                          </a:solidFill>
                          <a:miter lim="800000"/>
                          <a:headEnd/>
                          <a:tailEnd/>
                        </a:ln>
                      </wps:spPr>
                      <wps:txbx>
                        <w:txbxContent>
                          <w:p w:rsidR="004F3583" w:rsidRPr="005268AE" w:rsidRDefault="004F3583" w:rsidP="004F3583">
                            <w:r>
                              <w:rPr>
                                <w:b/>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679" type="#_x0000_t202" style="position:absolute;margin-left:-3.5pt;margin-top:16.65pt;width:410.05pt;height:25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" filled="f" strokecolor="black [3213]">
                <v:textbox>
                  <w:txbxContent>
                    <w:p w:rsidR="004F3583" w:rsidRPr="005268AE" w:rsidRDefault="004F3583" w:rsidP="004F3583">
                      <w:r>
                        <w:rPr>
                          <w:b/>
                        </w:rPr>
                        <w:t>Comments:</w:t>
                      </w:r>
                    </w:p>
                  </w:txbxContent>
                </v:textbox>
              </v:shape>
            </w:pict>
          </mc:Fallback>
        </mc:AlternateContent>
      </w:r>
    </w:p>
    <w:p w:rsidR="00A768D5" w:rsidRPr="00056B44" w:rsidRDefault="00A768D5" w:rsidP="002B3136"/>
    <w:sectPr w:rsidR="00A768D5" w:rsidRPr="00056B44" w:rsidSect="00452A12">
      <w:pgSz w:w="12240" w:h="15840" w:code="1"/>
      <w:pgMar w:top="720" w:right="274" w:bottom="720" w:left="1440" w:header="720" w:footer="720" w:gutter="0"/>
      <w:cols w:num="2" w:space="144" w:equalWidth="0">
        <w:col w:w="8496" w:space="504"/>
        <w:col w:w="152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829" w:rsidRDefault="001C5829">
      <w:r>
        <w:separator/>
      </w:r>
    </w:p>
  </w:endnote>
  <w:endnote w:type="continuationSeparator" w:id="0">
    <w:p w:rsidR="001C5829" w:rsidRDefault="001C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D0" w:rsidRPr="005D592C" w:rsidRDefault="001F17D0" w:rsidP="005D592C">
    <w:pPr>
      <w:pStyle w:val="Footer"/>
      <w:tabs>
        <w:tab w:val="clear" w:pos="4320"/>
        <w:tab w:val="clear" w:pos="8640"/>
        <w:tab w:val="center" w:pos="4680"/>
        <w:tab w:val="right" w:pos="9180"/>
      </w:tabs>
    </w:pPr>
    <w:r>
      <w:tab/>
    </w:r>
    <w:r>
      <w:fldChar w:fldCharType="begin"/>
    </w:r>
    <w:r>
      <w:instrText xml:space="preserve"> PAGE   \* MERGEFORMAT </w:instrText>
    </w:r>
    <w:r>
      <w:fldChar w:fldCharType="separate"/>
    </w:r>
    <w:r w:rsidR="0058075B">
      <w:rPr>
        <w:noProof/>
      </w:rPr>
      <w:t>8</w:t>
    </w:r>
    <w:r>
      <w:rPr>
        <w:noProof/>
      </w:rPr>
      <w:fldChar w:fldCharType="end"/>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829" w:rsidRDefault="001C5829">
      <w:r>
        <w:separator/>
      </w:r>
    </w:p>
  </w:footnote>
  <w:footnote w:type="continuationSeparator" w:id="0">
    <w:p w:rsidR="001C5829" w:rsidRDefault="001C5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D0" w:rsidRDefault="001F17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D0" w:rsidRDefault="001F17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D0" w:rsidRDefault="001F17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784D"/>
    <w:multiLevelType w:val="hybridMultilevel"/>
    <w:tmpl w:val="D7B25702"/>
    <w:lvl w:ilvl="0" w:tplc="CDE463EA">
      <w:start w:val="8"/>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6FC2D29"/>
    <w:multiLevelType w:val="hybridMultilevel"/>
    <w:tmpl w:val="75640F4A"/>
    <w:lvl w:ilvl="0" w:tplc="43324A9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9F53C8"/>
    <w:multiLevelType w:val="hybridMultilevel"/>
    <w:tmpl w:val="1CEE3658"/>
    <w:lvl w:ilvl="0" w:tplc="CDE463EA">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E743889"/>
    <w:multiLevelType w:val="multilevel"/>
    <w:tmpl w:val="40A0B61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
    <w:nsid w:val="0FE33813"/>
    <w:multiLevelType w:val="hybridMultilevel"/>
    <w:tmpl w:val="BDB43EE4"/>
    <w:lvl w:ilvl="0" w:tplc="04090017">
      <w:start w:val="1"/>
      <w:numFmt w:val="lowerLetter"/>
      <w:lvlText w:val="%1)"/>
      <w:lvlJc w:val="left"/>
      <w:pPr>
        <w:ind w:left="720" w:hanging="360"/>
      </w:pPr>
      <w:rPr>
        <w:rFonts w:hint="default"/>
      </w:rPr>
    </w:lvl>
    <w:lvl w:ilvl="1" w:tplc="B95C81AA">
      <w:start w:val="1"/>
      <w:numFmt w:val="bullet"/>
      <w:lvlText w:val="·"/>
      <w:lvlJc w:val="left"/>
      <w:pPr>
        <w:ind w:left="1440" w:hanging="360"/>
      </w:pPr>
      <w:rPr>
        <w:rFonts w:ascii="Times New Roman" w:eastAsia="Times New Roman" w:hAnsi="Times New Roman" w:cs="Times New Roman" w:hint="default"/>
      </w:rPr>
    </w:lvl>
    <w:lvl w:ilvl="2" w:tplc="2E281BBA">
      <w:start w:val="2"/>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218EC"/>
    <w:multiLevelType w:val="hybridMultilevel"/>
    <w:tmpl w:val="BB30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21AA1"/>
    <w:multiLevelType w:val="hybridMultilevel"/>
    <w:tmpl w:val="8396AEAE"/>
    <w:lvl w:ilvl="0" w:tplc="D5383EA6">
      <w:start w:val="10"/>
      <w:numFmt w:val="upp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6A41AF"/>
    <w:multiLevelType w:val="hybridMultilevel"/>
    <w:tmpl w:val="145C5DE0"/>
    <w:lvl w:ilvl="0" w:tplc="CDE463EA">
      <w:start w:val="1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1F3020D4"/>
    <w:multiLevelType w:val="multilevel"/>
    <w:tmpl w:val="501CCE3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9">
    <w:nsid w:val="2E7213EC"/>
    <w:multiLevelType w:val="hybridMultilevel"/>
    <w:tmpl w:val="2834DA24"/>
    <w:lvl w:ilvl="0" w:tplc="E06659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30B60B3"/>
    <w:multiLevelType w:val="hybridMultilevel"/>
    <w:tmpl w:val="1C32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5649F5"/>
    <w:multiLevelType w:val="hybridMultilevel"/>
    <w:tmpl w:val="1C46E912"/>
    <w:lvl w:ilvl="0" w:tplc="8C8411B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220432"/>
    <w:multiLevelType w:val="hybridMultilevel"/>
    <w:tmpl w:val="9DA68B58"/>
    <w:lvl w:ilvl="0" w:tplc="1812D958">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BA978A7"/>
    <w:multiLevelType w:val="hybridMultilevel"/>
    <w:tmpl w:val="F0A444E2"/>
    <w:lvl w:ilvl="0" w:tplc="CDE463EA">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47F00001"/>
    <w:multiLevelType w:val="hybridMultilevel"/>
    <w:tmpl w:val="4EB4E9C0"/>
    <w:lvl w:ilvl="0" w:tplc="CDE463EA">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4EA43081"/>
    <w:multiLevelType w:val="hybridMultilevel"/>
    <w:tmpl w:val="50BEE148"/>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5B825052"/>
    <w:multiLevelType w:val="hybridMultilevel"/>
    <w:tmpl w:val="1E0ADF5E"/>
    <w:lvl w:ilvl="0" w:tplc="CDE463EA">
      <w:start w:val="1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5CB856AE"/>
    <w:multiLevelType w:val="hybridMultilevel"/>
    <w:tmpl w:val="D9D41358"/>
    <w:lvl w:ilvl="0" w:tplc="9B90835C">
      <w:start w:val="15"/>
      <w:numFmt w:val="decimal"/>
      <w:lvlText w:val="%1"/>
      <w:lvlJc w:val="left"/>
      <w:pPr>
        <w:tabs>
          <w:tab w:val="num" w:pos="3600"/>
        </w:tabs>
        <w:ind w:left="3600" w:hanging="25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612F122D"/>
    <w:multiLevelType w:val="hybridMultilevel"/>
    <w:tmpl w:val="588A2B0C"/>
    <w:lvl w:ilvl="0" w:tplc="9808D62A">
      <w:start w:val="5"/>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2F7E76"/>
    <w:multiLevelType w:val="hybridMultilevel"/>
    <w:tmpl w:val="76028986"/>
    <w:lvl w:ilvl="0" w:tplc="04090015">
      <w:start w:val="1"/>
      <w:numFmt w:val="upperLetter"/>
      <w:lvlText w:val="%1."/>
      <w:lvlJc w:val="left"/>
      <w:pPr>
        <w:tabs>
          <w:tab w:val="num" w:pos="1800"/>
        </w:tabs>
        <w:ind w:left="1800" w:hanging="360"/>
      </w:pPr>
    </w:lvl>
    <w:lvl w:ilvl="1" w:tplc="8C8411BA">
      <w:start w:val="1"/>
      <w:numFmt w:val="bullet"/>
      <w:lvlText w:val=""/>
      <w:lvlJc w:val="left"/>
      <w:pPr>
        <w:tabs>
          <w:tab w:val="num" w:pos="2520"/>
        </w:tabs>
        <w:ind w:left="2520" w:hanging="360"/>
      </w:pPr>
      <w:rPr>
        <w:rFonts w:ascii="Symbol" w:hAnsi="Symbol" w:hint="default"/>
        <w:color w:val="auto"/>
      </w:rPr>
    </w:lvl>
    <w:lvl w:ilvl="2" w:tplc="52DA0754">
      <w:start w:val="15"/>
      <w:numFmt w:val="decimal"/>
      <w:lvlText w:val="%3"/>
      <w:lvlJc w:val="left"/>
      <w:pPr>
        <w:tabs>
          <w:tab w:val="num" w:pos="5940"/>
        </w:tabs>
        <w:ind w:left="5940" w:hanging="2880"/>
      </w:pPr>
      <w:rPr>
        <w:rFonts w:hint="default"/>
      </w:rPr>
    </w:lvl>
    <w:lvl w:ilvl="3" w:tplc="7E564BFC">
      <w:start w:val="1"/>
      <w:numFmt w:val="decimal"/>
      <w:lvlText w:val="%4."/>
      <w:lvlJc w:val="left"/>
      <w:pPr>
        <w:tabs>
          <w:tab w:val="num" w:pos="4320"/>
        </w:tabs>
        <w:ind w:left="4320" w:hanging="72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624D6852"/>
    <w:multiLevelType w:val="hybridMultilevel"/>
    <w:tmpl w:val="4D845A36"/>
    <w:lvl w:ilvl="0" w:tplc="5FCEEDC2">
      <w:start w:val="1"/>
      <w:numFmt w:val="upperLetter"/>
      <w:lvlText w:val="%1."/>
      <w:lvlJc w:val="left"/>
      <w:pPr>
        <w:tabs>
          <w:tab w:val="num" w:pos="1800"/>
        </w:tabs>
        <w:ind w:left="1800" w:hanging="360"/>
      </w:pPr>
      <w:rPr>
        <w:rFonts w:ascii="Times New Roman" w:eastAsia="Times New Roman" w:hAnsi="Times New Roman" w:cs="Times New Roman"/>
      </w:rPr>
    </w:lvl>
    <w:lvl w:ilvl="1" w:tplc="8C8411BA">
      <w:start w:val="1"/>
      <w:numFmt w:val="bullet"/>
      <w:lvlText w:val=""/>
      <w:lvlJc w:val="left"/>
      <w:pPr>
        <w:tabs>
          <w:tab w:val="num" w:pos="2520"/>
        </w:tabs>
        <w:ind w:left="2520" w:hanging="360"/>
      </w:pPr>
      <w:rPr>
        <w:rFonts w:ascii="Symbol" w:hAnsi="Symbol" w:hint="default"/>
        <w:color w:val="auto"/>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653A3761"/>
    <w:multiLevelType w:val="hybridMultilevel"/>
    <w:tmpl w:val="9E140C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A05037E"/>
    <w:multiLevelType w:val="hybridMultilevel"/>
    <w:tmpl w:val="FDD452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C44340C"/>
    <w:multiLevelType w:val="hybridMultilevel"/>
    <w:tmpl w:val="907C796C"/>
    <w:lvl w:ilvl="0" w:tplc="04090001">
      <w:start w:val="1"/>
      <w:numFmt w:val="bullet"/>
      <w:lvlText w:val=""/>
      <w:lvlJc w:val="left"/>
      <w:pPr>
        <w:ind w:left="720" w:hanging="360"/>
      </w:pPr>
      <w:rPr>
        <w:rFonts w:ascii="Symbol" w:hAnsi="Symbol" w:hint="default"/>
      </w:rPr>
    </w:lvl>
    <w:lvl w:ilvl="1" w:tplc="C0E49B50">
      <w:start w:val="2"/>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DB5E2D"/>
    <w:multiLevelType w:val="hybridMultilevel"/>
    <w:tmpl w:val="B1127C8E"/>
    <w:lvl w:ilvl="0" w:tplc="E298644A">
      <w:start w:val="1"/>
      <w:numFmt w:val="upperLetter"/>
      <w:lvlText w:val="%1."/>
      <w:lvlJc w:val="left"/>
      <w:pPr>
        <w:tabs>
          <w:tab w:val="num" w:pos="1800"/>
        </w:tabs>
        <w:ind w:left="1800" w:hanging="360"/>
      </w:pPr>
      <w:rPr>
        <w:rFonts w:ascii="Times New Roman" w:eastAsia="Times New Roman" w:hAnsi="Times New Roman" w:cs="Times New Roman"/>
      </w:rPr>
    </w:lvl>
    <w:lvl w:ilvl="1" w:tplc="8C8411BA">
      <w:start w:val="1"/>
      <w:numFmt w:val="bullet"/>
      <w:lvlText w:val=""/>
      <w:lvlJc w:val="left"/>
      <w:pPr>
        <w:tabs>
          <w:tab w:val="num" w:pos="2520"/>
        </w:tabs>
        <w:ind w:left="2520" w:hanging="360"/>
      </w:pPr>
      <w:rPr>
        <w:rFonts w:ascii="Symbol" w:hAnsi="Symbol" w:hint="default"/>
        <w:color w:val="auto"/>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nsid w:val="70955F9E"/>
    <w:multiLevelType w:val="hybridMultilevel"/>
    <w:tmpl w:val="83D402F4"/>
    <w:lvl w:ilvl="0" w:tplc="3230AD0E">
      <w:start w:val="1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nsid w:val="710D51B4"/>
    <w:multiLevelType w:val="multilevel"/>
    <w:tmpl w:val="02168566"/>
    <w:lvl w:ilvl="0">
      <w:start w:val="1"/>
      <w:numFmt w:val="upperRoman"/>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rPr>
        <w:rFonts w:ascii="Times New Roman" w:eastAsia="Times New Roman" w:hAnsi="Times New Roman" w:cs="Times New Roman"/>
      </w:r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7">
    <w:nsid w:val="747863D8"/>
    <w:multiLevelType w:val="hybridMultilevel"/>
    <w:tmpl w:val="D9E47E0A"/>
    <w:lvl w:ilvl="0" w:tplc="55C26020">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nsid w:val="754810D7"/>
    <w:multiLevelType w:val="hybridMultilevel"/>
    <w:tmpl w:val="985A2E4E"/>
    <w:lvl w:ilvl="0" w:tplc="0B5C1512">
      <w:start w:val="1"/>
      <w:numFmt w:val="bullet"/>
      <w:lvlText w:val=""/>
      <w:lvlJc w:val="left"/>
      <w:pPr>
        <w:tabs>
          <w:tab w:val="num" w:pos="1440"/>
        </w:tabs>
        <w:ind w:left="1440" w:hanging="720"/>
      </w:pPr>
      <w:rPr>
        <w:rFonts w:ascii="Symbol" w:hAnsi="Symbol" w:hint="default"/>
      </w:rPr>
    </w:lvl>
    <w:lvl w:ilvl="1" w:tplc="A6685A74">
      <w:start w:val="1"/>
      <w:numFmt w:val="upperLetter"/>
      <w:lvlText w:val="%2."/>
      <w:lvlJc w:val="left"/>
      <w:pPr>
        <w:tabs>
          <w:tab w:val="num" w:pos="2160"/>
        </w:tabs>
        <w:ind w:left="2160" w:hanging="720"/>
      </w:pPr>
      <w:rPr>
        <w:rFonts w:hint="default"/>
        <w:b w:val="0"/>
        <w:i w:val="0"/>
      </w:rPr>
    </w:lvl>
    <w:lvl w:ilvl="2" w:tplc="9C26E19C">
      <w:start w:val="1"/>
      <w:numFmt w:val="bullet"/>
      <w:lvlText w:val=""/>
      <w:lvlJc w:val="left"/>
      <w:pPr>
        <w:tabs>
          <w:tab w:val="num" w:pos="3240"/>
        </w:tabs>
        <w:ind w:left="3240" w:hanging="72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59E09AF"/>
    <w:multiLevelType w:val="hybridMultilevel"/>
    <w:tmpl w:val="6E96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12"/>
  </w:num>
  <w:num w:numId="4">
    <w:abstractNumId w:val="24"/>
  </w:num>
  <w:num w:numId="5">
    <w:abstractNumId w:val="19"/>
  </w:num>
  <w:num w:numId="6">
    <w:abstractNumId w:val="6"/>
  </w:num>
  <w:num w:numId="7">
    <w:abstractNumId w:val="11"/>
  </w:num>
  <w:num w:numId="8">
    <w:abstractNumId w:val="21"/>
  </w:num>
  <w:num w:numId="9">
    <w:abstractNumId w:val="1"/>
  </w:num>
  <w:num w:numId="10">
    <w:abstractNumId w:val="20"/>
  </w:num>
  <w:num w:numId="11">
    <w:abstractNumId w:val="25"/>
  </w:num>
  <w:num w:numId="12">
    <w:abstractNumId w:val="3"/>
  </w:num>
  <w:num w:numId="13">
    <w:abstractNumId w:val="8"/>
  </w:num>
  <w:num w:numId="14">
    <w:abstractNumId w:val="26"/>
  </w:num>
  <w:num w:numId="15">
    <w:abstractNumId w:val="13"/>
  </w:num>
  <w:num w:numId="16">
    <w:abstractNumId w:val="2"/>
  </w:num>
  <w:num w:numId="17">
    <w:abstractNumId w:val="14"/>
  </w:num>
  <w:num w:numId="18">
    <w:abstractNumId w:val="17"/>
  </w:num>
  <w:num w:numId="19">
    <w:abstractNumId w:val="0"/>
  </w:num>
  <w:num w:numId="20">
    <w:abstractNumId w:val="16"/>
  </w:num>
  <w:num w:numId="21">
    <w:abstractNumId w:val="7"/>
  </w:num>
  <w:num w:numId="22">
    <w:abstractNumId w:val="9"/>
  </w:num>
  <w:num w:numId="23">
    <w:abstractNumId w:val="18"/>
  </w:num>
  <w:num w:numId="24">
    <w:abstractNumId w:val="22"/>
  </w:num>
  <w:num w:numId="25">
    <w:abstractNumId w:val="10"/>
  </w:num>
  <w:num w:numId="26">
    <w:abstractNumId w:val="15"/>
  </w:num>
  <w:num w:numId="27">
    <w:abstractNumId w:val="5"/>
  </w:num>
  <w:num w:numId="28">
    <w:abstractNumId w:val="29"/>
  </w:num>
  <w:num w:numId="29">
    <w:abstractNumId w:val="4"/>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F20"/>
    <w:rsid w:val="00000ADE"/>
    <w:rsid w:val="000032C6"/>
    <w:rsid w:val="0001124E"/>
    <w:rsid w:val="00014D24"/>
    <w:rsid w:val="00021B0D"/>
    <w:rsid w:val="00023FFF"/>
    <w:rsid w:val="000260F7"/>
    <w:rsid w:val="000268DD"/>
    <w:rsid w:val="00027659"/>
    <w:rsid w:val="00031A42"/>
    <w:rsid w:val="00032AAD"/>
    <w:rsid w:val="000342CB"/>
    <w:rsid w:val="00034358"/>
    <w:rsid w:val="00035E38"/>
    <w:rsid w:val="00040B2D"/>
    <w:rsid w:val="00041813"/>
    <w:rsid w:val="00041AD2"/>
    <w:rsid w:val="00044914"/>
    <w:rsid w:val="000463F8"/>
    <w:rsid w:val="0005133C"/>
    <w:rsid w:val="00056984"/>
    <w:rsid w:val="00056B44"/>
    <w:rsid w:val="00062EF8"/>
    <w:rsid w:val="00064734"/>
    <w:rsid w:val="00064957"/>
    <w:rsid w:val="000700FF"/>
    <w:rsid w:val="00077D67"/>
    <w:rsid w:val="00081FE8"/>
    <w:rsid w:val="000822D6"/>
    <w:rsid w:val="00086312"/>
    <w:rsid w:val="00086908"/>
    <w:rsid w:val="00087B42"/>
    <w:rsid w:val="00091ECE"/>
    <w:rsid w:val="0009586D"/>
    <w:rsid w:val="000A1557"/>
    <w:rsid w:val="000A15FE"/>
    <w:rsid w:val="000A183C"/>
    <w:rsid w:val="000A4CD4"/>
    <w:rsid w:val="000A77A9"/>
    <w:rsid w:val="000A7C78"/>
    <w:rsid w:val="000B0D1F"/>
    <w:rsid w:val="000B1DD9"/>
    <w:rsid w:val="000C48D5"/>
    <w:rsid w:val="000C65D8"/>
    <w:rsid w:val="000E4E16"/>
    <w:rsid w:val="000F03BC"/>
    <w:rsid w:val="00116F63"/>
    <w:rsid w:val="0012738E"/>
    <w:rsid w:val="00131DEB"/>
    <w:rsid w:val="00132DB1"/>
    <w:rsid w:val="00140974"/>
    <w:rsid w:val="00143682"/>
    <w:rsid w:val="00143B70"/>
    <w:rsid w:val="00145676"/>
    <w:rsid w:val="001500FE"/>
    <w:rsid w:val="00155313"/>
    <w:rsid w:val="00161028"/>
    <w:rsid w:val="00166CD2"/>
    <w:rsid w:val="00167604"/>
    <w:rsid w:val="0017108F"/>
    <w:rsid w:val="0018197C"/>
    <w:rsid w:val="00184F64"/>
    <w:rsid w:val="001850FB"/>
    <w:rsid w:val="00185FD7"/>
    <w:rsid w:val="00186C46"/>
    <w:rsid w:val="00194C7B"/>
    <w:rsid w:val="00195C70"/>
    <w:rsid w:val="001A52F8"/>
    <w:rsid w:val="001B05B5"/>
    <w:rsid w:val="001B4223"/>
    <w:rsid w:val="001B4D28"/>
    <w:rsid w:val="001C0FF6"/>
    <w:rsid w:val="001C5829"/>
    <w:rsid w:val="001C7A1C"/>
    <w:rsid w:val="001D3310"/>
    <w:rsid w:val="001D5D95"/>
    <w:rsid w:val="001F17D0"/>
    <w:rsid w:val="001F5FF2"/>
    <w:rsid w:val="00223B15"/>
    <w:rsid w:val="002302A2"/>
    <w:rsid w:val="00235210"/>
    <w:rsid w:val="002421D2"/>
    <w:rsid w:val="00247CC0"/>
    <w:rsid w:val="00251E68"/>
    <w:rsid w:val="00261601"/>
    <w:rsid w:val="00262928"/>
    <w:rsid w:val="00272818"/>
    <w:rsid w:val="00277E3E"/>
    <w:rsid w:val="0028098C"/>
    <w:rsid w:val="002821FE"/>
    <w:rsid w:val="002B195B"/>
    <w:rsid w:val="002B3136"/>
    <w:rsid w:val="002B4311"/>
    <w:rsid w:val="002B4397"/>
    <w:rsid w:val="002B6273"/>
    <w:rsid w:val="002C05E8"/>
    <w:rsid w:val="002C6369"/>
    <w:rsid w:val="002D04D7"/>
    <w:rsid w:val="002D369A"/>
    <w:rsid w:val="002D4677"/>
    <w:rsid w:val="002D7C66"/>
    <w:rsid w:val="002E262C"/>
    <w:rsid w:val="002E72CC"/>
    <w:rsid w:val="002F10CF"/>
    <w:rsid w:val="002F48C8"/>
    <w:rsid w:val="002F5BA2"/>
    <w:rsid w:val="002F68FE"/>
    <w:rsid w:val="0030778A"/>
    <w:rsid w:val="00321346"/>
    <w:rsid w:val="00321E9F"/>
    <w:rsid w:val="003265F1"/>
    <w:rsid w:val="00336813"/>
    <w:rsid w:val="0033776C"/>
    <w:rsid w:val="00340F78"/>
    <w:rsid w:val="0034228B"/>
    <w:rsid w:val="00343A62"/>
    <w:rsid w:val="00345F61"/>
    <w:rsid w:val="00355849"/>
    <w:rsid w:val="00357008"/>
    <w:rsid w:val="00363B43"/>
    <w:rsid w:val="0036574D"/>
    <w:rsid w:val="0037492D"/>
    <w:rsid w:val="00375B34"/>
    <w:rsid w:val="00387001"/>
    <w:rsid w:val="00391722"/>
    <w:rsid w:val="00391A25"/>
    <w:rsid w:val="00396ABE"/>
    <w:rsid w:val="003A0AF2"/>
    <w:rsid w:val="003A2380"/>
    <w:rsid w:val="003A53A6"/>
    <w:rsid w:val="003A63E8"/>
    <w:rsid w:val="003A7812"/>
    <w:rsid w:val="003C1AFA"/>
    <w:rsid w:val="003C6651"/>
    <w:rsid w:val="003D53A3"/>
    <w:rsid w:val="003E6BC0"/>
    <w:rsid w:val="003E711A"/>
    <w:rsid w:val="003E7D78"/>
    <w:rsid w:val="003F4A07"/>
    <w:rsid w:val="003F55A3"/>
    <w:rsid w:val="00403FFC"/>
    <w:rsid w:val="0040408C"/>
    <w:rsid w:val="00404108"/>
    <w:rsid w:val="004154B2"/>
    <w:rsid w:val="00426A28"/>
    <w:rsid w:val="004300F9"/>
    <w:rsid w:val="00431AED"/>
    <w:rsid w:val="00434E6E"/>
    <w:rsid w:val="0043519D"/>
    <w:rsid w:val="00444821"/>
    <w:rsid w:val="00452A12"/>
    <w:rsid w:val="00455AE9"/>
    <w:rsid w:val="004575A8"/>
    <w:rsid w:val="004607EE"/>
    <w:rsid w:val="00472C79"/>
    <w:rsid w:val="00475069"/>
    <w:rsid w:val="00482241"/>
    <w:rsid w:val="0048552A"/>
    <w:rsid w:val="00490802"/>
    <w:rsid w:val="00490C05"/>
    <w:rsid w:val="004A2031"/>
    <w:rsid w:val="004A588B"/>
    <w:rsid w:val="004A7A4B"/>
    <w:rsid w:val="004C15DE"/>
    <w:rsid w:val="004C2720"/>
    <w:rsid w:val="004D013A"/>
    <w:rsid w:val="004D2FB4"/>
    <w:rsid w:val="004D4885"/>
    <w:rsid w:val="004D5E48"/>
    <w:rsid w:val="004E2428"/>
    <w:rsid w:val="004F3583"/>
    <w:rsid w:val="004F75B7"/>
    <w:rsid w:val="004F75B9"/>
    <w:rsid w:val="005000A0"/>
    <w:rsid w:val="005025F4"/>
    <w:rsid w:val="00505DE6"/>
    <w:rsid w:val="00507FD6"/>
    <w:rsid w:val="0051399A"/>
    <w:rsid w:val="00514A74"/>
    <w:rsid w:val="00515A86"/>
    <w:rsid w:val="005175B5"/>
    <w:rsid w:val="005240BF"/>
    <w:rsid w:val="005242D4"/>
    <w:rsid w:val="00530223"/>
    <w:rsid w:val="00541899"/>
    <w:rsid w:val="0055117C"/>
    <w:rsid w:val="0055598D"/>
    <w:rsid w:val="00565CFD"/>
    <w:rsid w:val="00570467"/>
    <w:rsid w:val="00572EB5"/>
    <w:rsid w:val="00574D20"/>
    <w:rsid w:val="00577579"/>
    <w:rsid w:val="005805E5"/>
    <w:rsid w:val="0058075B"/>
    <w:rsid w:val="00593ACE"/>
    <w:rsid w:val="00595CE2"/>
    <w:rsid w:val="00597A9E"/>
    <w:rsid w:val="005A29FC"/>
    <w:rsid w:val="005A5610"/>
    <w:rsid w:val="005A5925"/>
    <w:rsid w:val="005B0804"/>
    <w:rsid w:val="005B5065"/>
    <w:rsid w:val="005B79B4"/>
    <w:rsid w:val="005C2549"/>
    <w:rsid w:val="005C60FC"/>
    <w:rsid w:val="005D592C"/>
    <w:rsid w:val="005E1D5E"/>
    <w:rsid w:val="005E3944"/>
    <w:rsid w:val="005E4FA3"/>
    <w:rsid w:val="005F12B1"/>
    <w:rsid w:val="005F242D"/>
    <w:rsid w:val="005F3A05"/>
    <w:rsid w:val="005F5D1B"/>
    <w:rsid w:val="005F7073"/>
    <w:rsid w:val="00605EBA"/>
    <w:rsid w:val="0061479A"/>
    <w:rsid w:val="00616E5B"/>
    <w:rsid w:val="00620CBF"/>
    <w:rsid w:val="00621786"/>
    <w:rsid w:val="006401E5"/>
    <w:rsid w:val="00644B82"/>
    <w:rsid w:val="006454C7"/>
    <w:rsid w:val="00645A98"/>
    <w:rsid w:val="00655185"/>
    <w:rsid w:val="006562D4"/>
    <w:rsid w:val="00660A7D"/>
    <w:rsid w:val="006615DE"/>
    <w:rsid w:val="0066656B"/>
    <w:rsid w:val="006765D1"/>
    <w:rsid w:val="0068026F"/>
    <w:rsid w:val="0068171D"/>
    <w:rsid w:val="00683D35"/>
    <w:rsid w:val="006917D9"/>
    <w:rsid w:val="006A0673"/>
    <w:rsid w:val="006A1199"/>
    <w:rsid w:val="006A22C2"/>
    <w:rsid w:val="006A54A1"/>
    <w:rsid w:val="006A6713"/>
    <w:rsid w:val="006B1A3C"/>
    <w:rsid w:val="006B66B7"/>
    <w:rsid w:val="006D2AAF"/>
    <w:rsid w:val="006D2CD8"/>
    <w:rsid w:val="006D3C4B"/>
    <w:rsid w:val="006D47A9"/>
    <w:rsid w:val="006E3E0D"/>
    <w:rsid w:val="006F3827"/>
    <w:rsid w:val="006F7B37"/>
    <w:rsid w:val="0070361C"/>
    <w:rsid w:val="00713175"/>
    <w:rsid w:val="00724454"/>
    <w:rsid w:val="00731254"/>
    <w:rsid w:val="00732290"/>
    <w:rsid w:val="007341BB"/>
    <w:rsid w:val="0074636F"/>
    <w:rsid w:val="00746C1F"/>
    <w:rsid w:val="007503DB"/>
    <w:rsid w:val="00750D96"/>
    <w:rsid w:val="00753602"/>
    <w:rsid w:val="00756421"/>
    <w:rsid w:val="00760CFD"/>
    <w:rsid w:val="00777323"/>
    <w:rsid w:val="00785630"/>
    <w:rsid w:val="0079018B"/>
    <w:rsid w:val="007906FB"/>
    <w:rsid w:val="007922DF"/>
    <w:rsid w:val="00792F41"/>
    <w:rsid w:val="007969F9"/>
    <w:rsid w:val="007976FD"/>
    <w:rsid w:val="00797B21"/>
    <w:rsid w:val="007A1146"/>
    <w:rsid w:val="007A2C8D"/>
    <w:rsid w:val="007A34ED"/>
    <w:rsid w:val="007A4D1F"/>
    <w:rsid w:val="007A6D9C"/>
    <w:rsid w:val="007C481B"/>
    <w:rsid w:val="007C71AE"/>
    <w:rsid w:val="007D063A"/>
    <w:rsid w:val="007D06AB"/>
    <w:rsid w:val="007D122D"/>
    <w:rsid w:val="007F0133"/>
    <w:rsid w:val="007F4A5B"/>
    <w:rsid w:val="00810E42"/>
    <w:rsid w:val="008120EE"/>
    <w:rsid w:val="0081426C"/>
    <w:rsid w:val="00821E3D"/>
    <w:rsid w:val="008349FF"/>
    <w:rsid w:val="008365B6"/>
    <w:rsid w:val="0083796A"/>
    <w:rsid w:val="00844058"/>
    <w:rsid w:val="00846F1E"/>
    <w:rsid w:val="0084764A"/>
    <w:rsid w:val="00851CA9"/>
    <w:rsid w:val="00854E7C"/>
    <w:rsid w:val="00867E8C"/>
    <w:rsid w:val="00871418"/>
    <w:rsid w:val="00871821"/>
    <w:rsid w:val="0087365E"/>
    <w:rsid w:val="00887291"/>
    <w:rsid w:val="0089131F"/>
    <w:rsid w:val="00895B6F"/>
    <w:rsid w:val="008A2E12"/>
    <w:rsid w:val="008A3036"/>
    <w:rsid w:val="008A7934"/>
    <w:rsid w:val="008B4D78"/>
    <w:rsid w:val="008C1329"/>
    <w:rsid w:val="008C1E4C"/>
    <w:rsid w:val="008C5A19"/>
    <w:rsid w:val="008C5AD6"/>
    <w:rsid w:val="008D631C"/>
    <w:rsid w:val="008E65F1"/>
    <w:rsid w:val="008F7306"/>
    <w:rsid w:val="009106D3"/>
    <w:rsid w:val="00911863"/>
    <w:rsid w:val="009147D8"/>
    <w:rsid w:val="0091624C"/>
    <w:rsid w:val="009233CB"/>
    <w:rsid w:val="00923E54"/>
    <w:rsid w:val="00927446"/>
    <w:rsid w:val="00930E61"/>
    <w:rsid w:val="00942ED5"/>
    <w:rsid w:val="00950B78"/>
    <w:rsid w:val="0095676F"/>
    <w:rsid w:val="009575FB"/>
    <w:rsid w:val="00960B40"/>
    <w:rsid w:val="00962991"/>
    <w:rsid w:val="00967E2C"/>
    <w:rsid w:val="009706D1"/>
    <w:rsid w:val="00971601"/>
    <w:rsid w:val="00973616"/>
    <w:rsid w:val="00974677"/>
    <w:rsid w:val="009749CA"/>
    <w:rsid w:val="00976120"/>
    <w:rsid w:val="009779FD"/>
    <w:rsid w:val="009839CC"/>
    <w:rsid w:val="009855ED"/>
    <w:rsid w:val="00997489"/>
    <w:rsid w:val="009A17D4"/>
    <w:rsid w:val="009A482D"/>
    <w:rsid w:val="009A6202"/>
    <w:rsid w:val="009A6F44"/>
    <w:rsid w:val="009B4395"/>
    <w:rsid w:val="009C15B7"/>
    <w:rsid w:val="009D1A63"/>
    <w:rsid w:val="009D26A4"/>
    <w:rsid w:val="009D3EFB"/>
    <w:rsid w:val="009D4B12"/>
    <w:rsid w:val="009E2807"/>
    <w:rsid w:val="009E3227"/>
    <w:rsid w:val="009F1B8F"/>
    <w:rsid w:val="009F281F"/>
    <w:rsid w:val="00A0114B"/>
    <w:rsid w:val="00A024AD"/>
    <w:rsid w:val="00A14433"/>
    <w:rsid w:val="00A2585E"/>
    <w:rsid w:val="00A4005B"/>
    <w:rsid w:val="00A50D88"/>
    <w:rsid w:val="00A5461F"/>
    <w:rsid w:val="00A55273"/>
    <w:rsid w:val="00A554DB"/>
    <w:rsid w:val="00A57B13"/>
    <w:rsid w:val="00A60007"/>
    <w:rsid w:val="00A616D3"/>
    <w:rsid w:val="00A616E6"/>
    <w:rsid w:val="00A63F79"/>
    <w:rsid w:val="00A65E7E"/>
    <w:rsid w:val="00A71204"/>
    <w:rsid w:val="00A768D5"/>
    <w:rsid w:val="00A8292F"/>
    <w:rsid w:val="00A860D4"/>
    <w:rsid w:val="00A93018"/>
    <w:rsid w:val="00A96467"/>
    <w:rsid w:val="00A970F9"/>
    <w:rsid w:val="00A972D1"/>
    <w:rsid w:val="00AA0209"/>
    <w:rsid w:val="00AA0DA6"/>
    <w:rsid w:val="00AA4CD4"/>
    <w:rsid w:val="00AA5DF1"/>
    <w:rsid w:val="00AA615E"/>
    <w:rsid w:val="00AA6570"/>
    <w:rsid w:val="00AA6B80"/>
    <w:rsid w:val="00AB0F6C"/>
    <w:rsid w:val="00AB3D5E"/>
    <w:rsid w:val="00AD0F7E"/>
    <w:rsid w:val="00AD790F"/>
    <w:rsid w:val="00AE6D6C"/>
    <w:rsid w:val="00AF2B46"/>
    <w:rsid w:val="00AF35B6"/>
    <w:rsid w:val="00B021A0"/>
    <w:rsid w:val="00B02301"/>
    <w:rsid w:val="00B04323"/>
    <w:rsid w:val="00B0434B"/>
    <w:rsid w:val="00B1652B"/>
    <w:rsid w:val="00B17DA7"/>
    <w:rsid w:val="00B27088"/>
    <w:rsid w:val="00B30C7D"/>
    <w:rsid w:val="00B358D9"/>
    <w:rsid w:val="00B50C25"/>
    <w:rsid w:val="00B514CC"/>
    <w:rsid w:val="00B60EE3"/>
    <w:rsid w:val="00B636A7"/>
    <w:rsid w:val="00B64ED7"/>
    <w:rsid w:val="00B651FF"/>
    <w:rsid w:val="00B70185"/>
    <w:rsid w:val="00B7298D"/>
    <w:rsid w:val="00B7514D"/>
    <w:rsid w:val="00B80BCC"/>
    <w:rsid w:val="00B81CAC"/>
    <w:rsid w:val="00B82A57"/>
    <w:rsid w:val="00B82E4B"/>
    <w:rsid w:val="00B91EB8"/>
    <w:rsid w:val="00B91F0C"/>
    <w:rsid w:val="00B935A4"/>
    <w:rsid w:val="00B94281"/>
    <w:rsid w:val="00B95670"/>
    <w:rsid w:val="00BB0C3A"/>
    <w:rsid w:val="00BC4FCD"/>
    <w:rsid w:val="00BC6538"/>
    <w:rsid w:val="00BD4835"/>
    <w:rsid w:val="00BD7026"/>
    <w:rsid w:val="00BD778B"/>
    <w:rsid w:val="00BE1896"/>
    <w:rsid w:val="00BE4432"/>
    <w:rsid w:val="00BF250B"/>
    <w:rsid w:val="00BF2AD2"/>
    <w:rsid w:val="00BF4347"/>
    <w:rsid w:val="00C01232"/>
    <w:rsid w:val="00C067DB"/>
    <w:rsid w:val="00C11176"/>
    <w:rsid w:val="00C14035"/>
    <w:rsid w:val="00C228FF"/>
    <w:rsid w:val="00C22B03"/>
    <w:rsid w:val="00C24CBF"/>
    <w:rsid w:val="00C27CE4"/>
    <w:rsid w:val="00C30324"/>
    <w:rsid w:val="00C33D07"/>
    <w:rsid w:val="00C4686D"/>
    <w:rsid w:val="00C618C1"/>
    <w:rsid w:val="00C62663"/>
    <w:rsid w:val="00C632E8"/>
    <w:rsid w:val="00C704D9"/>
    <w:rsid w:val="00C70A8B"/>
    <w:rsid w:val="00C849D5"/>
    <w:rsid w:val="00C914B8"/>
    <w:rsid w:val="00C97E54"/>
    <w:rsid w:val="00CA6A1B"/>
    <w:rsid w:val="00CA7093"/>
    <w:rsid w:val="00CB4255"/>
    <w:rsid w:val="00CB5CFE"/>
    <w:rsid w:val="00CB6113"/>
    <w:rsid w:val="00CC21DB"/>
    <w:rsid w:val="00CD0CD9"/>
    <w:rsid w:val="00CD38F0"/>
    <w:rsid w:val="00CE15D6"/>
    <w:rsid w:val="00CF13C5"/>
    <w:rsid w:val="00CF3FEF"/>
    <w:rsid w:val="00D00E0B"/>
    <w:rsid w:val="00D03F85"/>
    <w:rsid w:val="00D12D0E"/>
    <w:rsid w:val="00D2125E"/>
    <w:rsid w:val="00D21DBD"/>
    <w:rsid w:val="00D33CE9"/>
    <w:rsid w:val="00D35974"/>
    <w:rsid w:val="00D36BA3"/>
    <w:rsid w:val="00D51CCA"/>
    <w:rsid w:val="00D5282D"/>
    <w:rsid w:val="00D73958"/>
    <w:rsid w:val="00D73B3D"/>
    <w:rsid w:val="00D7412D"/>
    <w:rsid w:val="00DA60A5"/>
    <w:rsid w:val="00DC137C"/>
    <w:rsid w:val="00DC5273"/>
    <w:rsid w:val="00DD1392"/>
    <w:rsid w:val="00DD18A1"/>
    <w:rsid w:val="00DD6140"/>
    <w:rsid w:val="00DE5A7A"/>
    <w:rsid w:val="00DF0842"/>
    <w:rsid w:val="00DF1978"/>
    <w:rsid w:val="00DF21A0"/>
    <w:rsid w:val="00DF2268"/>
    <w:rsid w:val="00E01804"/>
    <w:rsid w:val="00E140C4"/>
    <w:rsid w:val="00E14E1F"/>
    <w:rsid w:val="00E17413"/>
    <w:rsid w:val="00E207B6"/>
    <w:rsid w:val="00E25FB9"/>
    <w:rsid w:val="00E3306A"/>
    <w:rsid w:val="00E34F1E"/>
    <w:rsid w:val="00E36A0F"/>
    <w:rsid w:val="00E3746C"/>
    <w:rsid w:val="00E37E41"/>
    <w:rsid w:val="00E4157C"/>
    <w:rsid w:val="00E415B9"/>
    <w:rsid w:val="00E534A1"/>
    <w:rsid w:val="00E536B8"/>
    <w:rsid w:val="00E710DE"/>
    <w:rsid w:val="00E73677"/>
    <w:rsid w:val="00E87B87"/>
    <w:rsid w:val="00E953B9"/>
    <w:rsid w:val="00EA19ED"/>
    <w:rsid w:val="00EA2516"/>
    <w:rsid w:val="00EA37EF"/>
    <w:rsid w:val="00EA6744"/>
    <w:rsid w:val="00EA7EFB"/>
    <w:rsid w:val="00EC2BD4"/>
    <w:rsid w:val="00EC4F65"/>
    <w:rsid w:val="00ED2607"/>
    <w:rsid w:val="00ED5072"/>
    <w:rsid w:val="00ED7527"/>
    <w:rsid w:val="00ED754F"/>
    <w:rsid w:val="00EE125D"/>
    <w:rsid w:val="00EE17F1"/>
    <w:rsid w:val="00EE23B1"/>
    <w:rsid w:val="00EE4CBB"/>
    <w:rsid w:val="00EE5F8D"/>
    <w:rsid w:val="00EE79B3"/>
    <w:rsid w:val="00EF5255"/>
    <w:rsid w:val="00F02F7C"/>
    <w:rsid w:val="00F10F07"/>
    <w:rsid w:val="00F1273C"/>
    <w:rsid w:val="00F134AC"/>
    <w:rsid w:val="00F2224C"/>
    <w:rsid w:val="00F23F20"/>
    <w:rsid w:val="00F332D8"/>
    <w:rsid w:val="00F411BE"/>
    <w:rsid w:val="00F46F1D"/>
    <w:rsid w:val="00F60503"/>
    <w:rsid w:val="00F653FE"/>
    <w:rsid w:val="00F72075"/>
    <w:rsid w:val="00F73C05"/>
    <w:rsid w:val="00F73E4B"/>
    <w:rsid w:val="00F83DBE"/>
    <w:rsid w:val="00F84592"/>
    <w:rsid w:val="00FA5A91"/>
    <w:rsid w:val="00FA7EEC"/>
    <w:rsid w:val="00FC3660"/>
    <w:rsid w:val="00FE251D"/>
    <w:rsid w:val="00FE493C"/>
    <w:rsid w:val="00FF2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1FE"/>
    <w:rPr>
      <w:sz w:val="24"/>
      <w:szCs w:val="24"/>
    </w:rPr>
  </w:style>
  <w:style w:type="paragraph" w:styleId="Heading1">
    <w:name w:val="heading 1"/>
    <w:basedOn w:val="Normal"/>
    <w:next w:val="Normal"/>
    <w:qFormat/>
    <w:rsid w:val="002821FE"/>
    <w:pPr>
      <w:keepNext/>
      <w:jc w:val="center"/>
      <w:outlineLvl w:val="0"/>
    </w:pPr>
    <w:rPr>
      <w:b/>
      <w:bCs/>
      <w:sz w:val="28"/>
    </w:rPr>
  </w:style>
  <w:style w:type="paragraph" w:styleId="Heading2">
    <w:name w:val="heading 2"/>
    <w:basedOn w:val="Normal"/>
    <w:next w:val="Normal"/>
    <w:link w:val="Heading2Char"/>
    <w:qFormat/>
    <w:rsid w:val="002821FE"/>
    <w:pPr>
      <w:keepNext/>
      <w:outlineLvl w:val="1"/>
    </w:pPr>
    <w:rPr>
      <w:b/>
      <w:bCs/>
    </w:rPr>
  </w:style>
  <w:style w:type="paragraph" w:styleId="Heading3">
    <w:name w:val="heading 3"/>
    <w:basedOn w:val="Normal"/>
    <w:next w:val="Normal"/>
    <w:qFormat/>
    <w:rsid w:val="002821FE"/>
    <w:pPr>
      <w:keepNext/>
      <w:outlineLvl w:val="2"/>
    </w:pPr>
    <w:rPr>
      <w:rFonts w:cs="Arial"/>
      <w:b/>
      <w:bCs/>
      <w:szCs w:val="26"/>
    </w:rPr>
  </w:style>
  <w:style w:type="paragraph" w:styleId="Heading4">
    <w:name w:val="heading 4"/>
    <w:basedOn w:val="Normal"/>
    <w:next w:val="Normal"/>
    <w:qFormat/>
    <w:rsid w:val="002821FE"/>
    <w:pPr>
      <w:keepNext/>
      <w:outlineLvl w:val="3"/>
    </w:pPr>
    <w:rPr>
      <w:b/>
      <w:bCs/>
      <w:sz w:val="32"/>
    </w:rPr>
  </w:style>
  <w:style w:type="paragraph" w:styleId="Heading5">
    <w:name w:val="heading 5"/>
    <w:basedOn w:val="Normal"/>
    <w:next w:val="Normal"/>
    <w:qFormat/>
    <w:rsid w:val="002821FE"/>
    <w:pPr>
      <w:keepNext/>
      <w:outlineLvl w:val="4"/>
    </w:pPr>
    <w:rPr>
      <w:rFonts w:ascii="Arial" w:hAnsi="Arial" w:cs="Arial"/>
      <w:b/>
      <w:bCs/>
      <w:color w:val="FFFFFF"/>
      <w:sz w:val="36"/>
    </w:rPr>
  </w:style>
  <w:style w:type="paragraph" w:styleId="Heading6">
    <w:name w:val="heading 6"/>
    <w:basedOn w:val="Normal"/>
    <w:next w:val="Normal"/>
    <w:qFormat/>
    <w:rsid w:val="002821FE"/>
    <w:pPr>
      <w:keepNext/>
      <w:jc w:val="right"/>
      <w:outlineLvl w:val="5"/>
    </w:pPr>
    <w:rPr>
      <w:b/>
      <w:bCs/>
      <w:sz w:val="16"/>
      <w:szCs w:val="16"/>
    </w:rPr>
  </w:style>
  <w:style w:type="paragraph" w:styleId="Heading7">
    <w:name w:val="heading 7"/>
    <w:basedOn w:val="Normal"/>
    <w:next w:val="Normal"/>
    <w:qFormat/>
    <w:rsid w:val="002821FE"/>
    <w:pPr>
      <w:keepNext/>
      <w:outlineLvl w:val="6"/>
    </w:pPr>
    <w:rPr>
      <w:i/>
      <w:iCs/>
      <w:u w:val="single"/>
    </w:rPr>
  </w:style>
  <w:style w:type="paragraph" w:styleId="Heading8">
    <w:name w:val="heading 8"/>
    <w:basedOn w:val="Normal"/>
    <w:next w:val="Normal"/>
    <w:qFormat/>
    <w:rsid w:val="002821FE"/>
    <w:pPr>
      <w:keepNext/>
      <w:jc w:val="center"/>
      <w:outlineLvl w:val="7"/>
    </w:pPr>
    <w:rPr>
      <w:b/>
      <w:bCs/>
      <w:sz w:val="20"/>
    </w:rPr>
  </w:style>
  <w:style w:type="paragraph" w:styleId="Heading9">
    <w:name w:val="heading 9"/>
    <w:basedOn w:val="Normal"/>
    <w:next w:val="Normal"/>
    <w:qFormat/>
    <w:rsid w:val="002821FE"/>
    <w:pPr>
      <w:keepNext/>
      <w:outlineLvl w:val="8"/>
    </w:pPr>
    <w:rPr>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21FE"/>
    <w:pPr>
      <w:tabs>
        <w:tab w:val="center" w:pos="4320"/>
        <w:tab w:val="right" w:pos="8640"/>
      </w:tabs>
    </w:pPr>
  </w:style>
  <w:style w:type="paragraph" w:styleId="TOC1">
    <w:name w:val="toc 1"/>
    <w:basedOn w:val="Normal"/>
    <w:next w:val="Normal"/>
    <w:autoRedefine/>
    <w:uiPriority w:val="39"/>
    <w:rsid w:val="002821FE"/>
  </w:style>
  <w:style w:type="paragraph" w:styleId="NormalIndent">
    <w:name w:val="Normal Indent"/>
    <w:basedOn w:val="Normal"/>
    <w:rsid w:val="002821FE"/>
    <w:pPr>
      <w:ind w:left="720"/>
    </w:pPr>
  </w:style>
  <w:style w:type="paragraph" w:styleId="TOC2">
    <w:name w:val="toc 2"/>
    <w:basedOn w:val="Normal"/>
    <w:next w:val="Normal"/>
    <w:autoRedefine/>
    <w:uiPriority w:val="39"/>
    <w:rsid w:val="002821FE"/>
    <w:pPr>
      <w:ind w:left="240"/>
    </w:pPr>
  </w:style>
  <w:style w:type="paragraph" w:styleId="TOC3">
    <w:name w:val="toc 3"/>
    <w:basedOn w:val="Normal"/>
    <w:next w:val="Normal"/>
    <w:autoRedefine/>
    <w:uiPriority w:val="39"/>
    <w:rsid w:val="002821FE"/>
    <w:pPr>
      <w:ind w:left="480"/>
    </w:pPr>
  </w:style>
  <w:style w:type="paragraph" w:styleId="TOC4">
    <w:name w:val="toc 4"/>
    <w:basedOn w:val="Normal"/>
    <w:next w:val="Normal"/>
    <w:autoRedefine/>
    <w:semiHidden/>
    <w:rsid w:val="002821FE"/>
    <w:pPr>
      <w:ind w:left="720"/>
    </w:pPr>
  </w:style>
  <w:style w:type="paragraph" w:styleId="TOC5">
    <w:name w:val="toc 5"/>
    <w:basedOn w:val="Normal"/>
    <w:next w:val="Normal"/>
    <w:autoRedefine/>
    <w:semiHidden/>
    <w:rsid w:val="002821FE"/>
    <w:pPr>
      <w:ind w:left="960"/>
    </w:pPr>
  </w:style>
  <w:style w:type="paragraph" w:styleId="TOC6">
    <w:name w:val="toc 6"/>
    <w:basedOn w:val="Normal"/>
    <w:next w:val="Normal"/>
    <w:autoRedefine/>
    <w:semiHidden/>
    <w:rsid w:val="002821FE"/>
    <w:pPr>
      <w:ind w:left="1200"/>
    </w:pPr>
  </w:style>
  <w:style w:type="paragraph" w:styleId="TOC7">
    <w:name w:val="toc 7"/>
    <w:basedOn w:val="Normal"/>
    <w:next w:val="Normal"/>
    <w:autoRedefine/>
    <w:semiHidden/>
    <w:rsid w:val="002821FE"/>
    <w:pPr>
      <w:ind w:left="1440"/>
    </w:pPr>
  </w:style>
  <w:style w:type="paragraph" w:styleId="Footer">
    <w:name w:val="footer"/>
    <w:basedOn w:val="Normal"/>
    <w:link w:val="FooterChar"/>
    <w:rsid w:val="002821FE"/>
    <w:pPr>
      <w:tabs>
        <w:tab w:val="center" w:pos="4320"/>
        <w:tab w:val="right" w:pos="8640"/>
      </w:tabs>
    </w:pPr>
  </w:style>
  <w:style w:type="paragraph" w:styleId="BlockText">
    <w:name w:val="Block Text"/>
    <w:basedOn w:val="Normal"/>
    <w:rsid w:val="002821FE"/>
    <w:pPr>
      <w:widowControl w:val="0"/>
      <w:spacing w:after="19"/>
      <w:ind w:left="720" w:right="720"/>
    </w:pPr>
    <w:rPr>
      <w:szCs w:val="20"/>
    </w:rPr>
  </w:style>
  <w:style w:type="character" w:styleId="PageNumber">
    <w:name w:val="page number"/>
    <w:basedOn w:val="DefaultParagraphFont"/>
    <w:rsid w:val="002821FE"/>
  </w:style>
  <w:style w:type="paragraph" w:styleId="BodyTextIndent">
    <w:name w:val="Body Text Indent"/>
    <w:basedOn w:val="Normal"/>
    <w:rsid w:val="002821FE"/>
    <w:pPr>
      <w:ind w:firstLine="720"/>
    </w:pPr>
  </w:style>
  <w:style w:type="paragraph" w:customStyle="1" w:styleId="FigureCaption">
    <w:name w:val="Figure Caption"/>
    <w:basedOn w:val="Normal"/>
    <w:next w:val="Normal"/>
    <w:rsid w:val="002821FE"/>
    <w:pPr>
      <w:jc w:val="center"/>
    </w:pPr>
  </w:style>
  <w:style w:type="paragraph" w:styleId="BodyTextIndent2">
    <w:name w:val="Body Text Indent 2"/>
    <w:basedOn w:val="Normal"/>
    <w:rsid w:val="002821FE"/>
    <w:pPr>
      <w:ind w:left="720"/>
    </w:pPr>
    <w:rPr>
      <w:i/>
      <w:iCs/>
    </w:rPr>
  </w:style>
  <w:style w:type="paragraph" w:styleId="BodyText">
    <w:name w:val="Body Text"/>
    <w:basedOn w:val="Normal"/>
    <w:rsid w:val="002821FE"/>
    <w:rPr>
      <w:color w:val="FF0000"/>
    </w:rPr>
  </w:style>
  <w:style w:type="paragraph" w:customStyle="1" w:styleId="TableCaption">
    <w:name w:val="Table Caption"/>
    <w:basedOn w:val="FigureCaption"/>
    <w:next w:val="Normal"/>
    <w:rsid w:val="002821FE"/>
  </w:style>
  <w:style w:type="paragraph" w:styleId="TOC8">
    <w:name w:val="toc 8"/>
    <w:basedOn w:val="Normal"/>
    <w:next w:val="Normal"/>
    <w:autoRedefine/>
    <w:semiHidden/>
    <w:rsid w:val="002821FE"/>
    <w:pPr>
      <w:ind w:left="1680"/>
    </w:pPr>
  </w:style>
  <w:style w:type="paragraph" w:styleId="TOC9">
    <w:name w:val="toc 9"/>
    <w:basedOn w:val="Normal"/>
    <w:next w:val="Normal"/>
    <w:autoRedefine/>
    <w:semiHidden/>
    <w:rsid w:val="002821FE"/>
    <w:pPr>
      <w:ind w:left="1920"/>
    </w:pPr>
  </w:style>
  <w:style w:type="character" w:styleId="Hyperlink">
    <w:name w:val="Hyperlink"/>
    <w:basedOn w:val="DefaultParagraphFont"/>
    <w:uiPriority w:val="99"/>
    <w:rsid w:val="002821FE"/>
    <w:rPr>
      <w:color w:val="0000FF"/>
      <w:u w:val="single"/>
    </w:rPr>
  </w:style>
  <w:style w:type="paragraph" w:styleId="TableofFigures">
    <w:name w:val="table of figures"/>
    <w:basedOn w:val="Normal"/>
    <w:next w:val="Normal"/>
    <w:uiPriority w:val="99"/>
    <w:rsid w:val="002821FE"/>
    <w:pPr>
      <w:ind w:left="480" w:hanging="480"/>
    </w:pPr>
  </w:style>
  <w:style w:type="paragraph" w:styleId="PlainText">
    <w:name w:val="Plain Text"/>
    <w:basedOn w:val="Normal"/>
    <w:rsid w:val="002821FE"/>
    <w:rPr>
      <w:rFonts w:ascii="Courier New" w:hAnsi="Courier New" w:cs="Courier New"/>
      <w:sz w:val="20"/>
      <w:szCs w:val="20"/>
    </w:rPr>
  </w:style>
  <w:style w:type="paragraph" w:customStyle="1" w:styleId="TXDOTLEVEL1">
    <w:name w:val="TXDOT LEVEL 1"/>
    <w:basedOn w:val="Normal"/>
    <w:next w:val="Normal"/>
    <w:rsid w:val="002821FE"/>
    <w:rPr>
      <w:rFonts w:ascii="Times" w:hAnsi="Times"/>
      <w:b/>
    </w:rPr>
  </w:style>
  <w:style w:type="paragraph" w:customStyle="1" w:styleId="1AutoList2">
    <w:name w:val="1AutoList2"/>
    <w:rsid w:val="002821FE"/>
    <w:pPr>
      <w:tabs>
        <w:tab w:val="left" w:pos="720"/>
      </w:tabs>
      <w:autoSpaceDE w:val="0"/>
      <w:autoSpaceDN w:val="0"/>
      <w:adjustRightInd w:val="0"/>
      <w:ind w:left="720" w:hanging="720"/>
    </w:pPr>
    <w:rPr>
      <w:sz w:val="24"/>
      <w:szCs w:val="24"/>
    </w:rPr>
  </w:style>
  <w:style w:type="paragraph" w:customStyle="1" w:styleId="1AutoList1">
    <w:name w:val="1AutoList1"/>
    <w:rsid w:val="002821FE"/>
    <w:pPr>
      <w:tabs>
        <w:tab w:val="left" w:pos="720"/>
      </w:tabs>
      <w:autoSpaceDE w:val="0"/>
      <w:autoSpaceDN w:val="0"/>
      <w:adjustRightInd w:val="0"/>
      <w:ind w:left="720" w:hanging="720"/>
    </w:pPr>
    <w:rPr>
      <w:sz w:val="24"/>
      <w:szCs w:val="24"/>
    </w:rPr>
  </w:style>
  <w:style w:type="paragraph" w:customStyle="1" w:styleId="2Paragraph">
    <w:name w:val="2Paragraph"/>
    <w:rsid w:val="002821FE"/>
    <w:pPr>
      <w:tabs>
        <w:tab w:val="left" w:pos="720"/>
        <w:tab w:val="left" w:pos="1440"/>
      </w:tabs>
      <w:autoSpaceDE w:val="0"/>
      <w:autoSpaceDN w:val="0"/>
      <w:adjustRightInd w:val="0"/>
      <w:ind w:left="1440" w:hanging="720"/>
    </w:pPr>
    <w:rPr>
      <w:sz w:val="24"/>
      <w:szCs w:val="24"/>
    </w:rPr>
  </w:style>
  <w:style w:type="table" w:styleId="TableGrid">
    <w:name w:val="Table Grid"/>
    <w:basedOn w:val="TableNormal"/>
    <w:uiPriority w:val="59"/>
    <w:rsid w:val="00A546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14D24"/>
    <w:rPr>
      <w:rFonts w:ascii="Tahoma" w:hAnsi="Tahoma" w:cs="Tahoma"/>
      <w:sz w:val="16"/>
      <w:szCs w:val="16"/>
    </w:rPr>
  </w:style>
  <w:style w:type="character" w:customStyle="1" w:styleId="BalloonTextChar">
    <w:name w:val="Balloon Text Char"/>
    <w:basedOn w:val="DefaultParagraphFont"/>
    <w:link w:val="BalloonText"/>
    <w:rsid w:val="00014D24"/>
    <w:rPr>
      <w:rFonts w:ascii="Tahoma" w:hAnsi="Tahoma" w:cs="Tahoma"/>
      <w:sz w:val="16"/>
      <w:szCs w:val="16"/>
    </w:rPr>
  </w:style>
  <w:style w:type="character" w:customStyle="1" w:styleId="Heading2Char">
    <w:name w:val="Heading 2 Char"/>
    <w:basedOn w:val="DefaultParagraphFont"/>
    <w:link w:val="Heading2"/>
    <w:rsid w:val="00971601"/>
    <w:rPr>
      <w:b/>
      <w:bCs/>
      <w:sz w:val="24"/>
      <w:szCs w:val="24"/>
    </w:rPr>
  </w:style>
  <w:style w:type="character" w:customStyle="1" w:styleId="FooterChar">
    <w:name w:val="Footer Char"/>
    <w:basedOn w:val="DefaultParagraphFont"/>
    <w:link w:val="Footer"/>
    <w:rsid w:val="005D592C"/>
    <w:rPr>
      <w:sz w:val="24"/>
      <w:szCs w:val="24"/>
    </w:rPr>
  </w:style>
  <w:style w:type="paragraph" w:styleId="NormalWeb">
    <w:name w:val="Normal (Web)"/>
    <w:basedOn w:val="Normal"/>
    <w:uiPriority w:val="99"/>
    <w:unhideWhenUsed/>
    <w:rsid w:val="008C1E4C"/>
    <w:pPr>
      <w:spacing w:before="100" w:beforeAutospacing="1" w:after="100" w:afterAutospacing="1"/>
    </w:pPr>
  </w:style>
  <w:style w:type="character" w:styleId="Strong">
    <w:name w:val="Strong"/>
    <w:basedOn w:val="DefaultParagraphFont"/>
    <w:uiPriority w:val="22"/>
    <w:qFormat/>
    <w:rsid w:val="008C1E4C"/>
    <w:rPr>
      <w:b/>
      <w:bCs/>
    </w:rPr>
  </w:style>
  <w:style w:type="paragraph" w:styleId="ListParagraph">
    <w:name w:val="List Paragraph"/>
    <w:basedOn w:val="Normal"/>
    <w:uiPriority w:val="34"/>
    <w:qFormat/>
    <w:rsid w:val="00056B44"/>
    <w:pPr>
      <w:spacing w:after="200" w:line="276" w:lineRule="auto"/>
      <w:ind w:left="720"/>
      <w:contextualSpacing/>
    </w:pPr>
    <w:rPr>
      <w:rFonts w:asciiTheme="minorHAnsi" w:eastAsiaTheme="minorHAnsi" w:hAnsiTheme="minorHAnsi" w:cstheme="minorBidi"/>
      <w:sz w:val="22"/>
      <w:szCs w:val="22"/>
    </w:rPr>
  </w:style>
  <w:style w:type="paragraph" w:customStyle="1" w:styleId="Temp-Figure">
    <w:name w:val="Temp-Figure"/>
    <w:basedOn w:val="Normal"/>
    <w:link w:val="Temp-FigureChar"/>
    <w:qFormat/>
    <w:rsid w:val="000C48D5"/>
    <w:pPr>
      <w:jc w:val="center"/>
    </w:pPr>
    <w:rPr>
      <w:b/>
      <w:bCs/>
    </w:rPr>
  </w:style>
  <w:style w:type="paragraph" w:customStyle="1" w:styleId="temp-figure0">
    <w:name w:val="temp-figure"/>
    <w:basedOn w:val="Temp-Figure"/>
    <w:link w:val="temp-figureChar0"/>
    <w:qFormat/>
    <w:rsid w:val="000C48D5"/>
    <w:rPr>
      <w:b w:val="0"/>
    </w:rPr>
  </w:style>
  <w:style w:type="character" w:customStyle="1" w:styleId="Temp-FigureChar">
    <w:name w:val="Temp-Figure Char"/>
    <w:basedOn w:val="DefaultParagraphFont"/>
    <w:link w:val="Temp-Figure"/>
    <w:rsid w:val="000C48D5"/>
    <w:rPr>
      <w:b/>
      <w:bCs/>
      <w:sz w:val="24"/>
      <w:szCs w:val="24"/>
    </w:rPr>
  </w:style>
  <w:style w:type="paragraph" w:customStyle="1" w:styleId="temp-table">
    <w:name w:val="temp-table"/>
    <w:basedOn w:val="Normal"/>
    <w:link w:val="temp-tableChar"/>
    <w:qFormat/>
    <w:rsid w:val="00482241"/>
    <w:pPr>
      <w:jc w:val="center"/>
    </w:pPr>
    <w:rPr>
      <w:bCs/>
    </w:rPr>
  </w:style>
  <w:style w:type="character" w:customStyle="1" w:styleId="temp-figureChar0">
    <w:name w:val="temp-figure Char"/>
    <w:basedOn w:val="Temp-FigureChar"/>
    <w:link w:val="temp-figure0"/>
    <w:rsid w:val="000C48D5"/>
    <w:rPr>
      <w:b w:val="0"/>
      <w:bCs/>
      <w:sz w:val="24"/>
      <w:szCs w:val="24"/>
    </w:rPr>
  </w:style>
  <w:style w:type="character" w:customStyle="1" w:styleId="temp-tableChar">
    <w:name w:val="temp-table Char"/>
    <w:basedOn w:val="DefaultParagraphFont"/>
    <w:link w:val="temp-table"/>
    <w:rsid w:val="00482241"/>
    <w:rPr>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1FE"/>
    <w:rPr>
      <w:sz w:val="24"/>
      <w:szCs w:val="24"/>
    </w:rPr>
  </w:style>
  <w:style w:type="paragraph" w:styleId="Heading1">
    <w:name w:val="heading 1"/>
    <w:basedOn w:val="Normal"/>
    <w:next w:val="Normal"/>
    <w:qFormat/>
    <w:rsid w:val="002821FE"/>
    <w:pPr>
      <w:keepNext/>
      <w:jc w:val="center"/>
      <w:outlineLvl w:val="0"/>
    </w:pPr>
    <w:rPr>
      <w:b/>
      <w:bCs/>
      <w:sz w:val="28"/>
    </w:rPr>
  </w:style>
  <w:style w:type="paragraph" w:styleId="Heading2">
    <w:name w:val="heading 2"/>
    <w:basedOn w:val="Normal"/>
    <w:next w:val="Normal"/>
    <w:link w:val="Heading2Char"/>
    <w:qFormat/>
    <w:rsid w:val="002821FE"/>
    <w:pPr>
      <w:keepNext/>
      <w:outlineLvl w:val="1"/>
    </w:pPr>
    <w:rPr>
      <w:b/>
      <w:bCs/>
    </w:rPr>
  </w:style>
  <w:style w:type="paragraph" w:styleId="Heading3">
    <w:name w:val="heading 3"/>
    <w:basedOn w:val="Normal"/>
    <w:next w:val="Normal"/>
    <w:qFormat/>
    <w:rsid w:val="002821FE"/>
    <w:pPr>
      <w:keepNext/>
      <w:outlineLvl w:val="2"/>
    </w:pPr>
    <w:rPr>
      <w:rFonts w:cs="Arial"/>
      <w:b/>
      <w:bCs/>
      <w:szCs w:val="26"/>
    </w:rPr>
  </w:style>
  <w:style w:type="paragraph" w:styleId="Heading4">
    <w:name w:val="heading 4"/>
    <w:basedOn w:val="Normal"/>
    <w:next w:val="Normal"/>
    <w:qFormat/>
    <w:rsid w:val="002821FE"/>
    <w:pPr>
      <w:keepNext/>
      <w:outlineLvl w:val="3"/>
    </w:pPr>
    <w:rPr>
      <w:b/>
      <w:bCs/>
      <w:sz w:val="32"/>
    </w:rPr>
  </w:style>
  <w:style w:type="paragraph" w:styleId="Heading5">
    <w:name w:val="heading 5"/>
    <w:basedOn w:val="Normal"/>
    <w:next w:val="Normal"/>
    <w:qFormat/>
    <w:rsid w:val="002821FE"/>
    <w:pPr>
      <w:keepNext/>
      <w:outlineLvl w:val="4"/>
    </w:pPr>
    <w:rPr>
      <w:rFonts w:ascii="Arial" w:hAnsi="Arial" w:cs="Arial"/>
      <w:b/>
      <w:bCs/>
      <w:color w:val="FFFFFF"/>
      <w:sz w:val="36"/>
    </w:rPr>
  </w:style>
  <w:style w:type="paragraph" w:styleId="Heading6">
    <w:name w:val="heading 6"/>
    <w:basedOn w:val="Normal"/>
    <w:next w:val="Normal"/>
    <w:qFormat/>
    <w:rsid w:val="002821FE"/>
    <w:pPr>
      <w:keepNext/>
      <w:jc w:val="right"/>
      <w:outlineLvl w:val="5"/>
    </w:pPr>
    <w:rPr>
      <w:b/>
      <w:bCs/>
      <w:sz w:val="16"/>
      <w:szCs w:val="16"/>
    </w:rPr>
  </w:style>
  <w:style w:type="paragraph" w:styleId="Heading7">
    <w:name w:val="heading 7"/>
    <w:basedOn w:val="Normal"/>
    <w:next w:val="Normal"/>
    <w:qFormat/>
    <w:rsid w:val="002821FE"/>
    <w:pPr>
      <w:keepNext/>
      <w:outlineLvl w:val="6"/>
    </w:pPr>
    <w:rPr>
      <w:i/>
      <w:iCs/>
      <w:u w:val="single"/>
    </w:rPr>
  </w:style>
  <w:style w:type="paragraph" w:styleId="Heading8">
    <w:name w:val="heading 8"/>
    <w:basedOn w:val="Normal"/>
    <w:next w:val="Normal"/>
    <w:qFormat/>
    <w:rsid w:val="002821FE"/>
    <w:pPr>
      <w:keepNext/>
      <w:jc w:val="center"/>
      <w:outlineLvl w:val="7"/>
    </w:pPr>
    <w:rPr>
      <w:b/>
      <w:bCs/>
      <w:sz w:val="20"/>
    </w:rPr>
  </w:style>
  <w:style w:type="paragraph" w:styleId="Heading9">
    <w:name w:val="heading 9"/>
    <w:basedOn w:val="Normal"/>
    <w:next w:val="Normal"/>
    <w:qFormat/>
    <w:rsid w:val="002821FE"/>
    <w:pPr>
      <w:keepNext/>
      <w:outlineLvl w:val="8"/>
    </w:pPr>
    <w:rPr>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21FE"/>
    <w:pPr>
      <w:tabs>
        <w:tab w:val="center" w:pos="4320"/>
        <w:tab w:val="right" w:pos="8640"/>
      </w:tabs>
    </w:pPr>
  </w:style>
  <w:style w:type="paragraph" w:styleId="TOC1">
    <w:name w:val="toc 1"/>
    <w:basedOn w:val="Normal"/>
    <w:next w:val="Normal"/>
    <w:autoRedefine/>
    <w:uiPriority w:val="39"/>
    <w:rsid w:val="002821FE"/>
  </w:style>
  <w:style w:type="paragraph" w:styleId="NormalIndent">
    <w:name w:val="Normal Indent"/>
    <w:basedOn w:val="Normal"/>
    <w:rsid w:val="002821FE"/>
    <w:pPr>
      <w:ind w:left="720"/>
    </w:pPr>
  </w:style>
  <w:style w:type="paragraph" w:styleId="TOC2">
    <w:name w:val="toc 2"/>
    <w:basedOn w:val="Normal"/>
    <w:next w:val="Normal"/>
    <w:autoRedefine/>
    <w:uiPriority w:val="39"/>
    <w:rsid w:val="002821FE"/>
    <w:pPr>
      <w:ind w:left="240"/>
    </w:pPr>
  </w:style>
  <w:style w:type="paragraph" w:styleId="TOC3">
    <w:name w:val="toc 3"/>
    <w:basedOn w:val="Normal"/>
    <w:next w:val="Normal"/>
    <w:autoRedefine/>
    <w:uiPriority w:val="39"/>
    <w:rsid w:val="002821FE"/>
    <w:pPr>
      <w:ind w:left="480"/>
    </w:pPr>
  </w:style>
  <w:style w:type="paragraph" w:styleId="TOC4">
    <w:name w:val="toc 4"/>
    <w:basedOn w:val="Normal"/>
    <w:next w:val="Normal"/>
    <w:autoRedefine/>
    <w:semiHidden/>
    <w:rsid w:val="002821FE"/>
    <w:pPr>
      <w:ind w:left="720"/>
    </w:pPr>
  </w:style>
  <w:style w:type="paragraph" w:styleId="TOC5">
    <w:name w:val="toc 5"/>
    <w:basedOn w:val="Normal"/>
    <w:next w:val="Normal"/>
    <w:autoRedefine/>
    <w:semiHidden/>
    <w:rsid w:val="002821FE"/>
    <w:pPr>
      <w:ind w:left="960"/>
    </w:pPr>
  </w:style>
  <w:style w:type="paragraph" w:styleId="TOC6">
    <w:name w:val="toc 6"/>
    <w:basedOn w:val="Normal"/>
    <w:next w:val="Normal"/>
    <w:autoRedefine/>
    <w:semiHidden/>
    <w:rsid w:val="002821FE"/>
    <w:pPr>
      <w:ind w:left="1200"/>
    </w:pPr>
  </w:style>
  <w:style w:type="paragraph" w:styleId="TOC7">
    <w:name w:val="toc 7"/>
    <w:basedOn w:val="Normal"/>
    <w:next w:val="Normal"/>
    <w:autoRedefine/>
    <w:semiHidden/>
    <w:rsid w:val="002821FE"/>
    <w:pPr>
      <w:ind w:left="1440"/>
    </w:pPr>
  </w:style>
  <w:style w:type="paragraph" w:styleId="Footer">
    <w:name w:val="footer"/>
    <w:basedOn w:val="Normal"/>
    <w:link w:val="FooterChar"/>
    <w:rsid w:val="002821FE"/>
    <w:pPr>
      <w:tabs>
        <w:tab w:val="center" w:pos="4320"/>
        <w:tab w:val="right" w:pos="8640"/>
      </w:tabs>
    </w:pPr>
  </w:style>
  <w:style w:type="paragraph" w:styleId="BlockText">
    <w:name w:val="Block Text"/>
    <w:basedOn w:val="Normal"/>
    <w:rsid w:val="002821FE"/>
    <w:pPr>
      <w:widowControl w:val="0"/>
      <w:spacing w:after="19"/>
      <w:ind w:left="720" w:right="720"/>
    </w:pPr>
    <w:rPr>
      <w:szCs w:val="20"/>
    </w:rPr>
  </w:style>
  <w:style w:type="character" w:styleId="PageNumber">
    <w:name w:val="page number"/>
    <w:basedOn w:val="DefaultParagraphFont"/>
    <w:rsid w:val="002821FE"/>
  </w:style>
  <w:style w:type="paragraph" w:styleId="BodyTextIndent">
    <w:name w:val="Body Text Indent"/>
    <w:basedOn w:val="Normal"/>
    <w:rsid w:val="002821FE"/>
    <w:pPr>
      <w:ind w:firstLine="720"/>
    </w:pPr>
  </w:style>
  <w:style w:type="paragraph" w:customStyle="1" w:styleId="FigureCaption">
    <w:name w:val="Figure Caption"/>
    <w:basedOn w:val="Normal"/>
    <w:next w:val="Normal"/>
    <w:rsid w:val="002821FE"/>
    <w:pPr>
      <w:jc w:val="center"/>
    </w:pPr>
  </w:style>
  <w:style w:type="paragraph" w:styleId="BodyTextIndent2">
    <w:name w:val="Body Text Indent 2"/>
    <w:basedOn w:val="Normal"/>
    <w:rsid w:val="002821FE"/>
    <w:pPr>
      <w:ind w:left="720"/>
    </w:pPr>
    <w:rPr>
      <w:i/>
      <w:iCs/>
    </w:rPr>
  </w:style>
  <w:style w:type="paragraph" w:styleId="BodyText">
    <w:name w:val="Body Text"/>
    <w:basedOn w:val="Normal"/>
    <w:rsid w:val="002821FE"/>
    <w:rPr>
      <w:color w:val="FF0000"/>
    </w:rPr>
  </w:style>
  <w:style w:type="paragraph" w:customStyle="1" w:styleId="TableCaption">
    <w:name w:val="Table Caption"/>
    <w:basedOn w:val="FigureCaption"/>
    <w:next w:val="Normal"/>
    <w:rsid w:val="002821FE"/>
  </w:style>
  <w:style w:type="paragraph" w:styleId="TOC8">
    <w:name w:val="toc 8"/>
    <w:basedOn w:val="Normal"/>
    <w:next w:val="Normal"/>
    <w:autoRedefine/>
    <w:semiHidden/>
    <w:rsid w:val="002821FE"/>
    <w:pPr>
      <w:ind w:left="1680"/>
    </w:pPr>
  </w:style>
  <w:style w:type="paragraph" w:styleId="TOC9">
    <w:name w:val="toc 9"/>
    <w:basedOn w:val="Normal"/>
    <w:next w:val="Normal"/>
    <w:autoRedefine/>
    <w:semiHidden/>
    <w:rsid w:val="002821FE"/>
    <w:pPr>
      <w:ind w:left="1920"/>
    </w:pPr>
  </w:style>
  <w:style w:type="character" w:styleId="Hyperlink">
    <w:name w:val="Hyperlink"/>
    <w:basedOn w:val="DefaultParagraphFont"/>
    <w:uiPriority w:val="99"/>
    <w:rsid w:val="002821FE"/>
    <w:rPr>
      <w:color w:val="0000FF"/>
      <w:u w:val="single"/>
    </w:rPr>
  </w:style>
  <w:style w:type="paragraph" w:styleId="TableofFigures">
    <w:name w:val="table of figures"/>
    <w:basedOn w:val="Normal"/>
    <w:next w:val="Normal"/>
    <w:uiPriority w:val="99"/>
    <w:rsid w:val="002821FE"/>
    <w:pPr>
      <w:ind w:left="480" w:hanging="480"/>
    </w:pPr>
  </w:style>
  <w:style w:type="paragraph" w:styleId="PlainText">
    <w:name w:val="Plain Text"/>
    <w:basedOn w:val="Normal"/>
    <w:rsid w:val="002821FE"/>
    <w:rPr>
      <w:rFonts w:ascii="Courier New" w:hAnsi="Courier New" w:cs="Courier New"/>
      <w:sz w:val="20"/>
      <w:szCs w:val="20"/>
    </w:rPr>
  </w:style>
  <w:style w:type="paragraph" w:customStyle="1" w:styleId="TXDOTLEVEL1">
    <w:name w:val="TXDOT LEVEL 1"/>
    <w:basedOn w:val="Normal"/>
    <w:next w:val="Normal"/>
    <w:rsid w:val="002821FE"/>
    <w:rPr>
      <w:rFonts w:ascii="Times" w:hAnsi="Times"/>
      <w:b/>
    </w:rPr>
  </w:style>
  <w:style w:type="paragraph" w:customStyle="1" w:styleId="1AutoList2">
    <w:name w:val="1AutoList2"/>
    <w:rsid w:val="002821FE"/>
    <w:pPr>
      <w:tabs>
        <w:tab w:val="left" w:pos="720"/>
      </w:tabs>
      <w:autoSpaceDE w:val="0"/>
      <w:autoSpaceDN w:val="0"/>
      <w:adjustRightInd w:val="0"/>
      <w:ind w:left="720" w:hanging="720"/>
    </w:pPr>
    <w:rPr>
      <w:sz w:val="24"/>
      <w:szCs w:val="24"/>
    </w:rPr>
  </w:style>
  <w:style w:type="paragraph" w:customStyle="1" w:styleId="1AutoList1">
    <w:name w:val="1AutoList1"/>
    <w:rsid w:val="002821FE"/>
    <w:pPr>
      <w:tabs>
        <w:tab w:val="left" w:pos="720"/>
      </w:tabs>
      <w:autoSpaceDE w:val="0"/>
      <w:autoSpaceDN w:val="0"/>
      <w:adjustRightInd w:val="0"/>
      <w:ind w:left="720" w:hanging="720"/>
    </w:pPr>
    <w:rPr>
      <w:sz w:val="24"/>
      <w:szCs w:val="24"/>
    </w:rPr>
  </w:style>
  <w:style w:type="paragraph" w:customStyle="1" w:styleId="2Paragraph">
    <w:name w:val="2Paragraph"/>
    <w:rsid w:val="002821FE"/>
    <w:pPr>
      <w:tabs>
        <w:tab w:val="left" w:pos="720"/>
        <w:tab w:val="left" w:pos="1440"/>
      </w:tabs>
      <w:autoSpaceDE w:val="0"/>
      <w:autoSpaceDN w:val="0"/>
      <w:adjustRightInd w:val="0"/>
      <w:ind w:left="1440" w:hanging="720"/>
    </w:pPr>
    <w:rPr>
      <w:sz w:val="24"/>
      <w:szCs w:val="24"/>
    </w:rPr>
  </w:style>
  <w:style w:type="table" w:styleId="TableGrid">
    <w:name w:val="Table Grid"/>
    <w:basedOn w:val="TableNormal"/>
    <w:uiPriority w:val="59"/>
    <w:rsid w:val="00A546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14D24"/>
    <w:rPr>
      <w:rFonts w:ascii="Tahoma" w:hAnsi="Tahoma" w:cs="Tahoma"/>
      <w:sz w:val="16"/>
      <w:szCs w:val="16"/>
    </w:rPr>
  </w:style>
  <w:style w:type="character" w:customStyle="1" w:styleId="BalloonTextChar">
    <w:name w:val="Balloon Text Char"/>
    <w:basedOn w:val="DefaultParagraphFont"/>
    <w:link w:val="BalloonText"/>
    <w:rsid w:val="00014D24"/>
    <w:rPr>
      <w:rFonts w:ascii="Tahoma" w:hAnsi="Tahoma" w:cs="Tahoma"/>
      <w:sz w:val="16"/>
      <w:szCs w:val="16"/>
    </w:rPr>
  </w:style>
  <w:style w:type="character" w:customStyle="1" w:styleId="Heading2Char">
    <w:name w:val="Heading 2 Char"/>
    <w:basedOn w:val="DefaultParagraphFont"/>
    <w:link w:val="Heading2"/>
    <w:rsid w:val="00971601"/>
    <w:rPr>
      <w:b/>
      <w:bCs/>
      <w:sz w:val="24"/>
      <w:szCs w:val="24"/>
    </w:rPr>
  </w:style>
  <w:style w:type="character" w:customStyle="1" w:styleId="FooterChar">
    <w:name w:val="Footer Char"/>
    <w:basedOn w:val="DefaultParagraphFont"/>
    <w:link w:val="Footer"/>
    <w:rsid w:val="005D592C"/>
    <w:rPr>
      <w:sz w:val="24"/>
      <w:szCs w:val="24"/>
    </w:rPr>
  </w:style>
  <w:style w:type="paragraph" w:styleId="NormalWeb">
    <w:name w:val="Normal (Web)"/>
    <w:basedOn w:val="Normal"/>
    <w:uiPriority w:val="99"/>
    <w:unhideWhenUsed/>
    <w:rsid w:val="008C1E4C"/>
    <w:pPr>
      <w:spacing w:before="100" w:beforeAutospacing="1" w:after="100" w:afterAutospacing="1"/>
    </w:pPr>
  </w:style>
  <w:style w:type="character" w:styleId="Strong">
    <w:name w:val="Strong"/>
    <w:basedOn w:val="DefaultParagraphFont"/>
    <w:uiPriority w:val="22"/>
    <w:qFormat/>
    <w:rsid w:val="008C1E4C"/>
    <w:rPr>
      <w:b/>
      <w:bCs/>
    </w:rPr>
  </w:style>
  <w:style w:type="paragraph" w:styleId="ListParagraph">
    <w:name w:val="List Paragraph"/>
    <w:basedOn w:val="Normal"/>
    <w:uiPriority w:val="34"/>
    <w:qFormat/>
    <w:rsid w:val="00056B44"/>
    <w:pPr>
      <w:spacing w:after="200" w:line="276" w:lineRule="auto"/>
      <w:ind w:left="720"/>
      <w:contextualSpacing/>
    </w:pPr>
    <w:rPr>
      <w:rFonts w:asciiTheme="minorHAnsi" w:eastAsiaTheme="minorHAnsi" w:hAnsiTheme="minorHAnsi" w:cstheme="minorBidi"/>
      <w:sz w:val="22"/>
      <w:szCs w:val="22"/>
    </w:rPr>
  </w:style>
  <w:style w:type="paragraph" w:customStyle="1" w:styleId="Temp-Figure">
    <w:name w:val="Temp-Figure"/>
    <w:basedOn w:val="Normal"/>
    <w:link w:val="Temp-FigureChar"/>
    <w:qFormat/>
    <w:rsid w:val="000C48D5"/>
    <w:pPr>
      <w:jc w:val="center"/>
    </w:pPr>
    <w:rPr>
      <w:b/>
      <w:bCs/>
    </w:rPr>
  </w:style>
  <w:style w:type="paragraph" w:customStyle="1" w:styleId="temp-figure0">
    <w:name w:val="temp-figure"/>
    <w:basedOn w:val="Temp-Figure"/>
    <w:link w:val="temp-figureChar0"/>
    <w:qFormat/>
    <w:rsid w:val="000C48D5"/>
    <w:rPr>
      <w:b w:val="0"/>
    </w:rPr>
  </w:style>
  <w:style w:type="character" w:customStyle="1" w:styleId="Temp-FigureChar">
    <w:name w:val="Temp-Figure Char"/>
    <w:basedOn w:val="DefaultParagraphFont"/>
    <w:link w:val="Temp-Figure"/>
    <w:rsid w:val="000C48D5"/>
    <w:rPr>
      <w:b/>
      <w:bCs/>
      <w:sz w:val="24"/>
      <w:szCs w:val="24"/>
    </w:rPr>
  </w:style>
  <w:style w:type="paragraph" w:customStyle="1" w:styleId="temp-table">
    <w:name w:val="temp-table"/>
    <w:basedOn w:val="Normal"/>
    <w:link w:val="temp-tableChar"/>
    <w:qFormat/>
    <w:rsid w:val="00482241"/>
    <w:pPr>
      <w:jc w:val="center"/>
    </w:pPr>
    <w:rPr>
      <w:bCs/>
    </w:rPr>
  </w:style>
  <w:style w:type="character" w:customStyle="1" w:styleId="temp-figureChar0">
    <w:name w:val="temp-figure Char"/>
    <w:basedOn w:val="Temp-FigureChar"/>
    <w:link w:val="temp-figure0"/>
    <w:rsid w:val="000C48D5"/>
    <w:rPr>
      <w:b w:val="0"/>
      <w:bCs/>
      <w:sz w:val="24"/>
      <w:szCs w:val="24"/>
    </w:rPr>
  </w:style>
  <w:style w:type="character" w:customStyle="1" w:styleId="temp-tableChar">
    <w:name w:val="temp-table Char"/>
    <w:basedOn w:val="DefaultParagraphFont"/>
    <w:link w:val="temp-table"/>
    <w:rsid w:val="00482241"/>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571492">
      <w:bodyDiv w:val="1"/>
      <w:marLeft w:val="0"/>
      <w:marRight w:val="0"/>
      <w:marTop w:val="0"/>
      <w:marBottom w:val="0"/>
      <w:divBdr>
        <w:top w:val="none" w:sz="0" w:space="0" w:color="auto"/>
        <w:left w:val="none" w:sz="0" w:space="0" w:color="auto"/>
        <w:bottom w:val="none" w:sz="0" w:space="0" w:color="auto"/>
        <w:right w:val="none" w:sz="0" w:space="0" w:color="auto"/>
      </w:divBdr>
      <w:divsChild>
        <w:div w:id="88045639">
          <w:marLeft w:val="0"/>
          <w:marRight w:val="0"/>
          <w:marTop w:val="0"/>
          <w:marBottom w:val="0"/>
          <w:divBdr>
            <w:top w:val="none" w:sz="0" w:space="0" w:color="auto"/>
            <w:left w:val="none" w:sz="0" w:space="0" w:color="auto"/>
            <w:bottom w:val="none" w:sz="0" w:space="0" w:color="auto"/>
            <w:right w:val="none" w:sz="0" w:space="0" w:color="auto"/>
          </w:divBdr>
          <w:divsChild>
            <w:div w:id="68042454">
              <w:marLeft w:val="0"/>
              <w:marRight w:val="0"/>
              <w:marTop w:val="0"/>
              <w:marBottom w:val="0"/>
              <w:divBdr>
                <w:top w:val="none" w:sz="0" w:space="0" w:color="auto"/>
                <w:left w:val="none" w:sz="0" w:space="0" w:color="auto"/>
                <w:bottom w:val="none" w:sz="0" w:space="0" w:color="auto"/>
                <w:right w:val="none" w:sz="0" w:space="0" w:color="auto"/>
              </w:divBdr>
            </w:div>
            <w:div w:id="102313626">
              <w:marLeft w:val="0"/>
              <w:marRight w:val="0"/>
              <w:marTop w:val="0"/>
              <w:marBottom w:val="0"/>
              <w:divBdr>
                <w:top w:val="none" w:sz="0" w:space="0" w:color="auto"/>
                <w:left w:val="none" w:sz="0" w:space="0" w:color="auto"/>
                <w:bottom w:val="none" w:sz="0" w:space="0" w:color="auto"/>
                <w:right w:val="none" w:sz="0" w:space="0" w:color="auto"/>
              </w:divBdr>
            </w:div>
            <w:div w:id="137454637">
              <w:marLeft w:val="0"/>
              <w:marRight w:val="0"/>
              <w:marTop w:val="0"/>
              <w:marBottom w:val="0"/>
              <w:divBdr>
                <w:top w:val="none" w:sz="0" w:space="0" w:color="auto"/>
                <w:left w:val="none" w:sz="0" w:space="0" w:color="auto"/>
                <w:bottom w:val="none" w:sz="0" w:space="0" w:color="auto"/>
                <w:right w:val="none" w:sz="0" w:space="0" w:color="auto"/>
              </w:divBdr>
            </w:div>
            <w:div w:id="163278993">
              <w:marLeft w:val="0"/>
              <w:marRight w:val="0"/>
              <w:marTop w:val="0"/>
              <w:marBottom w:val="0"/>
              <w:divBdr>
                <w:top w:val="none" w:sz="0" w:space="0" w:color="auto"/>
                <w:left w:val="none" w:sz="0" w:space="0" w:color="auto"/>
                <w:bottom w:val="none" w:sz="0" w:space="0" w:color="auto"/>
                <w:right w:val="none" w:sz="0" w:space="0" w:color="auto"/>
              </w:divBdr>
            </w:div>
            <w:div w:id="202407279">
              <w:marLeft w:val="0"/>
              <w:marRight w:val="0"/>
              <w:marTop w:val="0"/>
              <w:marBottom w:val="0"/>
              <w:divBdr>
                <w:top w:val="none" w:sz="0" w:space="0" w:color="auto"/>
                <w:left w:val="none" w:sz="0" w:space="0" w:color="auto"/>
                <w:bottom w:val="none" w:sz="0" w:space="0" w:color="auto"/>
                <w:right w:val="none" w:sz="0" w:space="0" w:color="auto"/>
              </w:divBdr>
            </w:div>
            <w:div w:id="236938148">
              <w:marLeft w:val="0"/>
              <w:marRight w:val="0"/>
              <w:marTop w:val="0"/>
              <w:marBottom w:val="0"/>
              <w:divBdr>
                <w:top w:val="none" w:sz="0" w:space="0" w:color="auto"/>
                <w:left w:val="none" w:sz="0" w:space="0" w:color="auto"/>
                <w:bottom w:val="none" w:sz="0" w:space="0" w:color="auto"/>
                <w:right w:val="none" w:sz="0" w:space="0" w:color="auto"/>
              </w:divBdr>
            </w:div>
            <w:div w:id="350841286">
              <w:marLeft w:val="0"/>
              <w:marRight w:val="0"/>
              <w:marTop w:val="0"/>
              <w:marBottom w:val="0"/>
              <w:divBdr>
                <w:top w:val="none" w:sz="0" w:space="0" w:color="auto"/>
                <w:left w:val="none" w:sz="0" w:space="0" w:color="auto"/>
                <w:bottom w:val="none" w:sz="0" w:space="0" w:color="auto"/>
                <w:right w:val="none" w:sz="0" w:space="0" w:color="auto"/>
              </w:divBdr>
            </w:div>
            <w:div w:id="357313504">
              <w:marLeft w:val="0"/>
              <w:marRight w:val="0"/>
              <w:marTop w:val="0"/>
              <w:marBottom w:val="0"/>
              <w:divBdr>
                <w:top w:val="none" w:sz="0" w:space="0" w:color="auto"/>
                <w:left w:val="none" w:sz="0" w:space="0" w:color="auto"/>
                <w:bottom w:val="none" w:sz="0" w:space="0" w:color="auto"/>
                <w:right w:val="none" w:sz="0" w:space="0" w:color="auto"/>
              </w:divBdr>
            </w:div>
            <w:div w:id="433980128">
              <w:marLeft w:val="0"/>
              <w:marRight w:val="0"/>
              <w:marTop w:val="0"/>
              <w:marBottom w:val="0"/>
              <w:divBdr>
                <w:top w:val="none" w:sz="0" w:space="0" w:color="auto"/>
                <w:left w:val="none" w:sz="0" w:space="0" w:color="auto"/>
                <w:bottom w:val="none" w:sz="0" w:space="0" w:color="auto"/>
                <w:right w:val="none" w:sz="0" w:space="0" w:color="auto"/>
              </w:divBdr>
            </w:div>
            <w:div w:id="490682678">
              <w:marLeft w:val="0"/>
              <w:marRight w:val="0"/>
              <w:marTop w:val="0"/>
              <w:marBottom w:val="0"/>
              <w:divBdr>
                <w:top w:val="none" w:sz="0" w:space="0" w:color="auto"/>
                <w:left w:val="none" w:sz="0" w:space="0" w:color="auto"/>
                <w:bottom w:val="none" w:sz="0" w:space="0" w:color="auto"/>
                <w:right w:val="none" w:sz="0" w:space="0" w:color="auto"/>
              </w:divBdr>
            </w:div>
            <w:div w:id="501310695">
              <w:marLeft w:val="0"/>
              <w:marRight w:val="0"/>
              <w:marTop w:val="0"/>
              <w:marBottom w:val="0"/>
              <w:divBdr>
                <w:top w:val="none" w:sz="0" w:space="0" w:color="auto"/>
                <w:left w:val="none" w:sz="0" w:space="0" w:color="auto"/>
                <w:bottom w:val="none" w:sz="0" w:space="0" w:color="auto"/>
                <w:right w:val="none" w:sz="0" w:space="0" w:color="auto"/>
              </w:divBdr>
            </w:div>
            <w:div w:id="570582281">
              <w:marLeft w:val="0"/>
              <w:marRight w:val="0"/>
              <w:marTop w:val="0"/>
              <w:marBottom w:val="0"/>
              <w:divBdr>
                <w:top w:val="none" w:sz="0" w:space="0" w:color="auto"/>
                <w:left w:val="none" w:sz="0" w:space="0" w:color="auto"/>
                <w:bottom w:val="none" w:sz="0" w:space="0" w:color="auto"/>
                <w:right w:val="none" w:sz="0" w:space="0" w:color="auto"/>
              </w:divBdr>
            </w:div>
            <w:div w:id="626398926">
              <w:marLeft w:val="0"/>
              <w:marRight w:val="0"/>
              <w:marTop w:val="0"/>
              <w:marBottom w:val="0"/>
              <w:divBdr>
                <w:top w:val="none" w:sz="0" w:space="0" w:color="auto"/>
                <w:left w:val="none" w:sz="0" w:space="0" w:color="auto"/>
                <w:bottom w:val="none" w:sz="0" w:space="0" w:color="auto"/>
                <w:right w:val="none" w:sz="0" w:space="0" w:color="auto"/>
              </w:divBdr>
            </w:div>
            <w:div w:id="685865301">
              <w:marLeft w:val="0"/>
              <w:marRight w:val="0"/>
              <w:marTop w:val="0"/>
              <w:marBottom w:val="0"/>
              <w:divBdr>
                <w:top w:val="none" w:sz="0" w:space="0" w:color="auto"/>
                <w:left w:val="none" w:sz="0" w:space="0" w:color="auto"/>
                <w:bottom w:val="none" w:sz="0" w:space="0" w:color="auto"/>
                <w:right w:val="none" w:sz="0" w:space="0" w:color="auto"/>
              </w:divBdr>
            </w:div>
            <w:div w:id="764692914">
              <w:marLeft w:val="0"/>
              <w:marRight w:val="0"/>
              <w:marTop w:val="0"/>
              <w:marBottom w:val="0"/>
              <w:divBdr>
                <w:top w:val="none" w:sz="0" w:space="0" w:color="auto"/>
                <w:left w:val="none" w:sz="0" w:space="0" w:color="auto"/>
                <w:bottom w:val="none" w:sz="0" w:space="0" w:color="auto"/>
                <w:right w:val="none" w:sz="0" w:space="0" w:color="auto"/>
              </w:divBdr>
            </w:div>
            <w:div w:id="821115899">
              <w:marLeft w:val="0"/>
              <w:marRight w:val="0"/>
              <w:marTop w:val="0"/>
              <w:marBottom w:val="0"/>
              <w:divBdr>
                <w:top w:val="none" w:sz="0" w:space="0" w:color="auto"/>
                <w:left w:val="none" w:sz="0" w:space="0" w:color="auto"/>
                <w:bottom w:val="none" w:sz="0" w:space="0" w:color="auto"/>
                <w:right w:val="none" w:sz="0" w:space="0" w:color="auto"/>
              </w:divBdr>
            </w:div>
            <w:div w:id="895820954">
              <w:marLeft w:val="0"/>
              <w:marRight w:val="0"/>
              <w:marTop w:val="0"/>
              <w:marBottom w:val="0"/>
              <w:divBdr>
                <w:top w:val="none" w:sz="0" w:space="0" w:color="auto"/>
                <w:left w:val="none" w:sz="0" w:space="0" w:color="auto"/>
                <w:bottom w:val="none" w:sz="0" w:space="0" w:color="auto"/>
                <w:right w:val="none" w:sz="0" w:space="0" w:color="auto"/>
              </w:divBdr>
            </w:div>
            <w:div w:id="895895027">
              <w:marLeft w:val="0"/>
              <w:marRight w:val="0"/>
              <w:marTop w:val="0"/>
              <w:marBottom w:val="0"/>
              <w:divBdr>
                <w:top w:val="none" w:sz="0" w:space="0" w:color="auto"/>
                <w:left w:val="none" w:sz="0" w:space="0" w:color="auto"/>
                <w:bottom w:val="none" w:sz="0" w:space="0" w:color="auto"/>
                <w:right w:val="none" w:sz="0" w:space="0" w:color="auto"/>
              </w:divBdr>
            </w:div>
            <w:div w:id="909772698">
              <w:marLeft w:val="0"/>
              <w:marRight w:val="0"/>
              <w:marTop w:val="0"/>
              <w:marBottom w:val="0"/>
              <w:divBdr>
                <w:top w:val="none" w:sz="0" w:space="0" w:color="auto"/>
                <w:left w:val="none" w:sz="0" w:space="0" w:color="auto"/>
                <w:bottom w:val="none" w:sz="0" w:space="0" w:color="auto"/>
                <w:right w:val="none" w:sz="0" w:space="0" w:color="auto"/>
              </w:divBdr>
            </w:div>
            <w:div w:id="992836439">
              <w:marLeft w:val="0"/>
              <w:marRight w:val="0"/>
              <w:marTop w:val="0"/>
              <w:marBottom w:val="0"/>
              <w:divBdr>
                <w:top w:val="none" w:sz="0" w:space="0" w:color="auto"/>
                <w:left w:val="none" w:sz="0" w:space="0" w:color="auto"/>
                <w:bottom w:val="none" w:sz="0" w:space="0" w:color="auto"/>
                <w:right w:val="none" w:sz="0" w:space="0" w:color="auto"/>
              </w:divBdr>
            </w:div>
            <w:div w:id="1031346262">
              <w:marLeft w:val="0"/>
              <w:marRight w:val="0"/>
              <w:marTop w:val="0"/>
              <w:marBottom w:val="0"/>
              <w:divBdr>
                <w:top w:val="none" w:sz="0" w:space="0" w:color="auto"/>
                <w:left w:val="none" w:sz="0" w:space="0" w:color="auto"/>
                <w:bottom w:val="none" w:sz="0" w:space="0" w:color="auto"/>
                <w:right w:val="none" w:sz="0" w:space="0" w:color="auto"/>
              </w:divBdr>
            </w:div>
            <w:div w:id="1120993816">
              <w:marLeft w:val="0"/>
              <w:marRight w:val="0"/>
              <w:marTop w:val="0"/>
              <w:marBottom w:val="0"/>
              <w:divBdr>
                <w:top w:val="none" w:sz="0" w:space="0" w:color="auto"/>
                <w:left w:val="none" w:sz="0" w:space="0" w:color="auto"/>
                <w:bottom w:val="none" w:sz="0" w:space="0" w:color="auto"/>
                <w:right w:val="none" w:sz="0" w:space="0" w:color="auto"/>
              </w:divBdr>
            </w:div>
            <w:div w:id="1179736267">
              <w:marLeft w:val="0"/>
              <w:marRight w:val="0"/>
              <w:marTop w:val="0"/>
              <w:marBottom w:val="0"/>
              <w:divBdr>
                <w:top w:val="none" w:sz="0" w:space="0" w:color="auto"/>
                <w:left w:val="none" w:sz="0" w:space="0" w:color="auto"/>
                <w:bottom w:val="none" w:sz="0" w:space="0" w:color="auto"/>
                <w:right w:val="none" w:sz="0" w:space="0" w:color="auto"/>
              </w:divBdr>
            </w:div>
            <w:div w:id="1244991735">
              <w:marLeft w:val="0"/>
              <w:marRight w:val="0"/>
              <w:marTop w:val="0"/>
              <w:marBottom w:val="0"/>
              <w:divBdr>
                <w:top w:val="none" w:sz="0" w:space="0" w:color="auto"/>
                <w:left w:val="none" w:sz="0" w:space="0" w:color="auto"/>
                <w:bottom w:val="none" w:sz="0" w:space="0" w:color="auto"/>
                <w:right w:val="none" w:sz="0" w:space="0" w:color="auto"/>
              </w:divBdr>
            </w:div>
            <w:div w:id="1262643500">
              <w:marLeft w:val="0"/>
              <w:marRight w:val="0"/>
              <w:marTop w:val="0"/>
              <w:marBottom w:val="0"/>
              <w:divBdr>
                <w:top w:val="none" w:sz="0" w:space="0" w:color="auto"/>
                <w:left w:val="none" w:sz="0" w:space="0" w:color="auto"/>
                <w:bottom w:val="none" w:sz="0" w:space="0" w:color="auto"/>
                <w:right w:val="none" w:sz="0" w:space="0" w:color="auto"/>
              </w:divBdr>
            </w:div>
            <w:div w:id="1298797863">
              <w:marLeft w:val="0"/>
              <w:marRight w:val="0"/>
              <w:marTop w:val="0"/>
              <w:marBottom w:val="0"/>
              <w:divBdr>
                <w:top w:val="none" w:sz="0" w:space="0" w:color="auto"/>
                <w:left w:val="none" w:sz="0" w:space="0" w:color="auto"/>
                <w:bottom w:val="none" w:sz="0" w:space="0" w:color="auto"/>
                <w:right w:val="none" w:sz="0" w:space="0" w:color="auto"/>
              </w:divBdr>
            </w:div>
            <w:div w:id="1416904553">
              <w:marLeft w:val="0"/>
              <w:marRight w:val="0"/>
              <w:marTop w:val="0"/>
              <w:marBottom w:val="0"/>
              <w:divBdr>
                <w:top w:val="none" w:sz="0" w:space="0" w:color="auto"/>
                <w:left w:val="none" w:sz="0" w:space="0" w:color="auto"/>
                <w:bottom w:val="none" w:sz="0" w:space="0" w:color="auto"/>
                <w:right w:val="none" w:sz="0" w:space="0" w:color="auto"/>
              </w:divBdr>
            </w:div>
            <w:div w:id="1481539093">
              <w:marLeft w:val="0"/>
              <w:marRight w:val="0"/>
              <w:marTop w:val="0"/>
              <w:marBottom w:val="0"/>
              <w:divBdr>
                <w:top w:val="none" w:sz="0" w:space="0" w:color="auto"/>
                <w:left w:val="none" w:sz="0" w:space="0" w:color="auto"/>
                <w:bottom w:val="none" w:sz="0" w:space="0" w:color="auto"/>
                <w:right w:val="none" w:sz="0" w:space="0" w:color="auto"/>
              </w:divBdr>
            </w:div>
            <w:div w:id="1492678948">
              <w:marLeft w:val="0"/>
              <w:marRight w:val="0"/>
              <w:marTop w:val="0"/>
              <w:marBottom w:val="0"/>
              <w:divBdr>
                <w:top w:val="none" w:sz="0" w:space="0" w:color="auto"/>
                <w:left w:val="none" w:sz="0" w:space="0" w:color="auto"/>
                <w:bottom w:val="none" w:sz="0" w:space="0" w:color="auto"/>
                <w:right w:val="none" w:sz="0" w:space="0" w:color="auto"/>
              </w:divBdr>
            </w:div>
            <w:div w:id="1520774261">
              <w:marLeft w:val="0"/>
              <w:marRight w:val="0"/>
              <w:marTop w:val="0"/>
              <w:marBottom w:val="0"/>
              <w:divBdr>
                <w:top w:val="none" w:sz="0" w:space="0" w:color="auto"/>
                <w:left w:val="none" w:sz="0" w:space="0" w:color="auto"/>
                <w:bottom w:val="none" w:sz="0" w:space="0" w:color="auto"/>
                <w:right w:val="none" w:sz="0" w:space="0" w:color="auto"/>
              </w:divBdr>
            </w:div>
            <w:div w:id="1563518881">
              <w:marLeft w:val="0"/>
              <w:marRight w:val="0"/>
              <w:marTop w:val="0"/>
              <w:marBottom w:val="0"/>
              <w:divBdr>
                <w:top w:val="none" w:sz="0" w:space="0" w:color="auto"/>
                <w:left w:val="none" w:sz="0" w:space="0" w:color="auto"/>
                <w:bottom w:val="none" w:sz="0" w:space="0" w:color="auto"/>
                <w:right w:val="none" w:sz="0" w:space="0" w:color="auto"/>
              </w:divBdr>
            </w:div>
            <w:div w:id="1572160376">
              <w:marLeft w:val="0"/>
              <w:marRight w:val="0"/>
              <w:marTop w:val="0"/>
              <w:marBottom w:val="0"/>
              <w:divBdr>
                <w:top w:val="none" w:sz="0" w:space="0" w:color="auto"/>
                <w:left w:val="none" w:sz="0" w:space="0" w:color="auto"/>
                <w:bottom w:val="none" w:sz="0" w:space="0" w:color="auto"/>
                <w:right w:val="none" w:sz="0" w:space="0" w:color="auto"/>
              </w:divBdr>
            </w:div>
            <w:div w:id="1581402731">
              <w:marLeft w:val="0"/>
              <w:marRight w:val="0"/>
              <w:marTop w:val="0"/>
              <w:marBottom w:val="0"/>
              <w:divBdr>
                <w:top w:val="none" w:sz="0" w:space="0" w:color="auto"/>
                <w:left w:val="none" w:sz="0" w:space="0" w:color="auto"/>
                <w:bottom w:val="none" w:sz="0" w:space="0" w:color="auto"/>
                <w:right w:val="none" w:sz="0" w:space="0" w:color="auto"/>
              </w:divBdr>
            </w:div>
            <w:div w:id="1592162628">
              <w:marLeft w:val="0"/>
              <w:marRight w:val="0"/>
              <w:marTop w:val="0"/>
              <w:marBottom w:val="0"/>
              <w:divBdr>
                <w:top w:val="none" w:sz="0" w:space="0" w:color="auto"/>
                <w:left w:val="none" w:sz="0" w:space="0" w:color="auto"/>
                <w:bottom w:val="none" w:sz="0" w:space="0" w:color="auto"/>
                <w:right w:val="none" w:sz="0" w:space="0" w:color="auto"/>
              </w:divBdr>
            </w:div>
            <w:div w:id="1631518753">
              <w:marLeft w:val="0"/>
              <w:marRight w:val="0"/>
              <w:marTop w:val="0"/>
              <w:marBottom w:val="0"/>
              <w:divBdr>
                <w:top w:val="none" w:sz="0" w:space="0" w:color="auto"/>
                <w:left w:val="none" w:sz="0" w:space="0" w:color="auto"/>
                <w:bottom w:val="none" w:sz="0" w:space="0" w:color="auto"/>
                <w:right w:val="none" w:sz="0" w:space="0" w:color="auto"/>
              </w:divBdr>
            </w:div>
            <w:div w:id="1687171037">
              <w:marLeft w:val="0"/>
              <w:marRight w:val="0"/>
              <w:marTop w:val="0"/>
              <w:marBottom w:val="0"/>
              <w:divBdr>
                <w:top w:val="none" w:sz="0" w:space="0" w:color="auto"/>
                <w:left w:val="none" w:sz="0" w:space="0" w:color="auto"/>
                <w:bottom w:val="none" w:sz="0" w:space="0" w:color="auto"/>
                <w:right w:val="none" w:sz="0" w:space="0" w:color="auto"/>
              </w:divBdr>
            </w:div>
            <w:div w:id="1725133682">
              <w:marLeft w:val="0"/>
              <w:marRight w:val="0"/>
              <w:marTop w:val="0"/>
              <w:marBottom w:val="0"/>
              <w:divBdr>
                <w:top w:val="none" w:sz="0" w:space="0" w:color="auto"/>
                <w:left w:val="none" w:sz="0" w:space="0" w:color="auto"/>
                <w:bottom w:val="none" w:sz="0" w:space="0" w:color="auto"/>
                <w:right w:val="none" w:sz="0" w:space="0" w:color="auto"/>
              </w:divBdr>
            </w:div>
            <w:div w:id="18692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117" Type="http://schemas.openxmlformats.org/officeDocument/2006/relationships/image" Target="media/image45.gi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1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11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heikh\Documents\__PROJECTS_ACTIVE\405160-29_Weather-steel%20guardrail%20inspection\Documents\Final%20Report\PooledFund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BDBDE-842F-4009-A6BF-BFA9D40CF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PooledFundReportTemplate.dotx</Template>
  <TotalTime>2</TotalTime>
  <Pages>11</Pages>
  <Words>2920</Words>
  <Characters>17912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TTI-TAMU</Company>
  <LinksUpToDate>false</LinksUpToDate>
  <CharactersWithSpaces>20791</CharactersWithSpaces>
  <SharedDoc>false</SharedDoc>
  <HLinks>
    <vt:vector size="246" baseType="variant">
      <vt:variant>
        <vt:i4>1114172</vt:i4>
      </vt:variant>
      <vt:variant>
        <vt:i4>242</vt:i4>
      </vt:variant>
      <vt:variant>
        <vt:i4>0</vt:i4>
      </vt:variant>
      <vt:variant>
        <vt:i4>5</vt:i4>
      </vt:variant>
      <vt:variant>
        <vt:lpwstr/>
      </vt:variant>
      <vt:variant>
        <vt:lpwstr>_Toc149379385</vt:lpwstr>
      </vt:variant>
      <vt:variant>
        <vt:i4>1114172</vt:i4>
      </vt:variant>
      <vt:variant>
        <vt:i4>236</vt:i4>
      </vt:variant>
      <vt:variant>
        <vt:i4>0</vt:i4>
      </vt:variant>
      <vt:variant>
        <vt:i4>5</vt:i4>
      </vt:variant>
      <vt:variant>
        <vt:lpwstr/>
      </vt:variant>
      <vt:variant>
        <vt:lpwstr>_Toc149379384</vt:lpwstr>
      </vt:variant>
      <vt:variant>
        <vt:i4>1114172</vt:i4>
      </vt:variant>
      <vt:variant>
        <vt:i4>230</vt:i4>
      </vt:variant>
      <vt:variant>
        <vt:i4>0</vt:i4>
      </vt:variant>
      <vt:variant>
        <vt:i4>5</vt:i4>
      </vt:variant>
      <vt:variant>
        <vt:lpwstr/>
      </vt:variant>
      <vt:variant>
        <vt:lpwstr>_Toc149379383</vt:lpwstr>
      </vt:variant>
      <vt:variant>
        <vt:i4>1114172</vt:i4>
      </vt:variant>
      <vt:variant>
        <vt:i4>224</vt:i4>
      </vt:variant>
      <vt:variant>
        <vt:i4>0</vt:i4>
      </vt:variant>
      <vt:variant>
        <vt:i4>5</vt:i4>
      </vt:variant>
      <vt:variant>
        <vt:lpwstr/>
      </vt:variant>
      <vt:variant>
        <vt:lpwstr>_Toc149379382</vt:lpwstr>
      </vt:variant>
      <vt:variant>
        <vt:i4>1114172</vt:i4>
      </vt:variant>
      <vt:variant>
        <vt:i4>218</vt:i4>
      </vt:variant>
      <vt:variant>
        <vt:i4>0</vt:i4>
      </vt:variant>
      <vt:variant>
        <vt:i4>5</vt:i4>
      </vt:variant>
      <vt:variant>
        <vt:lpwstr/>
      </vt:variant>
      <vt:variant>
        <vt:lpwstr>_Toc149379381</vt:lpwstr>
      </vt:variant>
      <vt:variant>
        <vt:i4>1114172</vt:i4>
      </vt:variant>
      <vt:variant>
        <vt:i4>212</vt:i4>
      </vt:variant>
      <vt:variant>
        <vt:i4>0</vt:i4>
      </vt:variant>
      <vt:variant>
        <vt:i4>5</vt:i4>
      </vt:variant>
      <vt:variant>
        <vt:lpwstr/>
      </vt:variant>
      <vt:variant>
        <vt:lpwstr>_Toc149379380</vt:lpwstr>
      </vt:variant>
      <vt:variant>
        <vt:i4>1966140</vt:i4>
      </vt:variant>
      <vt:variant>
        <vt:i4>206</vt:i4>
      </vt:variant>
      <vt:variant>
        <vt:i4>0</vt:i4>
      </vt:variant>
      <vt:variant>
        <vt:i4>5</vt:i4>
      </vt:variant>
      <vt:variant>
        <vt:lpwstr/>
      </vt:variant>
      <vt:variant>
        <vt:lpwstr>_Toc149379379</vt:lpwstr>
      </vt:variant>
      <vt:variant>
        <vt:i4>1966140</vt:i4>
      </vt:variant>
      <vt:variant>
        <vt:i4>200</vt:i4>
      </vt:variant>
      <vt:variant>
        <vt:i4>0</vt:i4>
      </vt:variant>
      <vt:variant>
        <vt:i4>5</vt:i4>
      </vt:variant>
      <vt:variant>
        <vt:lpwstr/>
      </vt:variant>
      <vt:variant>
        <vt:lpwstr>_Toc149379378</vt:lpwstr>
      </vt:variant>
      <vt:variant>
        <vt:i4>1966140</vt:i4>
      </vt:variant>
      <vt:variant>
        <vt:i4>194</vt:i4>
      </vt:variant>
      <vt:variant>
        <vt:i4>0</vt:i4>
      </vt:variant>
      <vt:variant>
        <vt:i4>5</vt:i4>
      </vt:variant>
      <vt:variant>
        <vt:lpwstr/>
      </vt:variant>
      <vt:variant>
        <vt:lpwstr>_Toc149379377</vt:lpwstr>
      </vt:variant>
      <vt:variant>
        <vt:i4>1966140</vt:i4>
      </vt:variant>
      <vt:variant>
        <vt:i4>188</vt:i4>
      </vt:variant>
      <vt:variant>
        <vt:i4>0</vt:i4>
      </vt:variant>
      <vt:variant>
        <vt:i4>5</vt:i4>
      </vt:variant>
      <vt:variant>
        <vt:lpwstr/>
      </vt:variant>
      <vt:variant>
        <vt:lpwstr>_Toc149379376</vt:lpwstr>
      </vt:variant>
      <vt:variant>
        <vt:i4>1966140</vt:i4>
      </vt:variant>
      <vt:variant>
        <vt:i4>182</vt:i4>
      </vt:variant>
      <vt:variant>
        <vt:i4>0</vt:i4>
      </vt:variant>
      <vt:variant>
        <vt:i4>5</vt:i4>
      </vt:variant>
      <vt:variant>
        <vt:lpwstr/>
      </vt:variant>
      <vt:variant>
        <vt:lpwstr>_Toc149379375</vt:lpwstr>
      </vt:variant>
      <vt:variant>
        <vt:i4>1966140</vt:i4>
      </vt:variant>
      <vt:variant>
        <vt:i4>176</vt:i4>
      </vt:variant>
      <vt:variant>
        <vt:i4>0</vt:i4>
      </vt:variant>
      <vt:variant>
        <vt:i4>5</vt:i4>
      </vt:variant>
      <vt:variant>
        <vt:lpwstr/>
      </vt:variant>
      <vt:variant>
        <vt:lpwstr>_Toc149379374</vt:lpwstr>
      </vt:variant>
      <vt:variant>
        <vt:i4>1966140</vt:i4>
      </vt:variant>
      <vt:variant>
        <vt:i4>170</vt:i4>
      </vt:variant>
      <vt:variant>
        <vt:i4>0</vt:i4>
      </vt:variant>
      <vt:variant>
        <vt:i4>5</vt:i4>
      </vt:variant>
      <vt:variant>
        <vt:lpwstr/>
      </vt:variant>
      <vt:variant>
        <vt:lpwstr>_Toc149379373</vt:lpwstr>
      </vt:variant>
      <vt:variant>
        <vt:i4>1966140</vt:i4>
      </vt:variant>
      <vt:variant>
        <vt:i4>164</vt:i4>
      </vt:variant>
      <vt:variant>
        <vt:i4>0</vt:i4>
      </vt:variant>
      <vt:variant>
        <vt:i4>5</vt:i4>
      </vt:variant>
      <vt:variant>
        <vt:lpwstr/>
      </vt:variant>
      <vt:variant>
        <vt:lpwstr>_Toc149379372</vt:lpwstr>
      </vt:variant>
      <vt:variant>
        <vt:i4>1966140</vt:i4>
      </vt:variant>
      <vt:variant>
        <vt:i4>158</vt:i4>
      </vt:variant>
      <vt:variant>
        <vt:i4>0</vt:i4>
      </vt:variant>
      <vt:variant>
        <vt:i4>5</vt:i4>
      </vt:variant>
      <vt:variant>
        <vt:lpwstr/>
      </vt:variant>
      <vt:variant>
        <vt:lpwstr>_Toc149379371</vt:lpwstr>
      </vt:variant>
      <vt:variant>
        <vt:i4>1966140</vt:i4>
      </vt:variant>
      <vt:variant>
        <vt:i4>152</vt:i4>
      </vt:variant>
      <vt:variant>
        <vt:i4>0</vt:i4>
      </vt:variant>
      <vt:variant>
        <vt:i4>5</vt:i4>
      </vt:variant>
      <vt:variant>
        <vt:lpwstr/>
      </vt:variant>
      <vt:variant>
        <vt:lpwstr>_Toc149379370</vt:lpwstr>
      </vt:variant>
      <vt:variant>
        <vt:i4>2031676</vt:i4>
      </vt:variant>
      <vt:variant>
        <vt:i4>146</vt:i4>
      </vt:variant>
      <vt:variant>
        <vt:i4>0</vt:i4>
      </vt:variant>
      <vt:variant>
        <vt:i4>5</vt:i4>
      </vt:variant>
      <vt:variant>
        <vt:lpwstr/>
      </vt:variant>
      <vt:variant>
        <vt:lpwstr>_Toc149379369</vt:lpwstr>
      </vt:variant>
      <vt:variant>
        <vt:i4>2031676</vt:i4>
      </vt:variant>
      <vt:variant>
        <vt:i4>140</vt:i4>
      </vt:variant>
      <vt:variant>
        <vt:i4>0</vt:i4>
      </vt:variant>
      <vt:variant>
        <vt:i4>5</vt:i4>
      </vt:variant>
      <vt:variant>
        <vt:lpwstr/>
      </vt:variant>
      <vt:variant>
        <vt:lpwstr>_Toc149379368</vt:lpwstr>
      </vt:variant>
      <vt:variant>
        <vt:i4>2031676</vt:i4>
      </vt:variant>
      <vt:variant>
        <vt:i4>134</vt:i4>
      </vt:variant>
      <vt:variant>
        <vt:i4>0</vt:i4>
      </vt:variant>
      <vt:variant>
        <vt:i4>5</vt:i4>
      </vt:variant>
      <vt:variant>
        <vt:lpwstr/>
      </vt:variant>
      <vt:variant>
        <vt:lpwstr>_Toc149379367</vt:lpwstr>
      </vt:variant>
      <vt:variant>
        <vt:i4>2031676</vt:i4>
      </vt:variant>
      <vt:variant>
        <vt:i4>128</vt:i4>
      </vt:variant>
      <vt:variant>
        <vt:i4>0</vt:i4>
      </vt:variant>
      <vt:variant>
        <vt:i4>5</vt:i4>
      </vt:variant>
      <vt:variant>
        <vt:lpwstr/>
      </vt:variant>
      <vt:variant>
        <vt:lpwstr>_Toc149379366</vt:lpwstr>
      </vt:variant>
      <vt:variant>
        <vt:i4>2031676</vt:i4>
      </vt:variant>
      <vt:variant>
        <vt:i4>122</vt:i4>
      </vt:variant>
      <vt:variant>
        <vt:i4>0</vt:i4>
      </vt:variant>
      <vt:variant>
        <vt:i4>5</vt:i4>
      </vt:variant>
      <vt:variant>
        <vt:lpwstr/>
      </vt:variant>
      <vt:variant>
        <vt:lpwstr>_Toc149379365</vt:lpwstr>
      </vt:variant>
      <vt:variant>
        <vt:i4>2031676</vt:i4>
      </vt:variant>
      <vt:variant>
        <vt:i4>116</vt:i4>
      </vt:variant>
      <vt:variant>
        <vt:i4>0</vt:i4>
      </vt:variant>
      <vt:variant>
        <vt:i4>5</vt:i4>
      </vt:variant>
      <vt:variant>
        <vt:lpwstr/>
      </vt:variant>
      <vt:variant>
        <vt:lpwstr>_Toc149379364</vt:lpwstr>
      </vt:variant>
      <vt:variant>
        <vt:i4>2031676</vt:i4>
      </vt:variant>
      <vt:variant>
        <vt:i4>110</vt:i4>
      </vt:variant>
      <vt:variant>
        <vt:i4>0</vt:i4>
      </vt:variant>
      <vt:variant>
        <vt:i4>5</vt:i4>
      </vt:variant>
      <vt:variant>
        <vt:lpwstr/>
      </vt:variant>
      <vt:variant>
        <vt:lpwstr>_Toc149379363</vt:lpwstr>
      </vt:variant>
      <vt:variant>
        <vt:i4>2031676</vt:i4>
      </vt:variant>
      <vt:variant>
        <vt:i4>104</vt:i4>
      </vt:variant>
      <vt:variant>
        <vt:i4>0</vt:i4>
      </vt:variant>
      <vt:variant>
        <vt:i4>5</vt:i4>
      </vt:variant>
      <vt:variant>
        <vt:lpwstr/>
      </vt:variant>
      <vt:variant>
        <vt:lpwstr>_Toc149379362</vt:lpwstr>
      </vt:variant>
      <vt:variant>
        <vt:i4>2031676</vt:i4>
      </vt:variant>
      <vt:variant>
        <vt:i4>98</vt:i4>
      </vt:variant>
      <vt:variant>
        <vt:i4>0</vt:i4>
      </vt:variant>
      <vt:variant>
        <vt:i4>5</vt:i4>
      </vt:variant>
      <vt:variant>
        <vt:lpwstr/>
      </vt:variant>
      <vt:variant>
        <vt:lpwstr>_Toc149379361</vt:lpwstr>
      </vt:variant>
      <vt:variant>
        <vt:i4>2031676</vt:i4>
      </vt:variant>
      <vt:variant>
        <vt:i4>92</vt:i4>
      </vt:variant>
      <vt:variant>
        <vt:i4>0</vt:i4>
      </vt:variant>
      <vt:variant>
        <vt:i4>5</vt:i4>
      </vt:variant>
      <vt:variant>
        <vt:lpwstr/>
      </vt:variant>
      <vt:variant>
        <vt:lpwstr>_Toc149379360</vt:lpwstr>
      </vt:variant>
      <vt:variant>
        <vt:i4>1835068</vt:i4>
      </vt:variant>
      <vt:variant>
        <vt:i4>86</vt:i4>
      </vt:variant>
      <vt:variant>
        <vt:i4>0</vt:i4>
      </vt:variant>
      <vt:variant>
        <vt:i4>5</vt:i4>
      </vt:variant>
      <vt:variant>
        <vt:lpwstr/>
      </vt:variant>
      <vt:variant>
        <vt:lpwstr>_Toc149379359</vt:lpwstr>
      </vt:variant>
      <vt:variant>
        <vt:i4>1835068</vt:i4>
      </vt:variant>
      <vt:variant>
        <vt:i4>80</vt:i4>
      </vt:variant>
      <vt:variant>
        <vt:i4>0</vt:i4>
      </vt:variant>
      <vt:variant>
        <vt:i4>5</vt:i4>
      </vt:variant>
      <vt:variant>
        <vt:lpwstr/>
      </vt:variant>
      <vt:variant>
        <vt:lpwstr>_Toc149379358</vt:lpwstr>
      </vt:variant>
      <vt:variant>
        <vt:i4>1835068</vt:i4>
      </vt:variant>
      <vt:variant>
        <vt:i4>74</vt:i4>
      </vt:variant>
      <vt:variant>
        <vt:i4>0</vt:i4>
      </vt:variant>
      <vt:variant>
        <vt:i4>5</vt:i4>
      </vt:variant>
      <vt:variant>
        <vt:lpwstr/>
      </vt:variant>
      <vt:variant>
        <vt:lpwstr>_Toc149379357</vt:lpwstr>
      </vt:variant>
      <vt:variant>
        <vt:i4>1835068</vt:i4>
      </vt:variant>
      <vt:variant>
        <vt:i4>68</vt:i4>
      </vt:variant>
      <vt:variant>
        <vt:i4>0</vt:i4>
      </vt:variant>
      <vt:variant>
        <vt:i4>5</vt:i4>
      </vt:variant>
      <vt:variant>
        <vt:lpwstr/>
      </vt:variant>
      <vt:variant>
        <vt:lpwstr>_Toc149379356</vt:lpwstr>
      </vt:variant>
      <vt:variant>
        <vt:i4>1835068</vt:i4>
      </vt:variant>
      <vt:variant>
        <vt:i4>62</vt:i4>
      </vt:variant>
      <vt:variant>
        <vt:i4>0</vt:i4>
      </vt:variant>
      <vt:variant>
        <vt:i4>5</vt:i4>
      </vt:variant>
      <vt:variant>
        <vt:lpwstr/>
      </vt:variant>
      <vt:variant>
        <vt:lpwstr>_Toc149379355</vt:lpwstr>
      </vt:variant>
      <vt:variant>
        <vt:i4>1835068</vt:i4>
      </vt:variant>
      <vt:variant>
        <vt:i4>56</vt:i4>
      </vt:variant>
      <vt:variant>
        <vt:i4>0</vt:i4>
      </vt:variant>
      <vt:variant>
        <vt:i4>5</vt:i4>
      </vt:variant>
      <vt:variant>
        <vt:lpwstr/>
      </vt:variant>
      <vt:variant>
        <vt:lpwstr>_Toc149379354</vt:lpwstr>
      </vt:variant>
      <vt:variant>
        <vt:i4>1835068</vt:i4>
      </vt:variant>
      <vt:variant>
        <vt:i4>50</vt:i4>
      </vt:variant>
      <vt:variant>
        <vt:i4>0</vt:i4>
      </vt:variant>
      <vt:variant>
        <vt:i4>5</vt:i4>
      </vt:variant>
      <vt:variant>
        <vt:lpwstr/>
      </vt:variant>
      <vt:variant>
        <vt:lpwstr>_Toc149379353</vt:lpwstr>
      </vt:variant>
      <vt:variant>
        <vt:i4>1835068</vt:i4>
      </vt:variant>
      <vt:variant>
        <vt:i4>44</vt:i4>
      </vt:variant>
      <vt:variant>
        <vt:i4>0</vt:i4>
      </vt:variant>
      <vt:variant>
        <vt:i4>5</vt:i4>
      </vt:variant>
      <vt:variant>
        <vt:lpwstr/>
      </vt:variant>
      <vt:variant>
        <vt:lpwstr>_Toc149379352</vt:lpwstr>
      </vt:variant>
      <vt:variant>
        <vt:i4>1835068</vt:i4>
      </vt:variant>
      <vt:variant>
        <vt:i4>38</vt:i4>
      </vt:variant>
      <vt:variant>
        <vt:i4>0</vt:i4>
      </vt:variant>
      <vt:variant>
        <vt:i4>5</vt:i4>
      </vt:variant>
      <vt:variant>
        <vt:lpwstr/>
      </vt:variant>
      <vt:variant>
        <vt:lpwstr>_Toc149379351</vt:lpwstr>
      </vt:variant>
      <vt:variant>
        <vt:i4>1835068</vt:i4>
      </vt:variant>
      <vt:variant>
        <vt:i4>32</vt:i4>
      </vt:variant>
      <vt:variant>
        <vt:i4>0</vt:i4>
      </vt:variant>
      <vt:variant>
        <vt:i4>5</vt:i4>
      </vt:variant>
      <vt:variant>
        <vt:lpwstr/>
      </vt:variant>
      <vt:variant>
        <vt:lpwstr>_Toc149379350</vt:lpwstr>
      </vt:variant>
      <vt:variant>
        <vt:i4>1900604</vt:i4>
      </vt:variant>
      <vt:variant>
        <vt:i4>26</vt:i4>
      </vt:variant>
      <vt:variant>
        <vt:i4>0</vt:i4>
      </vt:variant>
      <vt:variant>
        <vt:i4>5</vt:i4>
      </vt:variant>
      <vt:variant>
        <vt:lpwstr/>
      </vt:variant>
      <vt:variant>
        <vt:lpwstr>_Toc149379349</vt:lpwstr>
      </vt:variant>
      <vt:variant>
        <vt:i4>1900604</vt:i4>
      </vt:variant>
      <vt:variant>
        <vt:i4>20</vt:i4>
      </vt:variant>
      <vt:variant>
        <vt:i4>0</vt:i4>
      </vt:variant>
      <vt:variant>
        <vt:i4>5</vt:i4>
      </vt:variant>
      <vt:variant>
        <vt:lpwstr/>
      </vt:variant>
      <vt:variant>
        <vt:lpwstr>_Toc149379348</vt:lpwstr>
      </vt:variant>
      <vt:variant>
        <vt:i4>1900604</vt:i4>
      </vt:variant>
      <vt:variant>
        <vt:i4>14</vt:i4>
      </vt:variant>
      <vt:variant>
        <vt:i4>0</vt:i4>
      </vt:variant>
      <vt:variant>
        <vt:i4>5</vt:i4>
      </vt:variant>
      <vt:variant>
        <vt:lpwstr/>
      </vt:variant>
      <vt:variant>
        <vt:lpwstr>_Toc149379347</vt:lpwstr>
      </vt:variant>
      <vt:variant>
        <vt:i4>1900604</vt:i4>
      </vt:variant>
      <vt:variant>
        <vt:i4>8</vt:i4>
      </vt:variant>
      <vt:variant>
        <vt:i4>0</vt:i4>
      </vt:variant>
      <vt:variant>
        <vt:i4>5</vt:i4>
      </vt:variant>
      <vt:variant>
        <vt:lpwstr/>
      </vt:variant>
      <vt:variant>
        <vt:lpwstr>_Toc149379346</vt:lpwstr>
      </vt:variant>
      <vt:variant>
        <vt:i4>1900604</vt:i4>
      </vt:variant>
      <vt:variant>
        <vt:i4>2</vt:i4>
      </vt:variant>
      <vt:variant>
        <vt:i4>0</vt:i4>
      </vt:variant>
      <vt:variant>
        <vt:i4>5</vt:i4>
      </vt:variant>
      <vt:variant>
        <vt:lpwstr/>
      </vt:variant>
      <vt:variant>
        <vt:lpwstr>_Toc149379345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Sheikh, Nauman</dc:creator>
  <cp:lastModifiedBy>Sheikh, Nauman</cp:lastModifiedBy>
  <cp:revision>3</cp:revision>
  <cp:lastPrinted>2013-03-12T22:35:00Z</cp:lastPrinted>
  <dcterms:created xsi:type="dcterms:W3CDTF">2013-03-12T22:37:00Z</dcterms:created>
  <dcterms:modified xsi:type="dcterms:W3CDTF">2013-03-12T22:39:00Z</dcterms:modified>
</cp:coreProperties>
</file>